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E2F91" w:rsidRPr="004F3668" w:rsidRDefault="002E2F91" w:rsidP="004F3668">
      <w:pPr>
        <w:spacing w:after="907" w:line="256" w:lineRule="auto"/>
        <w:ind w:right="-146"/>
        <w:jc w:val="center"/>
        <w:rPr>
          <w:rFonts w:ascii="Times New Roman" w:hAnsi="Times New Roman" w:cs="Times New Roman"/>
        </w:rPr>
      </w:pPr>
      <w:r w:rsidRPr="004F3668">
        <w:rPr>
          <w:rFonts w:ascii="Times New Roman" w:hAnsi="Times New Roman" w:cs="Times New Roman"/>
        </w:rPr>
        <w:t>Федеральное государственное бюджетное образовательное учреждение высшего образования "Красноярский государственный медицинский университет имени профессора В.Ф.Войно-Ясенецкого" Министерства здравоохранения Российской Федерации</w:t>
      </w:r>
    </w:p>
    <w:p w:rsidR="002E2F91" w:rsidRPr="004F3668" w:rsidRDefault="002E2F91" w:rsidP="004F3668">
      <w:pPr>
        <w:spacing w:after="907" w:line="256" w:lineRule="auto"/>
        <w:ind w:right="-146"/>
        <w:jc w:val="center"/>
        <w:rPr>
          <w:rFonts w:ascii="Times New Roman" w:hAnsi="Times New Roman" w:cs="Times New Roman"/>
          <w:noProof/>
          <w:sz w:val="28"/>
          <w:szCs w:val="28"/>
          <w:lang w:eastAsia="ja-JP"/>
        </w:rPr>
      </w:pPr>
      <w:r w:rsidRPr="004F3668">
        <w:rPr>
          <w:rFonts w:ascii="Times New Roman" w:hAnsi="Times New Roman" w:cs="Times New Roman"/>
        </w:rPr>
        <w:t>Кафедра латинского и иностранных языков</w:t>
      </w:r>
    </w:p>
    <w:p w:rsidR="002E2F91" w:rsidRPr="00DE1C43" w:rsidRDefault="002E2F91">
      <w:pPr>
        <w:spacing w:after="907" w:line="259" w:lineRule="auto"/>
        <w:ind w:left="5555" w:right="-146" w:firstLine="0"/>
        <w:jc w:val="left"/>
        <w:rPr>
          <w:rFonts w:ascii="Times New Roman" w:hAnsi="Times New Roman" w:cs="Times New Roman"/>
          <w:sz w:val="28"/>
          <w:szCs w:val="28"/>
        </w:rPr>
      </w:pPr>
    </w:p>
    <w:p w:rsidR="002E2F91" w:rsidRPr="00BF248C" w:rsidRDefault="002E2F91" w:rsidP="00DE1C43">
      <w:pPr>
        <w:spacing w:after="147"/>
        <w:ind w:left="488" w:right="482"/>
        <w:jc w:val="center"/>
        <w:rPr>
          <w:rFonts w:ascii="Times New Roman" w:hAnsi="Times New Roman" w:cs="Times New Roman"/>
          <w:sz w:val="32"/>
          <w:szCs w:val="32"/>
        </w:rPr>
      </w:pPr>
      <w:r w:rsidRPr="00BF248C">
        <w:rPr>
          <w:rFonts w:ascii="Times New Roman" w:hAnsi="Times New Roman" w:cs="Times New Roman"/>
          <w:sz w:val="32"/>
          <w:szCs w:val="32"/>
        </w:rPr>
        <w:t xml:space="preserve">Иностранный язык </w:t>
      </w:r>
    </w:p>
    <w:p w:rsidR="002E2F91" w:rsidRPr="00BF248C" w:rsidRDefault="002E2F91" w:rsidP="00DE1C43">
      <w:pPr>
        <w:spacing w:after="147"/>
        <w:ind w:left="488" w:right="482"/>
        <w:jc w:val="center"/>
        <w:rPr>
          <w:rFonts w:ascii="Times New Roman" w:hAnsi="Times New Roman" w:cs="Times New Roman"/>
          <w:sz w:val="32"/>
          <w:szCs w:val="32"/>
        </w:rPr>
      </w:pPr>
      <w:r w:rsidRPr="00BF248C">
        <w:rPr>
          <w:rFonts w:ascii="Times New Roman" w:hAnsi="Times New Roman" w:cs="Times New Roman"/>
          <w:sz w:val="32"/>
          <w:szCs w:val="32"/>
        </w:rPr>
        <w:t>(немецкий)</w:t>
      </w:r>
    </w:p>
    <w:p w:rsidR="002E2F91" w:rsidRPr="00BF248C" w:rsidRDefault="002E2F91" w:rsidP="00DE1C43">
      <w:pPr>
        <w:spacing w:after="147"/>
        <w:ind w:left="488" w:right="482"/>
        <w:jc w:val="center"/>
        <w:rPr>
          <w:rFonts w:ascii="Times New Roman" w:hAnsi="Times New Roman" w:cs="Times New Roman"/>
          <w:sz w:val="32"/>
          <w:szCs w:val="32"/>
        </w:rPr>
      </w:pPr>
    </w:p>
    <w:p w:rsidR="002E2F91" w:rsidRPr="00C70838" w:rsidRDefault="002E2F91" w:rsidP="00DE1C43">
      <w:pPr>
        <w:widowControl w:val="0"/>
        <w:autoSpaceDE w:val="0"/>
        <w:autoSpaceDN w:val="0"/>
        <w:adjustRightInd w:val="0"/>
        <w:spacing w:line="360" w:lineRule="auto"/>
        <w:jc w:val="center"/>
        <w:rPr>
          <w:rFonts w:ascii="Times New Roman CYR" w:hAnsi="Times New Roman CYR" w:cs="Times New Roman CYR"/>
          <w:sz w:val="36"/>
          <w:szCs w:val="36"/>
        </w:rPr>
      </w:pPr>
      <w:r w:rsidRPr="00C70838">
        <w:rPr>
          <w:rFonts w:ascii="Times New Roman CYR" w:hAnsi="Times New Roman CYR" w:cs="Times New Roman CYR"/>
          <w:sz w:val="36"/>
          <w:szCs w:val="36"/>
        </w:rPr>
        <w:t>СБОРНИК</w:t>
      </w:r>
    </w:p>
    <w:p w:rsidR="002E2F91" w:rsidRPr="00C70838" w:rsidRDefault="002E2F91">
      <w:pPr>
        <w:spacing w:after="147"/>
        <w:ind w:left="488" w:right="482"/>
        <w:jc w:val="center"/>
        <w:rPr>
          <w:rFonts w:ascii="Times New Roman" w:hAnsi="Times New Roman" w:cs="Times New Roman"/>
          <w:sz w:val="36"/>
          <w:szCs w:val="36"/>
        </w:rPr>
      </w:pPr>
      <w:r w:rsidRPr="00C70838">
        <w:rPr>
          <w:rFonts w:ascii="Times New Roman" w:hAnsi="Times New Roman" w:cs="Times New Roman"/>
          <w:sz w:val="36"/>
          <w:szCs w:val="36"/>
        </w:rPr>
        <w:t>СИТУАЦИОННЫХ ЗАДАЧ</w:t>
      </w:r>
    </w:p>
    <w:p w:rsidR="002E2F91" w:rsidRPr="00BF248C" w:rsidRDefault="002E2F91">
      <w:pPr>
        <w:spacing w:after="147"/>
        <w:ind w:left="488" w:right="482"/>
        <w:jc w:val="center"/>
        <w:rPr>
          <w:rFonts w:ascii="Times New Roman" w:hAnsi="Times New Roman" w:cs="Times New Roman"/>
          <w:sz w:val="32"/>
          <w:szCs w:val="32"/>
        </w:rPr>
      </w:pPr>
    </w:p>
    <w:p w:rsidR="002E2F91" w:rsidRPr="00BF248C" w:rsidRDefault="002E2F91" w:rsidP="00BF248C">
      <w:pPr>
        <w:jc w:val="center"/>
        <w:rPr>
          <w:rFonts w:ascii="Times New Roman" w:hAnsi="Times New Roman" w:cs="Times New Roman"/>
          <w:sz w:val="24"/>
          <w:szCs w:val="24"/>
        </w:rPr>
      </w:pPr>
      <w:r w:rsidRPr="00BF248C">
        <w:rPr>
          <w:rFonts w:ascii="Times New Roman" w:hAnsi="Times New Roman" w:cs="Times New Roman"/>
          <w:sz w:val="24"/>
          <w:szCs w:val="24"/>
        </w:rPr>
        <w:t>для студентов 1 курса, обучающихся по специальности</w:t>
      </w:r>
    </w:p>
    <w:p w:rsidR="002E2F91" w:rsidRPr="00BF248C" w:rsidRDefault="002E2F91" w:rsidP="00DE1C43">
      <w:pPr>
        <w:spacing w:after="100" w:afterAutospacing="1" w:line="264" w:lineRule="auto"/>
        <w:ind w:left="487" w:right="482" w:hanging="11"/>
        <w:jc w:val="center"/>
        <w:rPr>
          <w:rFonts w:ascii="Times New Roman" w:hAnsi="Times New Roman" w:cs="Times New Roman"/>
          <w:sz w:val="24"/>
          <w:szCs w:val="24"/>
        </w:rPr>
      </w:pPr>
      <w:r w:rsidRPr="00BF248C">
        <w:rPr>
          <w:rFonts w:ascii="Times New Roman" w:hAnsi="Times New Roman" w:cs="Times New Roman"/>
          <w:sz w:val="24"/>
          <w:szCs w:val="24"/>
        </w:rPr>
        <w:t>31.05.01 - Лечебное дело</w:t>
      </w:r>
    </w:p>
    <w:p w:rsidR="002E2F91" w:rsidRDefault="002E2F91" w:rsidP="00BF248C">
      <w:pPr>
        <w:spacing w:after="100" w:afterAutospacing="1" w:line="264" w:lineRule="auto"/>
        <w:ind w:left="487" w:right="482" w:hanging="11"/>
        <w:jc w:val="center"/>
        <w:rPr>
          <w:rFonts w:ascii="Times New Roman" w:hAnsi="Times New Roman" w:cs="Times New Roman"/>
          <w:sz w:val="28"/>
          <w:szCs w:val="28"/>
        </w:rPr>
      </w:pPr>
    </w:p>
    <w:p w:rsidR="002E2F91" w:rsidRDefault="002E2F91" w:rsidP="00BF248C">
      <w:pPr>
        <w:spacing w:after="100" w:afterAutospacing="1" w:line="264" w:lineRule="auto"/>
        <w:ind w:left="487" w:right="482" w:hanging="11"/>
        <w:jc w:val="center"/>
        <w:rPr>
          <w:rFonts w:ascii="Times New Roman" w:hAnsi="Times New Roman" w:cs="Times New Roman"/>
          <w:sz w:val="28"/>
          <w:szCs w:val="28"/>
        </w:rPr>
      </w:pPr>
    </w:p>
    <w:p w:rsidR="002E2F91" w:rsidRDefault="002E2F91" w:rsidP="00BF248C">
      <w:pPr>
        <w:spacing w:after="100" w:afterAutospacing="1" w:line="264" w:lineRule="auto"/>
        <w:ind w:left="487" w:right="482" w:hanging="11"/>
        <w:jc w:val="center"/>
        <w:rPr>
          <w:rFonts w:ascii="Times New Roman" w:hAnsi="Times New Roman" w:cs="Times New Roman"/>
          <w:sz w:val="28"/>
          <w:szCs w:val="28"/>
        </w:rPr>
      </w:pPr>
    </w:p>
    <w:p w:rsidR="002E2F91" w:rsidRDefault="002E2F91" w:rsidP="00BF248C">
      <w:pPr>
        <w:spacing w:after="100" w:afterAutospacing="1" w:line="264" w:lineRule="auto"/>
        <w:ind w:left="487" w:right="482" w:hanging="11"/>
        <w:jc w:val="center"/>
        <w:rPr>
          <w:rFonts w:ascii="Times New Roman" w:hAnsi="Times New Roman" w:cs="Times New Roman"/>
          <w:sz w:val="28"/>
          <w:szCs w:val="28"/>
        </w:rPr>
      </w:pPr>
    </w:p>
    <w:p w:rsidR="002E2F91" w:rsidRDefault="002E2F91" w:rsidP="00BF248C">
      <w:pPr>
        <w:spacing w:after="100" w:afterAutospacing="1" w:line="264" w:lineRule="auto"/>
        <w:ind w:left="487" w:right="482" w:hanging="11"/>
        <w:jc w:val="center"/>
        <w:rPr>
          <w:rFonts w:ascii="Times New Roman" w:hAnsi="Times New Roman" w:cs="Times New Roman"/>
          <w:sz w:val="28"/>
          <w:szCs w:val="28"/>
        </w:rPr>
      </w:pPr>
    </w:p>
    <w:p w:rsidR="002E2F91" w:rsidRDefault="002E2F91" w:rsidP="00BF248C">
      <w:pPr>
        <w:spacing w:after="100" w:afterAutospacing="1" w:line="264" w:lineRule="auto"/>
        <w:ind w:left="487" w:right="482" w:hanging="11"/>
        <w:jc w:val="center"/>
        <w:rPr>
          <w:rFonts w:ascii="Times New Roman" w:hAnsi="Times New Roman" w:cs="Times New Roman"/>
          <w:sz w:val="28"/>
          <w:szCs w:val="28"/>
        </w:rPr>
      </w:pPr>
    </w:p>
    <w:p w:rsidR="002E2F91" w:rsidRDefault="002E2F91" w:rsidP="00BF248C">
      <w:pPr>
        <w:spacing w:after="100" w:afterAutospacing="1" w:line="264" w:lineRule="auto"/>
        <w:ind w:left="487" w:right="482" w:hanging="11"/>
        <w:jc w:val="center"/>
        <w:rPr>
          <w:rFonts w:ascii="Times New Roman" w:hAnsi="Times New Roman" w:cs="Times New Roman"/>
          <w:sz w:val="28"/>
          <w:szCs w:val="28"/>
        </w:rPr>
      </w:pPr>
    </w:p>
    <w:p w:rsidR="002E2F91" w:rsidRPr="00DE1C43" w:rsidRDefault="002E2F91" w:rsidP="00BF248C">
      <w:pPr>
        <w:spacing w:after="0" w:line="264" w:lineRule="auto"/>
        <w:ind w:left="487" w:right="482" w:hanging="11"/>
        <w:jc w:val="center"/>
        <w:rPr>
          <w:rFonts w:ascii="Times New Roman" w:hAnsi="Times New Roman" w:cs="Times New Roman"/>
          <w:sz w:val="28"/>
          <w:szCs w:val="28"/>
        </w:rPr>
      </w:pPr>
      <w:r w:rsidRPr="00DE1C43">
        <w:rPr>
          <w:rFonts w:ascii="Times New Roman" w:hAnsi="Times New Roman" w:cs="Times New Roman"/>
          <w:sz w:val="28"/>
          <w:szCs w:val="28"/>
        </w:rPr>
        <w:t>Красноярск</w:t>
      </w:r>
    </w:p>
    <w:p w:rsidR="002E2F91" w:rsidRDefault="002E2F91">
      <w:pPr>
        <w:spacing w:after="147"/>
        <w:ind w:left="488" w:right="482"/>
        <w:jc w:val="center"/>
        <w:rPr>
          <w:rFonts w:ascii="Times New Roman" w:hAnsi="Times New Roman" w:cs="Times New Roman"/>
          <w:sz w:val="28"/>
          <w:szCs w:val="28"/>
        </w:rPr>
      </w:pPr>
      <w:r w:rsidRPr="00DE1C43">
        <w:rPr>
          <w:rFonts w:ascii="Times New Roman" w:hAnsi="Times New Roman" w:cs="Times New Roman"/>
          <w:sz w:val="28"/>
          <w:szCs w:val="28"/>
        </w:rPr>
        <w:t>201</w:t>
      </w:r>
      <w:r>
        <w:rPr>
          <w:rFonts w:ascii="Times New Roman" w:hAnsi="Times New Roman" w:cs="Times New Roman"/>
          <w:sz w:val="28"/>
          <w:szCs w:val="28"/>
        </w:rPr>
        <w:t>7</w:t>
      </w:r>
    </w:p>
    <w:p w:rsidR="002E2F91" w:rsidRDefault="002E2F91">
      <w:pPr>
        <w:spacing w:after="147"/>
        <w:ind w:left="488" w:right="482"/>
        <w:jc w:val="center"/>
        <w:rPr>
          <w:rFonts w:ascii="Times New Roman" w:hAnsi="Times New Roman" w:cs="Times New Roman"/>
          <w:sz w:val="28"/>
          <w:szCs w:val="28"/>
        </w:rPr>
      </w:pPr>
      <w:bookmarkStart w:id="0" w:name="_GoBack"/>
      <w:bookmarkEnd w:id="0"/>
    </w:p>
    <w:p w:rsidR="002E2F91" w:rsidRPr="00C70838" w:rsidRDefault="002E2F91" w:rsidP="00C70838">
      <w:pPr>
        <w:ind w:left="0"/>
        <w:rPr>
          <w:rFonts w:ascii="Times New Roman" w:hAnsi="Times New Roman" w:cs="Times New Roman"/>
          <w:bCs/>
          <w:color w:val="auto"/>
          <w:sz w:val="28"/>
          <w:szCs w:val="28"/>
        </w:rPr>
      </w:pPr>
      <w:r w:rsidRPr="00C70838">
        <w:rPr>
          <w:rFonts w:ascii="Times New Roman" w:hAnsi="Times New Roman" w:cs="Times New Roman"/>
          <w:sz w:val="28"/>
          <w:szCs w:val="28"/>
        </w:rPr>
        <w:t xml:space="preserve">УДК </w:t>
      </w:r>
    </w:p>
    <w:p w:rsidR="002E2F91" w:rsidRPr="00C70838" w:rsidRDefault="002E2F91" w:rsidP="00C70838">
      <w:pPr>
        <w:ind w:left="0"/>
        <w:rPr>
          <w:rFonts w:ascii="Times New Roman" w:hAnsi="Times New Roman" w:cs="Times New Roman"/>
          <w:sz w:val="28"/>
          <w:szCs w:val="28"/>
        </w:rPr>
      </w:pPr>
      <w:r w:rsidRPr="00C70838">
        <w:rPr>
          <w:rFonts w:ascii="Times New Roman" w:hAnsi="Times New Roman" w:cs="Times New Roman"/>
          <w:sz w:val="28"/>
          <w:szCs w:val="28"/>
        </w:rPr>
        <w:t xml:space="preserve">ББК </w:t>
      </w:r>
    </w:p>
    <w:p w:rsidR="002E2F91" w:rsidRPr="00C70838" w:rsidRDefault="002E2F91" w:rsidP="00C70838">
      <w:pPr>
        <w:ind w:left="0"/>
        <w:rPr>
          <w:rFonts w:ascii="Times New Roman" w:hAnsi="Times New Roman" w:cs="Times New Roman"/>
          <w:sz w:val="28"/>
          <w:szCs w:val="28"/>
        </w:rPr>
      </w:pPr>
      <w:r w:rsidRPr="00C70838">
        <w:rPr>
          <w:rFonts w:ascii="Times New Roman" w:hAnsi="Times New Roman" w:cs="Times New Roman"/>
          <w:sz w:val="28"/>
          <w:szCs w:val="28"/>
        </w:rPr>
        <w:t xml:space="preserve">И- </w:t>
      </w:r>
      <w:r w:rsidRPr="00C70838">
        <w:rPr>
          <w:rFonts w:ascii="Times New Roman" w:hAnsi="Times New Roman" w:cs="Times New Roman"/>
          <w:sz w:val="28"/>
          <w:szCs w:val="28"/>
        </w:rPr>
        <w:tab/>
      </w:r>
    </w:p>
    <w:p w:rsidR="002E2F91" w:rsidRPr="00C70838" w:rsidRDefault="002E2F91" w:rsidP="00C70838">
      <w:pPr>
        <w:ind w:left="0"/>
        <w:rPr>
          <w:rFonts w:ascii="Times New Roman" w:hAnsi="Times New Roman" w:cs="Times New Roman"/>
          <w:sz w:val="28"/>
          <w:szCs w:val="28"/>
        </w:rPr>
      </w:pPr>
    </w:p>
    <w:p w:rsidR="002E2F91" w:rsidRPr="00C70838" w:rsidRDefault="002E2F91" w:rsidP="00C70838">
      <w:pPr>
        <w:ind w:left="0"/>
        <w:rPr>
          <w:rFonts w:ascii="Times New Roman" w:hAnsi="Times New Roman" w:cs="Times New Roman"/>
          <w:sz w:val="28"/>
          <w:szCs w:val="28"/>
        </w:rPr>
      </w:pPr>
      <w:r w:rsidRPr="00C70838">
        <w:rPr>
          <w:rFonts w:ascii="Times New Roman" w:hAnsi="Times New Roman" w:cs="Times New Roman"/>
          <w:b/>
          <w:sz w:val="28"/>
          <w:szCs w:val="28"/>
        </w:rPr>
        <w:t xml:space="preserve">Иностранный язык: </w:t>
      </w:r>
      <w:r w:rsidRPr="00C70838">
        <w:rPr>
          <w:rFonts w:ascii="Times New Roman" w:hAnsi="Times New Roman" w:cs="Times New Roman"/>
          <w:sz w:val="28"/>
          <w:szCs w:val="28"/>
        </w:rPr>
        <w:t>сб. ситуац. задач с эталонами ответов для студентов 1курс</w:t>
      </w:r>
      <w:r>
        <w:rPr>
          <w:rFonts w:ascii="Times New Roman" w:hAnsi="Times New Roman" w:cs="Times New Roman"/>
          <w:sz w:val="28"/>
          <w:szCs w:val="28"/>
        </w:rPr>
        <w:t>а</w:t>
      </w:r>
      <w:r w:rsidRPr="00C70838">
        <w:rPr>
          <w:rFonts w:ascii="Times New Roman" w:hAnsi="Times New Roman" w:cs="Times New Roman"/>
          <w:sz w:val="28"/>
          <w:szCs w:val="28"/>
        </w:rPr>
        <w:t>, обучающихся по спец. 3</w:t>
      </w:r>
      <w:r>
        <w:rPr>
          <w:rFonts w:ascii="Times New Roman" w:hAnsi="Times New Roman" w:cs="Times New Roman"/>
          <w:sz w:val="28"/>
          <w:szCs w:val="28"/>
        </w:rPr>
        <w:t>1</w:t>
      </w:r>
      <w:r w:rsidRPr="00C70838">
        <w:rPr>
          <w:rFonts w:ascii="Times New Roman" w:hAnsi="Times New Roman" w:cs="Times New Roman"/>
          <w:sz w:val="28"/>
          <w:szCs w:val="28"/>
        </w:rPr>
        <w:t>.05.01 – Лечебное дело /сост. Но</w:t>
      </w:r>
      <w:r>
        <w:rPr>
          <w:rFonts w:ascii="Times New Roman" w:hAnsi="Times New Roman" w:cs="Times New Roman"/>
          <w:sz w:val="28"/>
          <w:szCs w:val="28"/>
        </w:rPr>
        <w:t>виковаС</w:t>
      </w:r>
      <w:r w:rsidRPr="00C70838">
        <w:rPr>
          <w:rFonts w:ascii="Times New Roman" w:hAnsi="Times New Roman" w:cs="Times New Roman"/>
          <w:sz w:val="28"/>
          <w:szCs w:val="28"/>
        </w:rPr>
        <w:t>.</w:t>
      </w:r>
      <w:r>
        <w:rPr>
          <w:rFonts w:ascii="Times New Roman" w:hAnsi="Times New Roman" w:cs="Times New Roman"/>
          <w:sz w:val="28"/>
          <w:szCs w:val="28"/>
        </w:rPr>
        <w:t>И</w:t>
      </w:r>
      <w:r w:rsidRPr="00C70838">
        <w:rPr>
          <w:rFonts w:ascii="Times New Roman" w:hAnsi="Times New Roman" w:cs="Times New Roman"/>
          <w:sz w:val="28"/>
          <w:szCs w:val="28"/>
        </w:rPr>
        <w:t xml:space="preserve">., </w:t>
      </w:r>
      <w:r>
        <w:rPr>
          <w:rFonts w:ascii="Times New Roman" w:hAnsi="Times New Roman" w:cs="Times New Roman"/>
          <w:sz w:val="28"/>
          <w:szCs w:val="28"/>
        </w:rPr>
        <w:t>ДайлидоваЕ</w:t>
      </w:r>
      <w:r w:rsidRPr="00C70838">
        <w:rPr>
          <w:rFonts w:ascii="Times New Roman" w:hAnsi="Times New Roman" w:cs="Times New Roman"/>
          <w:sz w:val="28"/>
          <w:szCs w:val="28"/>
        </w:rPr>
        <w:t>.</w:t>
      </w:r>
      <w:r>
        <w:rPr>
          <w:rFonts w:ascii="Times New Roman" w:hAnsi="Times New Roman" w:cs="Times New Roman"/>
          <w:sz w:val="28"/>
          <w:szCs w:val="28"/>
        </w:rPr>
        <w:t>Н</w:t>
      </w:r>
      <w:r w:rsidRPr="00C70838">
        <w:rPr>
          <w:rFonts w:ascii="Times New Roman" w:hAnsi="Times New Roman" w:cs="Times New Roman"/>
          <w:sz w:val="28"/>
          <w:szCs w:val="28"/>
        </w:rPr>
        <w:t xml:space="preserve">. – Красноярск: тип. КрасГМУ, 2017. - </w:t>
      </w:r>
      <w:r>
        <w:rPr>
          <w:rFonts w:ascii="Times New Roman" w:hAnsi="Times New Roman" w:cs="Times New Roman"/>
          <w:sz w:val="28"/>
          <w:szCs w:val="28"/>
        </w:rPr>
        <w:t>82</w:t>
      </w:r>
      <w:r w:rsidRPr="00C70838">
        <w:rPr>
          <w:rFonts w:ascii="Times New Roman" w:hAnsi="Times New Roman" w:cs="Times New Roman"/>
          <w:sz w:val="28"/>
          <w:szCs w:val="28"/>
        </w:rPr>
        <w:t xml:space="preserve"> с.</w:t>
      </w:r>
    </w:p>
    <w:p w:rsidR="002E2F91" w:rsidRPr="00C70838" w:rsidRDefault="002E2F91" w:rsidP="00C70838">
      <w:pPr>
        <w:ind w:left="0"/>
        <w:rPr>
          <w:rFonts w:ascii="Times New Roman" w:hAnsi="Times New Roman" w:cs="Times New Roman"/>
          <w:sz w:val="28"/>
          <w:szCs w:val="28"/>
        </w:rPr>
      </w:pPr>
    </w:p>
    <w:p w:rsidR="002E2F91" w:rsidRPr="00C70838" w:rsidRDefault="002E2F91" w:rsidP="00C70838">
      <w:pPr>
        <w:ind w:left="0" w:hanging="360"/>
        <w:rPr>
          <w:rFonts w:ascii="Times New Roman" w:hAnsi="Times New Roman" w:cs="Times New Roman"/>
          <w:sz w:val="28"/>
          <w:szCs w:val="28"/>
        </w:rPr>
      </w:pPr>
    </w:p>
    <w:p w:rsidR="002E2F91" w:rsidRPr="00C70838" w:rsidRDefault="002E2F91" w:rsidP="00C70838">
      <w:pPr>
        <w:ind w:left="0" w:hanging="360"/>
        <w:rPr>
          <w:rFonts w:ascii="Times New Roman" w:hAnsi="Times New Roman" w:cs="Times New Roman"/>
          <w:sz w:val="28"/>
          <w:szCs w:val="28"/>
        </w:rPr>
      </w:pPr>
      <w:r w:rsidRPr="00C70838">
        <w:rPr>
          <w:rFonts w:ascii="Times New Roman" w:hAnsi="Times New Roman" w:cs="Times New Roman"/>
          <w:sz w:val="28"/>
          <w:szCs w:val="28"/>
        </w:rPr>
        <w:t>Составители: Но</w:t>
      </w:r>
      <w:r>
        <w:rPr>
          <w:rFonts w:ascii="Times New Roman" w:hAnsi="Times New Roman" w:cs="Times New Roman"/>
          <w:sz w:val="28"/>
          <w:szCs w:val="28"/>
        </w:rPr>
        <w:t>виковаС</w:t>
      </w:r>
      <w:r w:rsidRPr="00C70838">
        <w:rPr>
          <w:rFonts w:ascii="Times New Roman" w:hAnsi="Times New Roman" w:cs="Times New Roman"/>
          <w:sz w:val="28"/>
          <w:szCs w:val="28"/>
        </w:rPr>
        <w:t>.</w:t>
      </w:r>
      <w:r>
        <w:rPr>
          <w:rFonts w:ascii="Times New Roman" w:hAnsi="Times New Roman" w:cs="Times New Roman"/>
          <w:sz w:val="28"/>
          <w:szCs w:val="28"/>
        </w:rPr>
        <w:t>И</w:t>
      </w:r>
      <w:r w:rsidRPr="00C70838">
        <w:rPr>
          <w:rFonts w:ascii="Times New Roman" w:hAnsi="Times New Roman" w:cs="Times New Roman"/>
          <w:sz w:val="28"/>
          <w:szCs w:val="28"/>
        </w:rPr>
        <w:t xml:space="preserve">., </w:t>
      </w:r>
      <w:r>
        <w:rPr>
          <w:rFonts w:ascii="Times New Roman" w:hAnsi="Times New Roman" w:cs="Times New Roman"/>
          <w:sz w:val="28"/>
          <w:szCs w:val="28"/>
        </w:rPr>
        <w:t>ДайлидоваЕ</w:t>
      </w:r>
      <w:r w:rsidRPr="00C70838">
        <w:rPr>
          <w:rFonts w:ascii="Times New Roman" w:hAnsi="Times New Roman" w:cs="Times New Roman"/>
          <w:sz w:val="28"/>
          <w:szCs w:val="28"/>
        </w:rPr>
        <w:t>.</w:t>
      </w:r>
      <w:r>
        <w:rPr>
          <w:rFonts w:ascii="Times New Roman" w:hAnsi="Times New Roman" w:cs="Times New Roman"/>
          <w:sz w:val="28"/>
          <w:szCs w:val="28"/>
        </w:rPr>
        <w:t>Н</w:t>
      </w:r>
      <w:r w:rsidRPr="00C70838">
        <w:rPr>
          <w:rFonts w:ascii="Times New Roman" w:hAnsi="Times New Roman" w:cs="Times New Roman"/>
          <w:sz w:val="28"/>
          <w:szCs w:val="28"/>
        </w:rPr>
        <w:t>.</w:t>
      </w:r>
    </w:p>
    <w:p w:rsidR="002E2F91" w:rsidRPr="00C70838" w:rsidRDefault="002E2F91" w:rsidP="00C70838">
      <w:pPr>
        <w:ind w:left="0" w:hanging="360"/>
        <w:rPr>
          <w:rFonts w:ascii="Times New Roman" w:hAnsi="Times New Roman" w:cs="Times New Roman"/>
          <w:sz w:val="28"/>
          <w:szCs w:val="28"/>
        </w:rPr>
      </w:pPr>
    </w:p>
    <w:p w:rsidR="002E2F91" w:rsidRPr="00C70838" w:rsidRDefault="002E2F91" w:rsidP="00C70838">
      <w:pPr>
        <w:pStyle w:val="NormalWeb"/>
        <w:ind w:firstLine="708"/>
        <w:jc w:val="both"/>
        <w:rPr>
          <w:bCs/>
          <w:sz w:val="28"/>
          <w:szCs w:val="28"/>
        </w:rPr>
      </w:pPr>
    </w:p>
    <w:p w:rsidR="002E2F91" w:rsidRPr="00C70838" w:rsidRDefault="002E2F91" w:rsidP="00C70838">
      <w:pPr>
        <w:pStyle w:val="NormalWeb"/>
        <w:ind w:firstLine="708"/>
        <w:jc w:val="both"/>
        <w:rPr>
          <w:bCs/>
          <w:sz w:val="28"/>
          <w:szCs w:val="28"/>
        </w:rPr>
      </w:pPr>
    </w:p>
    <w:p w:rsidR="002E2F91" w:rsidRPr="00C70838" w:rsidRDefault="002E2F91" w:rsidP="00C70838">
      <w:pPr>
        <w:pStyle w:val="NormalWeb"/>
        <w:ind w:firstLine="708"/>
        <w:jc w:val="both"/>
        <w:rPr>
          <w:bCs/>
          <w:sz w:val="28"/>
          <w:szCs w:val="28"/>
        </w:rPr>
      </w:pPr>
      <w:r w:rsidRPr="00C70838">
        <w:rPr>
          <w:bCs/>
          <w:sz w:val="28"/>
          <w:szCs w:val="28"/>
        </w:rPr>
        <w:t>Тестовые задания с эталонами ответов полностью соответствуют требованиям ФГОС ВО 2016 для специальности 3</w:t>
      </w:r>
      <w:r>
        <w:rPr>
          <w:bCs/>
          <w:sz w:val="28"/>
          <w:szCs w:val="28"/>
        </w:rPr>
        <w:t>1</w:t>
      </w:r>
      <w:r w:rsidRPr="00C70838">
        <w:rPr>
          <w:bCs/>
          <w:sz w:val="28"/>
          <w:szCs w:val="28"/>
        </w:rPr>
        <w:t xml:space="preserve">.05.01 – </w:t>
      </w:r>
      <w:r w:rsidRPr="00C70838">
        <w:rPr>
          <w:sz w:val="28"/>
          <w:szCs w:val="28"/>
        </w:rPr>
        <w:t>Лечебное дело</w:t>
      </w:r>
      <w:r w:rsidRPr="00C70838">
        <w:rPr>
          <w:bCs/>
          <w:sz w:val="28"/>
          <w:szCs w:val="28"/>
        </w:rPr>
        <w:t xml:space="preserve">; адаптированы к образовательным технологиям с учетом специфики обучения </w:t>
      </w:r>
      <w:r>
        <w:rPr>
          <w:bCs/>
          <w:sz w:val="28"/>
          <w:szCs w:val="28"/>
        </w:rPr>
        <w:t>немецкому</w:t>
      </w:r>
      <w:r w:rsidRPr="00C70838">
        <w:rPr>
          <w:bCs/>
          <w:sz w:val="28"/>
          <w:szCs w:val="28"/>
        </w:rPr>
        <w:t xml:space="preserve"> языку для направления подготовки 3</w:t>
      </w:r>
      <w:r>
        <w:rPr>
          <w:bCs/>
          <w:sz w:val="28"/>
          <w:szCs w:val="28"/>
        </w:rPr>
        <w:t>1</w:t>
      </w:r>
      <w:r w:rsidRPr="00C70838">
        <w:rPr>
          <w:bCs/>
          <w:sz w:val="28"/>
          <w:szCs w:val="28"/>
        </w:rPr>
        <w:t xml:space="preserve">.05.01 – </w:t>
      </w:r>
      <w:r w:rsidRPr="00C70838">
        <w:rPr>
          <w:sz w:val="28"/>
          <w:szCs w:val="28"/>
        </w:rPr>
        <w:t>Лечебное дело</w:t>
      </w:r>
      <w:r w:rsidRPr="00C70838">
        <w:rPr>
          <w:bCs/>
          <w:sz w:val="28"/>
          <w:szCs w:val="28"/>
        </w:rPr>
        <w:t xml:space="preserve">. </w:t>
      </w:r>
    </w:p>
    <w:p w:rsidR="002E2F91" w:rsidRPr="00C70838" w:rsidRDefault="002E2F91" w:rsidP="00C70838">
      <w:pPr>
        <w:pStyle w:val="NormalWeb"/>
        <w:ind w:firstLine="708"/>
        <w:jc w:val="both"/>
        <w:rPr>
          <w:bCs/>
          <w:sz w:val="28"/>
          <w:szCs w:val="28"/>
        </w:rPr>
      </w:pPr>
    </w:p>
    <w:p w:rsidR="002E2F91" w:rsidRPr="00C70838" w:rsidRDefault="002E2F91" w:rsidP="00C70838">
      <w:pPr>
        <w:ind w:left="0" w:hanging="360"/>
        <w:rPr>
          <w:rFonts w:ascii="Times New Roman" w:hAnsi="Times New Roman" w:cs="Times New Roman"/>
          <w:sz w:val="28"/>
          <w:szCs w:val="28"/>
        </w:rPr>
      </w:pPr>
    </w:p>
    <w:p w:rsidR="002E2F91" w:rsidRPr="00C70838" w:rsidRDefault="002E2F91" w:rsidP="00C70838">
      <w:pPr>
        <w:ind w:left="0" w:hanging="360"/>
        <w:rPr>
          <w:rFonts w:ascii="Times New Roman" w:hAnsi="Times New Roman" w:cs="Times New Roman"/>
          <w:sz w:val="28"/>
          <w:szCs w:val="28"/>
        </w:rPr>
      </w:pPr>
    </w:p>
    <w:p w:rsidR="002E2F91" w:rsidRPr="00C70838" w:rsidRDefault="002E2F91" w:rsidP="00C70838">
      <w:pPr>
        <w:ind w:left="0" w:hanging="360"/>
        <w:rPr>
          <w:rFonts w:ascii="Times New Roman" w:hAnsi="Times New Roman" w:cs="Times New Roman"/>
          <w:sz w:val="28"/>
          <w:szCs w:val="28"/>
        </w:rPr>
      </w:pPr>
    </w:p>
    <w:p w:rsidR="002E2F91" w:rsidRPr="00C70838" w:rsidRDefault="002E2F91" w:rsidP="00C70838">
      <w:pPr>
        <w:ind w:left="0" w:hanging="360"/>
        <w:rPr>
          <w:rFonts w:ascii="Times New Roman" w:hAnsi="Times New Roman" w:cs="Times New Roman"/>
          <w:sz w:val="28"/>
          <w:szCs w:val="28"/>
        </w:rPr>
      </w:pPr>
    </w:p>
    <w:p w:rsidR="002E2F91" w:rsidRPr="00C70838" w:rsidRDefault="002E2F91" w:rsidP="00C70838">
      <w:pPr>
        <w:pStyle w:val="NormalWeb"/>
        <w:jc w:val="both"/>
        <w:rPr>
          <w:bCs/>
          <w:sz w:val="28"/>
          <w:szCs w:val="28"/>
        </w:rPr>
      </w:pPr>
      <w:r w:rsidRPr="00C70838">
        <w:rPr>
          <w:bCs/>
          <w:sz w:val="28"/>
          <w:szCs w:val="28"/>
        </w:rPr>
        <w:t>Утверждено к печати ЦКМС КрасГМУ (протокол № __ от __.__.__ г.)</w:t>
      </w:r>
    </w:p>
    <w:p w:rsidR="002E2F91" w:rsidRPr="00C70838" w:rsidRDefault="002E2F91" w:rsidP="00C70838">
      <w:pPr>
        <w:pStyle w:val="NormalWeb"/>
        <w:rPr>
          <w:bCs/>
          <w:sz w:val="28"/>
          <w:szCs w:val="28"/>
        </w:rPr>
      </w:pPr>
    </w:p>
    <w:p w:rsidR="002E2F91" w:rsidRPr="00C70838" w:rsidRDefault="002E2F91" w:rsidP="00C70838">
      <w:pPr>
        <w:pStyle w:val="NormalWeb"/>
        <w:rPr>
          <w:bCs/>
          <w:sz w:val="28"/>
          <w:szCs w:val="28"/>
        </w:rPr>
      </w:pPr>
    </w:p>
    <w:p w:rsidR="002E2F91" w:rsidRPr="00C70838" w:rsidRDefault="002E2F91" w:rsidP="00935A67">
      <w:pPr>
        <w:pStyle w:val="NormalWeb"/>
        <w:jc w:val="right"/>
        <w:rPr>
          <w:bCs/>
          <w:sz w:val="28"/>
          <w:szCs w:val="28"/>
        </w:rPr>
      </w:pPr>
      <w:r w:rsidRPr="00C70838">
        <w:rPr>
          <w:bCs/>
          <w:sz w:val="28"/>
          <w:szCs w:val="28"/>
        </w:rPr>
        <w:t xml:space="preserve">КрасГМУ </w:t>
      </w:r>
    </w:p>
    <w:p w:rsidR="002E2F91" w:rsidRPr="00C70838" w:rsidRDefault="002E2F91" w:rsidP="00935A67">
      <w:pPr>
        <w:pStyle w:val="NormalWeb"/>
        <w:jc w:val="right"/>
        <w:rPr>
          <w:bCs/>
          <w:sz w:val="28"/>
          <w:szCs w:val="28"/>
        </w:rPr>
      </w:pPr>
      <w:r w:rsidRPr="00C70838">
        <w:rPr>
          <w:bCs/>
          <w:sz w:val="28"/>
          <w:szCs w:val="28"/>
        </w:rPr>
        <w:t>2017</w:t>
      </w:r>
    </w:p>
    <w:p w:rsidR="002E2F91" w:rsidRPr="00C70838" w:rsidRDefault="002E2F91" w:rsidP="00935A67">
      <w:pPr>
        <w:rPr>
          <w:rFonts w:ascii="Times New Roman" w:hAnsi="Times New Roman" w:cs="Times New Roman"/>
          <w:sz w:val="28"/>
          <w:szCs w:val="28"/>
        </w:rPr>
        <w:sectPr w:rsidR="002E2F91" w:rsidRPr="00C70838">
          <w:pgSz w:w="11906" w:h="16838"/>
          <w:pgMar w:top="1134" w:right="1466" w:bottom="1134" w:left="1531" w:header="720" w:footer="709" w:gutter="0"/>
          <w:cols w:space="720"/>
        </w:sectPr>
      </w:pPr>
    </w:p>
    <w:p w:rsidR="002E2F91" w:rsidRPr="005C2458"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Ситуационнаязадача</w:t>
      </w:r>
      <w:r w:rsidRPr="005C2458">
        <w:rPr>
          <w:rFonts w:ascii="Times New Roman" w:hAnsi="Times New Roman" w:cs="Times New Roman"/>
          <w:b/>
          <w:sz w:val="28"/>
          <w:szCs w:val="28"/>
        </w:rPr>
        <w:t xml:space="preserve"> №1:</w:t>
      </w:r>
      <w:r w:rsidRPr="00DE1C43">
        <w:rPr>
          <w:rFonts w:ascii="Times New Roman" w:hAnsi="Times New Roman" w:cs="Times New Roman"/>
          <w:sz w:val="28"/>
          <w:szCs w:val="28"/>
          <w:lang w:val="en-US"/>
        </w:rPr>
        <w:t>K</w:t>
      </w:r>
      <w:r w:rsidRPr="005C2458">
        <w:rPr>
          <w:rFonts w:ascii="Times New Roman" w:hAnsi="Times New Roman" w:cs="Times New Roman"/>
          <w:sz w:val="28"/>
          <w:szCs w:val="28"/>
        </w:rPr>
        <w:t>ö</w:t>
      </w:r>
      <w:r w:rsidRPr="00DE1C43">
        <w:rPr>
          <w:rFonts w:ascii="Times New Roman" w:hAnsi="Times New Roman" w:cs="Times New Roman"/>
          <w:sz w:val="28"/>
          <w:szCs w:val="28"/>
          <w:lang w:val="en-US"/>
        </w:rPr>
        <w:t>rperteile</w:t>
      </w:r>
      <w:r w:rsidRPr="005C2458">
        <w:rPr>
          <w:rFonts w:ascii="Times New Roman" w:hAnsi="Times New Roman" w:cs="Times New Roman"/>
          <w:sz w:val="28"/>
          <w:szCs w:val="28"/>
        </w:rPr>
        <w:t xml:space="preserve">: </w:t>
      </w:r>
      <w:r w:rsidRPr="00DE1C43">
        <w:rPr>
          <w:rFonts w:ascii="Times New Roman" w:hAnsi="Times New Roman" w:cs="Times New Roman"/>
          <w:sz w:val="28"/>
          <w:szCs w:val="28"/>
          <w:lang w:val="en-US"/>
        </w:rPr>
        <w:t>OrdnenSiezuundtragenSiedieZahlenein</w:t>
      </w:r>
      <w:r w:rsidRPr="005C2458">
        <w:rPr>
          <w:rFonts w:ascii="Times New Roman" w:hAnsi="Times New Roman" w:cs="Times New Roman"/>
          <w:sz w:val="28"/>
          <w:szCs w:val="28"/>
        </w:rPr>
        <w:t>.:</w:t>
      </w:r>
    </w:p>
    <w:p w:rsidR="002E2F91" w:rsidRPr="005C2458" w:rsidRDefault="002E2F91">
      <w:pPr>
        <w:ind w:left="-5" w:right="0"/>
        <w:rPr>
          <w:rFonts w:ascii="Times New Roman" w:hAnsi="Times New Roman" w:cs="Times New Roman"/>
          <w:sz w:val="28"/>
          <w:szCs w:val="28"/>
        </w:rPr>
      </w:pPr>
      <w:r w:rsidRPr="005C2458">
        <w:rPr>
          <w:rFonts w:ascii="Times New Roman" w:hAnsi="Times New Roman" w:cs="Times New Roman"/>
          <w:sz w:val="28"/>
          <w:szCs w:val="28"/>
        </w:rPr>
        <w:t xml:space="preserve">1) </w:t>
      </w:r>
      <w:r w:rsidRPr="00DE1C43">
        <w:rPr>
          <w:rFonts w:ascii="Times New Roman" w:hAnsi="Times New Roman" w:cs="Times New Roman"/>
          <w:sz w:val="28"/>
          <w:szCs w:val="28"/>
        </w:rPr>
        <w:t>Заданиеоткрытоготипа</w:t>
      </w:r>
    </w:p>
    <w:p w:rsidR="002E2F91" w:rsidRPr="005C2458" w:rsidRDefault="002E2F91">
      <w:pPr>
        <w:spacing w:after="0"/>
        <w:ind w:left="-5" w:right="0"/>
        <w:rPr>
          <w:rFonts w:ascii="Times New Roman" w:hAnsi="Times New Roman" w:cs="Times New Roman"/>
          <w:sz w:val="28"/>
          <w:szCs w:val="28"/>
        </w:rPr>
      </w:pPr>
      <w:r w:rsidRPr="00DE1C43">
        <w:rPr>
          <w:rFonts w:ascii="Times New Roman" w:hAnsi="Times New Roman" w:cs="Times New Roman"/>
          <w:b/>
          <w:sz w:val="28"/>
          <w:szCs w:val="28"/>
        </w:rPr>
        <w:t>Ответ</w:t>
      </w:r>
      <w:r w:rsidRPr="005C2458">
        <w:rPr>
          <w:rFonts w:ascii="Times New Roman" w:hAnsi="Times New Roman" w:cs="Times New Roman"/>
          <w:b/>
          <w:sz w:val="28"/>
          <w:szCs w:val="28"/>
        </w:rPr>
        <w:t xml:space="preserve"> 1: </w:t>
      </w:r>
      <w:r w:rsidRPr="00DE1C43">
        <w:rPr>
          <w:rFonts w:ascii="Times New Roman" w:hAnsi="Times New Roman" w:cs="Times New Roman"/>
          <w:sz w:val="28"/>
          <w:szCs w:val="28"/>
          <w:lang w:val="en-US"/>
        </w:rPr>
        <w:t>dieAchselderEllbogendasHaardasKniedieNasederR</w:t>
      </w:r>
      <w:r w:rsidRPr="005C2458">
        <w:rPr>
          <w:rFonts w:ascii="Times New Roman" w:hAnsi="Times New Roman" w:cs="Times New Roman"/>
          <w:sz w:val="28"/>
          <w:szCs w:val="28"/>
        </w:rPr>
        <w:t>ü</w:t>
      </w:r>
      <w:r w:rsidRPr="00DE1C43">
        <w:rPr>
          <w:rFonts w:ascii="Times New Roman" w:hAnsi="Times New Roman" w:cs="Times New Roman"/>
          <w:sz w:val="28"/>
          <w:szCs w:val="28"/>
          <w:lang w:val="en-US"/>
        </w:rPr>
        <w:t>ckendieWadedasAugedieFersederHalsderKopfderOberarmdieSchulterdieZehe</w:t>
      </w:r>
      <w:r w:rsidRPr="005C2458">
        <w:rPr>
          <w:rFonts w:ascii="Times New Roman" w:hAnsi="Times New Roman" w:cs="Times New Roman"/>
          <w:sz w:val="28"/>
          <w:szCs w:val="28"/>
        </w:rPr>
        <w:t xml:space="preserve"> / </w:t>
      </w:r>
      <w:r w:rsidRPr="00DE1C43">
        <w:rPr>
          <w:rFonts w:ascii="Times New Roman" w:hAnsi="Times New Roman" w:cs="Times New Roman"/>
          <w:sz w:val="28"/>
          <w:szCs w:val="28"/>
          <w:lang w:val="en-US"/>
        </w:rPr>
        <w:t>derZehderBauchderFingerdieHanddieLeistederOberschenkeldieStirnderBauchnabelderFu</w:t>
      </w:r>
      <w:r w:rsidRPr="005C2458">
        <w:rPr>
          <w:rFonts w:ascii="Times New Roman" w:hAnsi="Times New Roman" w:cs="Times New Roman"/>
          <w:sz w:val="28"/>
          <w:szCs w:val="28"/>
        </w:rPr>
        <w:t xml:space="preserve">ß </w:t>
      </w:r>
      <w:r w:rsidRPr="00DE1C43">
        <w:rPr>
          <w:rFonts w:ascii="Times New Roman" w:hAnsi="Times New Roman" w:cs="Times New Roman"/>
          <w:sz w:val="28"/>
          <w:szCs w:val="28"/>
          <w:lang w:val="en-US"/>
        </w:rPr>
        <w:t>dieH</w:t>
      </w:r>
      <w:r w:rsidRPr="005C2458">
        <w:rPr>
          <w:rFonts w:ascii="Times New Roman" w:hAnsi="Times New Roman" w:cs="Times New Roman"/>
          <w:sz w:val="28"/>
          <w:szCs w:val="28"/>
        </w:rPr>
        <w:t>ü</w:t>
      </w:r>
      <w:r w:rsidRPr="00DE1C43">
        <w:rPr>
          <w:rFonts w:ascii="Times New Roman" w:hAnsi="Times New Roman" w:cs="Times New Roman"/>
          <w:sz w:val="28"/>
          <w:szCs w:val="28"/>
          <w:lang w:val="en-US"/>
        </w:rPr>
        <w:t>ftederMunddasOhrder</w:t>
      </w:r>
    </w:p>
    <w:p w:rsidR="002E2F91" w:rsidRPr="00DE1C43" w:rsidRDefault="002E2F91">
      <w:pPr>
        <w:spacing w:after="375" w:line="402" w:lineRule="auto"/>
        <w:ind w:left="-5" w:right="0"/>
        <w:rPr>
          <w:rFonts w:ascii="Times New Roman" w:hAnsi="Times New Roman" w:cs="Times New Roman"/>
          <w:sz w:val="28"/>
          <w:szCs w:val="28"/>
          <w:lang w:val="en-US"/>
        </w:rPr>
      </w:pPr>
      <w:r w:rsidRPr="00DE1C43">
        <w:rPr>
          <w:rFonts w:ascii="Times New Roman" w:hAnsi="Times New Roman" w:cs="Times New Roman"/>
          <w:sz w:val="28"/>
          <w:szCs w:val="28"/>
          <w:lang w:val="en-US"/>
        </w:rPr>
        <w:t>Unterarm die Brust der Genitalbereich das Kinn der Nacken der Po/da s Gesäß der Unterschenkel</w:t>
      </w:r>
    </w:p>
    <w:p w:rsidR="002E2F91" w:rsidRPr="00DE1C43" w:rsidRDefault="002E2F91">
      <w:pPr>
        <w:spacing w:after="375" w:line="402" w:lineRule="auto"/>
        <w:ind w:left="-5" w:right="0"/>
        <w:rPr>
          <w:rFonts w:ascii="Times New Roman" w:hAnsi="Times New Roman" w:cs="Times New Roman"/>
          <w:sz w:val="28"/>
          <w:szCs w:val="28"/>
        </w:rPr>
      </w:pPr>
      <w:r w:rsidRPr="00DE1C43">
        <w:rPr>
          <w:rFonts w:ascii="Times New Roman" w:hAnsi="Times New Roman" w:cs="Times New Roman"/>
          <w:sz w:val="28"/>
          <w:szCs w:val="28"/>
        </w:rPr>
        <w:t>ОК-5, ОПК-2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2</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Hören Sie noch mal. </w:t>
      </w:r>
      <w:r w:rsidRPr="00DE1C43">
        <w:rPr>
          <w:rFonts w:ascii="Times New Roman" w:hAnsi="Times New Roman" w:cs="Times New Roman"/>
          <w:sz w:val="28"/>
          <w:szCs w:val="28"/>
          <w:lang w:val="en-US"/>
        </w:rPr>
        <w:t>Beantworten Sie die Fragen: Um wie viel Uhr beginnt der Frühdienst von Dr. Stahl? Wann endet der Frühdienst? Um wie viel Uhr beginnt der Spätdienst? Um wie viel Uhr endet der Spätdienst? Wann beginnt der Bereitschaftsdienst? Um wie viel Uhr endet der Bereitschaftsdienst?:</w:t>
      </w:r>
    </w:p>
    <w:p w:rsidR="002E2F91" w:rsidRPr="00DE1C43" w:rsidRDefault="002E2F91">
      <w:pPr>
        <w:pStyle w:val="Heading1"/>
        <w:spacing w:after="522"/>
        <w:ind w:left="-5" w:right="0"/>
        <w:rPr>
          <w:rFonts w:ascii="Times New Roman" w:hAnsi="Times New Roman"/>
          <w:sz w:val="28"/>
          <w:szCs w:val="28"/>
          <w:lang w:val="en-US"/>
        </w:rPr>
      </w:pPr>
      <w:r w:rsidRPr="00DE1C43">
        <w:rPr>
          <w:rFonts w:ascii="Times New Roman" w:hAnsi="Times New Roman"/>
          <w:sz w:val="28"/>
          <w:szCs w:val="28"/>
        </w:rPr>
        <w:t>ОПК</w:t>
      </w:r>
      <w:r w:rsidRPr="00DE1C43">
        <w:rPr>
          <w:rFonts w:ascii="Times New Roman" w:hAnsi="Times New Roman"/>
          <w:sz w:val="28"/>
          <w:szCs w:val="28"/>
          <w:lang w:val="en-US"/>
        </w:rPr>
        <w:t>-2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w:t>
      </w:r>
      <w:r w:rsidRPr="005C2458">
        <w:rPr>
          <w:rFonts w:ascii="Times New Roman" w:hAnsi="Times New Roman" w:cs="Times New Roman"/>
          <w:b/>
          <w:sz w:val="28"/>
          <w:szCs w:val="28"/>
          <w:lang w:val="en-US"/>
        </w:rPr>
        <w:t>3</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Hören Sie. Notieren Sie die Dienstzeiten von Dr. Kazanski im Terminkalender (Audio 1.17).:</w:t>
      </w:r>
    </w:p>
    <w:p w:rsidR="002E2F91" w:rsidRPr="00DE1C43" w:rsidRDefault="002E2F91">
      <w:pPr>
        <w:pStyle w:val="Heading1"/>
        <w:spacing w:after="522"/>
        <w:ind w:left="-5" w:right="0"/>
        <w:rPr>
          <w:rFonts w:ascii="Times New Roman" w:hAnsi="Times New Roman"/>
          <w:sz w:val="28"/>
          <w:szCs w:val="28"/>
          <w:lang w:val="en-US"/>
        </w:rPr>
      </w:pPr>
      <w:r w:rsidRPr="00DE1C43">
        <w:rPr>
          <w:rFonts w:ascii="Times New Roman" w:hAnsi="Times New Roman"/>
          <w:sz w:val="28"/>
          <w:szCs w:val="28"/>
        </w:rPr>
        <w:t>ОПК</w:t>
      </w:r>
      <w:r w:rsidRPr="00DE1C43">
        <w:rPr>
          <w:rFonts w:ascii="Times New Roman" w:hAnsi="Times New Roman"/>
          <w:sz w:val="28"/>
          <w:szCs w:val="28"/>
          <w:lang w:val="en-US"/>
        </w:rPr>
        <w:t>-2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w:t>
      </w:r>
      <w:r w:rsidRPr="00BF248C">
        <w:rPr>
          <w:rFonts w:ascii="Times New Roman" w:hAnsi="Times New Roman" w:cs="Times New Roman"/>
          <w:b/>
          <w:sz w:val="28"/>
          <w:szCs w:val="28"/>
          <w:lang w:val="en-US"/>
        </w:rPr>
        <w:t>4</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Spielen Sie mit verteilten Rollen.:</w:t>
      </w:r>
    </w:p>
    <w:p w:rsidR="002E2F91" w:rsidRPr="00DE1C43" w:rsidRDefault="002E2F91">
      <w:pPr>
        <w:spacing w:after="0" w:line="402" w:lineRule="auto"/>
        <w:ind w:left="-5" w:right="6291"/>
        <w:rPr>
          <w:rFonts w:ascii="Times New Roman" w:hAnsi="Times New Roman" w:cs="Times New Roman"/>
          <w:sz w:val="28"/>
          <w:szCs w:val="28"/>
          <w:lang w:val="en-US"/>
        </w:rPr>
      </w:pPr>
      <w:r w:rsidRPr="00DE1C43">
        <w:rPr>
          <w:rFonts w:ascii="Times New Roman" w:hAnsi="Times New Roman" w:cs="Times New Roman"/>
          <w:sz w:val="28"/>
          <w:szCs w:val="28"/>
          <w:lang w:val="en-US"/>
        </w:rPr>
        <w:t>1) Spielen Sie mit verteilten Rollen. 2) Spielen Sie mit verteilten Rollen.</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Stationsleitung Ein Kollege ist krank. Sie fragen die Krankenschwester, ob sie an den Tagen Früh-/Spätdienst machen kann.</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2: </w:t>
      </w:r>
      <w:r w:rsidRPr="00DE1C43">
        <w:rPr>
          <w:rFonts w:ascii="Times New Roman" w:hAnsi="Times New Roman" w:cs="Times New Roman"/>
          <w:sz w:val="28"/>
          <w:szCs w:val="28"/>
          <w:lang w:val="en-US"/>
        </w:rPr>
        <w:t>Krankenschwester Sie haben nächste Woche 4 Tage frei. An 2 Tagen können Sie arbeiten, an 2 Tagen nicht.</w:t>
      </w:r>
    </w:p>
    <w:p w:rsidR="002E2F91" w:rsidRPr="00DE1C43" w:rsidRDefault="002E2F91">
      <w:pPr>
        <w:pStyle w:val="Heading1"/>
        <w:spacing w:after="522"/>
        <w:ind w:left="-5" w:right="0"/>
        <w:rPr>
          <w:rFonts w:ascii="Times New Roman" w:hAnsi="Times New Roman"/>
          <w:sz w:val="28"/>
          <w:szCs w:val="28"/>
          <w:lang w:val="en-US"/>
        </w:rPr>
      </w:pPr>
      <w:r w:rsidRPr="00DE1C43">
        <w:rPr>
          <w:rFonts w:ascii="Times New Roman" w:hAnsi="Times New Roman"/>
          <w:sz w:val="28"/>
          <w:szCs w:val="28"/>
        </w:rPr>
        <w:t>ОПК</w:t>
      </w:r>
      <w:r w:rsidRPr="00DE1C43">
        <w:rPr>
          <w:rFonts w:ascii="Times New Roman" w:hAnsi="Times New Roman"/>
          <w:sz w:val="28"/>
          <w:szCs w:val="28"/>
          <w:lang w:val="en-US"/>
        </w:rPr>
        <w:t>-2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w:t>
      </w:r>
      <w:r w:rsidRPr="00BF248C">
        <w:rPr>
          <w:rFonts w:ascii="Times New Roman" w:hAnsi="Times New Roman" w:cs="Times New Roman"/>
          <w:b/>
          <w:sz w:val="28"/>
          <w:szCs w:val="28"/>
          <w:lang w:val="en-US"/>
        </w:rPr>
        <w:t>5</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Wie kann man fragen und antworten?:</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sz w:val="28"/>
          <w:szCs w:val="28"/>
          <w:lang w:val="en-US"/>
        </w:rPr>
        <w:t>1) Wie kann man fragen und antworten?</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Krankenschwester: Der OP hat angerufen. Der Arzt soll in den OP kommen. Arzt: Sie haben Ihren ersten Arbeitstag. Sie wissen nicht, wo der OP ist.</w:t>
      </w:r>
    </w:p>
    <w:p w:rsidR="002E2F91" w:rsidRPr="00DE1C43" w:rsidRDefault="002E2F91">
      <w:pPr>
        <w:pStyle w:val="Heading1"/>
        <w:spacing w:after="522"/>
        <w:ind w:left="-5" w:right="0"/>
        <w:rPr>
          <w:rFonts w:ascii="Times New Roman" w:hAnsi="Times New Roman"/>
          <w:sz w:val="28"/>
          <w:szCs w:val="28"/>
          <w:lang w:val="en-US"/>
        </w:rPr>
      </w:pPr>
      <w:r w:rsidRPr="00DE1C43">
        <w:rPr>
          <w:rFonts w:ascii="Times New Roman" w:hAnsi="Times New Roman"/>
          <w:sz w:val="28"/>
          <w:szCs w:val="28"/>
        </w:rPr>
        <w:t>ОПК</w:t>
      </w:r>
      <w:r w:rsidRPr="00DE1C43">
        <w:rPr>
          <w:rFonts w:ascii="Times New Roman" w:hAnsi="Times New Roman"/>
          <w:sz w:val="28"/>
          <w:szCs w:val="28"/>
          <w:lang w:val="en-US"/>
        </w:rPr>
        <w:t>-2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w:t>
      </w:r>
      <w:r w:rsidRPr="00BF248C">
        <w:rPr>
          <w:rFonts w:ascii="Times New Roman" w:hAnsi="Times New Roman" w:cs="Times New Roman"/>
          <w:b/>
          <w:sz w:val="28"/>
          <w:szCs w:val="28"/>
          <w:lang w:val="en-US"/>
        </w:rPr>
        <w:t>6</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Hören Sie die Ubergabe an die Intensivstation und füllen Sie die Verordnungen der Anästhesistin an die Station aus (Audio 2/10).:</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 o:spid="_x0000_i1025" type="#_x0000_t75" style="width:493.5pt;height:310.5pt;visibility:visible">
            <v:imagedata r:id="rId5" o:title=""/>
          </v:shape>
        </w:pict>
      </w:r>
    </w:p>
    <w:p w:rsidR="002E2F91" w:rsidRPr="00DE1C43" w:rsidRDefault="002E2F91">
      <w:pPr>
        <w:pStyle w:val="Heading1"/>
        <w:ind w:left="-5" w:right="0"/>
        <w:rPr>
          <w:rFonts w:ascii="Times New Roman" w:hAnsi="Times New Roman"/>
          <w:sz w:val="28"/>
          <w:szCs w:val="28"/>
        </w:rPr>
      </w:pPr>
      <w:r w:rsidRPr="00DE1C43">
        <w:rPr>
          <w:rFonts w:ascii="Times New Roman" w:hAnsi="Times New Roman"/>
          <w:b/>
          <w:sz w:val="28"/>
          <w:szCs w:val="28"/>
        </w:rPr>
        <w:t xml:space="preserve">Ответ 1: </w:t>
      </w:r>
      <w:r w:rsidRPr="00DE1C43">
        <w:rPr>
          <w:rFonts w:ascii="Times New Roman" w:hAnsi="Times New Roman"/>
          <w:sz w:val="28"/>
          <w:szCs w:val="28"/>
        </w:rPr>
        <w:t>задание открытого типа</w:t>
      </w:r>
    </w:p>
    <w:p w:rsidR="002E2F91" w:rsidRPr="00DE1C43" w:rsidRDefault="002E2F91">
      <w:pPr>
        <w:spacing w:after="1497"/>
        <w:ind w:left="-5" w:right="0"/>
        <w:rPr>
          <w:rFonts w:ascii="Times New Roman" w:hAnsi="Times New Roman" w:cs="Times New Roman"/>
          <w:sz w:val="28"/>
          <w:szCs w:val="28"/>
        </w:rPr>
      </w:pPr>
      <w:r w:rsidRPr="00DE1C43">
        <w:rPr>
          <w:rFonts w:ascii="Times New Roman" w:hAnsi="Times New Roman" w:cs="Times New Roman"/>
          <w:sz w:val="28"/>
          <w:szCs w:val="28"/>
        </w:rPr>
        <w:t>ОК-5, ОПК-2, ОПК-2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7</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А) Вы устроились работать в немецкую больницу. Это ваш первый рабочий день. Вы не знаете устройство клиники и систему работы в ней. Расспросите вашего коллегу об этом. Б) Ваш коллега устроился на работу в немецкую больницу. Это его первый рабочий день. Он не знает устройство клиники и систему работы в ней. Расскажите ему об этом.:</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 xml:space="preserve">Примерный ответ (А и Б): Pfl. </w:t>
      </w:r>
      <w:r w:rsidRPr="00DE1C43">
        <w:rPr>
          <w:rFonts w:ascii="Times New Roman" w:hAnsi="Times New Roman" w:cs="Times New Roman"/>
          <w:sz w:val="28"/>
          <w:szCs w:val="28"/>
          <w:lang w:val="en-US"/>
        </w:rPr>
        <w:t>Achim(</w:t>
      </w:r>
      <w:r w:rsidRPr="00DE1C43">
        <w:rPr>
          <w:rFonts w:ascii="Times New Roman" w:hAnsi="Times New Roman" w:cs="Times New Roman"/>
          <w:sz w:val="28"/>
          <w:szCs w:val="28"/>
        </w:rPr>
        <w:t>А</w:t>
      </w:r>
      <w:r w:rsidRPr="00DE1C43">
        <w:rPr>
          <w:rFonts w:ascii="Times New Roman" w:hAnsi="Times New Roman" w:cs="Times New Roman"/>
          <w:sz w:val="28"/>
          <w:szCs w:val="28"/>
          <w:lang w:val="en-US"/>
        </w:rPr>
        <w:t>): Svetlana, komm, ich zeige dir die Klinik. Zuerst bringen wir Herrn Evertz ins Röntgen. Das Röntgen ist im Erdgeschoss. - Guten Morgen, Herr Evertz. Wir bringen Sie zum Röntgen. Hr. Evertz(</w:t>
      </w:r>
      <w:r w:rsidRPr="00DE1C43">
        <w:rPr>
          <w:rFonts w:ascii="Times New Roman" w:hAnsi="Times New Roman" w:cs="Times New Roman"/>
          <w:sz w:val="28"/>
          <w:szCs w:val="28"/>
        </w:rPr>
        <w:t>Б</w:t>
      </w:r>
      <w:r w:rsidRPr="00DE1C43">
        <w:rPr>
          <w:rFonts w:ascii="Times New Roman" w:hAnsi="Times New Roman" w:cs="Times New Roman"/>
          <w:sz w:val="28"/>
          <w:szCs w:val="28"/>
          <w:lang w:val="en-US"/>
        </w:rPr>
        <w:t>): Ja, darauf habe ich schon gewartet. Pfl. Achim: Wir nehmen den Aufzug ins Erdgeschoss. - So, da sind wir. Hier rechts ist die Röntgenabteilung. Herr Evertz, ich sage Bescheid, dass Sie da sind. Wenn Sie fertig sind, holen wir Sie wieder ab. Bis gleich. Hr. Evertz: Danke, bis gleich. Pfl. Achim: Herr Evertz von Station 13 ist jetzt da. - Svetlana, hier links ist die Endoskopie und da vorne ist die Aufnahme. Sr. Svetlana: Aufnahme , was ist das? Pfl. Achim: In der Aufnahme melden sich neue Patienten an. Vor der Aufnahme ist das EKG, dort werden EKGs geschrieben. Svetlana: Okay. Pfl. Achim: Jetzt bringen wir das Blut ins Labor. Das Labor ist in der zweiten Etage. Sr. Svetlana: Im Labor wir d das Blut untersucht? Pfl. Achim: Ja, genau. So, da sind wi r schon. Hier links stellen wir das Blut ab. Die Befunde können wir heute Nachmittag am Computer abrufen. Das zeige ich dir auf der Station. Sr. Svetlana: Gut . Pfl. Achim: Dann fahren wir jetzt wieder in die 5. Etage auf unsere Station.</w:t>
      </w:r>
    </w:p>
    <w:p w:rsidR="002E2F91" w:rsidRPr="00DE1C43" w:rsidRDefault="002E2F91">
      <w:pPr>
        <w:pStyle w:val="Heading1"/>
        <w:spacing w:after="522"/>
        <w:ind w:left="-5" w:right="0"/>
        <w:rPr>
          <w:rFonts w:ascii="Times New Roman" w:hAnsi="Times New Roman"/>
          <w:sz w:val="28"/>
          <w:szCs w:val="28"/>
        </w:rPr>
      </w:pPr>
      <w:r w:rsidRPr="00DE1C43">
        <w:rPr>
          <w:rFonts w:ascii="Times New Roman" w:hAnsi="Times New Roman"/>
          <w:sz w:val="28"/>
          <w:szCs w:val="28"/>
        </w:rPr>
        <w:t>ОПК-2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8</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Представьте, что Вы устроились на работу в немецкую клинику.</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sz w:val="28"/>
          <w:szCs w:val="28"/>
        </w:rPr>
        <w:t xml:space="preserve">Познакомьтесь с вашим начальством. Arzt Sie bringen Ihren neuen Kollegen auf die Station. </w:t>
      </w:r>
      <w:r w:rsidRPr="00DE1C43">
        <w:rPr>
          <w:rFonts w:ascii="Times New Roman" w:hAnsi="Times New Roman" w:cs="Times New Roman"/>
          <w:sz w:val="28"/>
          <w:szCs w:val="28"/>
          <w:lang w:val="en-US"/>
        </w:rPr>
        <w:t>Neuer Arzt Sie begrüßen die Stationsleitung und stellen sich vor. Neue Stationsleitung Sie begrüßen die Ärzte und stellen sich vor. Stationsleitung Sie begrüßen die neue Krankenschwester. Neue Krankenschwester Sie haben Ihren ersten Arbeitstag. Sie begrüßen die Stationsleitung und stellen sich vor. Krankenpfleger Sie stellen sich vor. Sie verstehen den Namen nicht. Neue Kollegin Sie stellen sich vor.:</w:t>
      </w:r>
    </w:p>
    <w:p w:rsidR="002E2F91" w:rsidRPr="00DE1C43" w:rsidRDefault="002E2F91">
      <w:pPr>
        <w:pStyle w:val="Heading1"/>
        <w:spacing w:after="522"/>
        <w:ind w:left="-5" w:right="0"/>
        <w:rPr>
          <w:rFonts w:ascii="Times New Roman" w:hAnsi="Times New Roman"/>
          <w:sz w:val="28"/>
          <w:szCs w:val="28"/>
        </w:rPr>
      </w:pPr>
      <w:r w:rsidRPr="00DE1C43">
        <w:rPr>
          <w:rFonts w:ascii="Times New Roman" w:hAnsi="Times New Roman"/>
          <w:sz w:val="28"/>
          <w:szCs w:val="28"/>
        </w:rPr>
        <w:t>ОПК-2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9</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1. Вы устроились работать в немецкую больницу. Это ваш первый рабочий день. Вы должны познакомиться с Вашими коллегам и руководством. 2. Ваш коллега устроился на работу в немецкую больницу. Ваш начальник представит Вам его. Познакомьтесь с ним, будьте вежливы. 3. К вам на работу поступает новый подчиненный. Познакомьтесь с ним, расскажите ему о клинике и коллективе, представьте его коллегам. Примерный ответ:</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sz w:val="28"/>
          <w:szCs w:val="28"/>
        </w:rPr>
        <w:t>1) Задание свободного типа</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4F3668">
        <w:rPr>
          <w:rFonts w:ascii="Times New Roman" w:hAnsi="Times New Roman" w:cs="Times New Roman"/>
          <w:b/>
          <w:sz w:val="28"/>
          <w:szCs w:val="28"/>
        </w:rPr>
        <w:t xml:space="preserve"> 1: </w:t>
      </w:r>
      <w:r w:rsidRPr="005C2458">
        <w:rPr>
          <w:rFonts w:ascii="Times New Roman" w:hAnsi="Times New Roman" w:cs="Times New Roman"/>
          <w:sz w:val="28"/>
          <w:szCs w:val="28"/>
          <w:lang w:val="en-US"/>
        </w:rPr>
        <w:t>Sr</w:t>
      </w:r>
      <w:r w:rsidRPr="004F3668">
        <w:rPr>
          <w:rFonts w:ascii="Times New Roman" w:hAnsi="Times New Roman" w:cs="Times New Roman"/>
          <w:sz w:val="28"/>
          <w:szCs w:val="28"/>
        </w:rPr>
        <w:t xml:space="preserve">. </w:t>
      </w:r>
      <w:r w:rsidRPr="005C2458">
        <w:rPr>
          <w:rFonts w:ascii="Times New Roman" w:hAnsi="Times New Roman" w:cs="Times New Roman"/>
          <w:sz w:val="28"/>
          <w:szCs w:val="28"/>
          <w:lang w:val="en-US"/>
        </w:rPr>
        <w:t>Svetlana</w:t>
      </w:r>
      <w:r w:rsidRPr="004F3668">
        <w:rPr>
          <w:rFonts w:ascii="Times New Roman" w:hAnsi="Times New Roman" w:cs="Times New Roman"/>
          <w:sz w:val="28"/>
          <w:szCs w:val="28"/>
        </w:rPr>
        <w:t xml:space="preserve">: </w:t>
      </w:r>
      <w:r w:rsidRPr="005C2458">
        <w:rPr>
          <w:rFonts w:ascii="Times New Roman" w:hAnsi="Times New Roman" w:cs="Times New Roman"/>
          <w:sz w:val="28"/>
          <w:szCs w:val="28"/>
          <w:lang w:val="en-US"/>
        </w:rPr>
        <w:t>Guten</w:t>
      </w:r>
      <w:r w:rsidRPr="004F3668">
        <w:rPr>
          <w:rFonts w:ascii="Times New Roman" w:hAnsi="Times New Roman" w:cs="Times New Roman"/>
          <w:sz w:val="28"/>
          <w:szCs w:val="28"/>
        </w:rPr>
        <w:t xml:space="preserve"> </w:t>
      </w:r>
      <w:r w:rsidRPr="005C2458">
        <w:rPr>
          <w:rFonts w:ascii="Times New Roman" w:hAnsi="Times New Roman" w:cs="Times New Roman"/>
          <w:sz w:val="28"/>
          <w:szCs w:val="28"/>
          <w:lang w:val="en-US"/>
        </w:rPr>
        <w:t>Morgen</w:t>
      </w:r>
      <w:r w:rsidRPr="004F3668">
        <w:rPr>
          <w:rFonts w:ascii="Times New Roman" w:hAnsi="Times New Roman" w:cs="Times New Roman"/>
          <w:sz w:val="28"/>
          <w:szCs w:val="28"/>
        </w:rPr>
        <w:t xml:space="preserve">, </w:t>
      </w:r>
      <w:r w:rsidRPr="005C2458">
        <w:rPr>
          <w:rFonts w:ascii="Times New Roman" w:hAnsi="Times New Roman" w:cs="Times New Roman"/>
          <w:sz w:val="28"/>
          <w:szCs w:val="28"/>
          <w:lang w:val="en-US"/>
        </w:rPr>
        <w:t>ich</w:t>
      </w:r>
      <w:r w:rsidRPr="004F3668">
        <w:rPr>
          <w:rFonts w:ascii="Times New Roman" w:hAnsi="Times New Roman" w:cs="Times New Roman"/>
          <w:sz w:val="28"/>
          <w:szCs w:val="28"/>
        </w:rPr>
        <w:t xml:space="preserve"> </w:t>
      </w:r>
      <w:r w:rsidRPr="005C2458">
        <w:rPr>
          <w:rFonts w:ascii="Times New Roman" w:hAnsi="Times New Roman" w:cs="Times New Roman"/>
          <w:sz w:val="28"/>
          <w:szCs w:val="28"/>
          <w:lang w:val="en-US"/>
        </w:rPr>
        <w:t>bin</w:t>
      </w:r>
      <w:r w:rsidRPr="004F3668">
        <w:rPr>
          <w:rFonts w:ascii="Times New Roman" w:hAnsi="Times New Roman" w:cs="Times New Roman"/>
          <w:sz w:val="28"/>
          <w:szCs w:val="28"/>
        </w:rPr>
        <w:t xml:space="preserve"> </w:t>
      </w:r>
      <w:r w:rsidRPr="005C2458">
        <w:rPr>
          <w:rFonts w:ascii="Times New Roman" w:hAnsi="Times New Roman" w:cs="Times New Roman"/>
          <w:sz w:val="28"/>
          <w:szCs w:val="28"/>
          <w:lang w:val="en-US"/>
        </w:rPr>
        <w:t>Schwester</w:t>
      </w:r>
      <w:r w:rsidRPr="004F3668">
        <w:rPr>
          <w:rFonts w:ascii="Times New Roman" w:hAnsi="Times New Roman" w:cs="Times New Roman"/>
          <w:sz w:val="28"/>
          <w:szCs w:val="28"/>
        </w:rPr>
        <w:t xml:space="preserve"> </w:t>
      </w:r>
      <w:r w:rsidRPr="005C2458">
        <w:rPr>
          <w:rFonts w:ascii="Times New Roman" w:hAnsi="Times New Roman" w:cs="Times New Roman"/>
          <w:sz w:val="28"/>
          <w:szCs w:val="28"/>
          <w:lang w:val="en-US"/>
        </w:rPr>
        <w:t>Svetlana</w:t>
      </w:r>
      <w:r w:rsidRPr="004F3668">
        <w:rPr>
          <w:rFonts w:ascii="Times New Roman" w:hAnsi="Times New Roman" w:cs="Times New Roman"/>
          <w:sz w:val="28"/>
          <w:szCs w:val="28"/>
        </w:rPr>
        <w:t xml:space="preserve">. </w:t>
      </w:r>
      <w:r w:rsidRPr="00DE1C43">
        <w:rPr>
          <w:rFonts w:ascii="Times New Roman" w:hAnsi="Times New Roman" w:cs="Times New Roman"/>
          <w:sz w:val="28"/>
          <w:szCs w:val="28"/>
          <w:lang w:val="en-US"/>
        </w:rPr>
        <w:t xml:space="preserve">Fr. Müller: Guten Morgen, Schwester Svetlana! Mein Name ist Müller, ich bin die Pflegedienstleitung. Herzlich willkommen in unserer Klinik. Sr. Svetlana: Guten Tag, Frau Müller. Fr. Müller: Wir gehen zusammen auf die Station 13. Das ist eine internistische Station. Fr. Müller: Wir fahren jetzt in die fünfte Etage, auf die Station 13. So, hier ist das Dienstzimmer. Guten Tag! Ich bringe Ihnen Schwester Svetlana, Ihre neue Kollegin. Sr. Susanne: Guten Tag, ich bin Schwester Susanne. Ich bin die Stationsleitung. Fr. Müller: Ich wünsche Ihnen einen guten Start. Sr. Svetlana: Danke . Sr. Susanne: Herzlich willkommen , Svetlana. Wir duzen uns hier auf der Station. Sr. Svetlana: Wie bitte? Sr. Susanne: Wir duze n uns. </w:t>
      </w:r>
      <w:r w:rsidRPr="004F3668">
        <w:rPr>
          <w:rFonts w:ascii="Times New Roman" w:hAnsi="Times New Roman" w:cs="Times New Roman"/>
          <w:sz w:val="28"/>
          <w:szCs w:val="28"/>
          <w:lang w:val="en-US"/>
        </w:rPr>
        <w:t>Wir sagen „du " zu den Kollegen .</w:t>
      </w:r>
      <w:r w:rsidRPr="00DE1C43">
        <w:rPr>
          <w:rFonts w:ascii="Times New Roman" w:hAnsi="Times New Roman" w:cs="Times New Roman"/>
          <w:sz w:val="28"/>
          <w:szCs w:val="28"/>
          <w:lang w:val="en-US"/>
        </w:rPr>
        <w:t>Woher kommst du? Sr. Svetlana: Ich komme aus Kasachstan. Sr. Susanne: Komm, ich stelle dich den Kollegen vor: Hier ist unsere neue Kollegin. Sie heißt Svetlana. Pfl. Achim: Hallo, ich bin Pfleger Achim. Sr. Svetlana: Entschuldigung, wie ist dein Name ? Pfl. Achim: Ich heiße Achim. Das schreibt man A-c-h-i-m. Sch. Jessica: Und ich bin Krankenpflegeschülerin Jessica. Sr. Svetlana: Hallo, Jessica.</w:t>
      </w:r>
    </w:p>
    <w:p w:rsidR="002E2F91" w:rsidRPr="00DE1C43" w:rsidRDefault="002E2F91">
      <w:pPr>
        <w:spacing w:after="522"/>
        <w:ind w:left="-5" w:right="0"/>
        <w:rPr>
          <w:rFonts w:ascii="Times New Roman" w:hAnsi="Times New Roman" w:cs="Times New Roman"/>
          <w:sz w:val="28"/>
          <w:szCs w:val="28"/>
          <w:lang w:val="en-US"/>
        </w:rPr>
      </w:pPr>
      <w:r w:rsidRPr="00DE1C43">
        <w:rPr>
          <w:rFonts w:ascii="Times New Roman" w:hAnsi="Times New Roman" w:cs="Times New Roman"/>
          <w:sz w:val="28"/>
          <w:szCs w:val="28"/>
        </w:rPr>
        <w:t>ОК</w:t>
      </w:r>
      <w:r w:rsidRPr="00DE1C43">
        <w:rPr>
          <w:rFonts w:ascii="Times New Roman" w:hAnsi="Times New Roman" w:cs="Times New Roman"/>
          <w:sz w:val="28"/>
          <w:szCs w:val="28"/>
          <w:lang w:val="en-US"/>
        </w:rPr>
        <w:t xml:space="preserve">-5, </w:t>
      </w: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-2</w:t>
      </w:r>
    </w:p>
    <w:p w:rsidR="002E2F91" w:rsidRPr="00DE1C43" w:rsidRDefault="002E2F91">
      <w:pPr>
        <w:spacing w:after="522"/>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№1</w:t>
      </w:r>
      <w:r w:rsidRPr="00BF248C">
        <w:rPr>
          <w:rFonts w:ascii="Times New Roman" w:hAnsi="Times New Roman" w:cs="Times New Roman"/>
          <w:b/>
          <w:sz w:val="28"/>
          <w:szCs w:val="28"/>
          <w:lang w:val="en-US"/>
        </w:rPr>
        <w:t>0</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Hören Sie und tragen Sie die Dienste von Schwester Svetlana in den Dienstplan ein (Audio 1.16).:</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11</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А) Вы работаете в немецкой больнице. Вы работаете по определенному расписанию. Вы должны определить свое точное расписание, используйте график. Попытайтесь разыграть подобные ситуации, используя различные ситуации (различные роли). Б) Ваш коллега работает в немецкой больнице. Он работает по определенному расписанию. Узнайте его точное расписание, используйте график. Попытайтесь разыграть подобные ситуации, используя различные ситуации (различные роли). </w:t>
      </w:r>
      <w:r w:rsidRPr="00DE1C43">
        <w:rPr>
          <w:rFonts w:ascii="Times New Roman" w:hAnsi="Times New Roman" w:cs="Times New Roman"/>
          <w:sz w:val="28"/>
          <w:szCs w:val="28"/>
          <w:lang w:val="en-US"/>
        </w:rPr>
        <w:t>1.Wie sind die Dienstzeiten bei Ihnen? Spielen Sie einen Dialog:1.Stationsleitung Kannst du / Können Sie am Montag Frühdienst machen? Krankenschwester/-pfleger Nein, leider nicht. Montag habe ich einen Termin beim Einwohnermeldeamt. 2.Stationsleitung Ein Kollege ist krank. Sie fragen die Krankenschwester, ob sie an den Tagen Früh-/Spatdienst machen kann. Krankenschwester Sie haben nächste Woche 4 Tage frei. An 2 Tagen können Sie arbeiten, an 2 Tagen nicht.:</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Um wie viel Uhr beginnt der Frühdienst vonDr. Stahl? • Er beginnt um ... • Wann endet der Frühdienst... • Um wie viel Uhr beginnt der Spatdienst... • Um wie viel Uhr endet der Spatdienst? • Wann beginnt der Bereitschaftsdienst? • Um wie viel Uhr endet der Bereitschaftsdienst?</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sz w:val="28"/>
          <w:szCs w:val="28"/>
        </w:rPr>
        <w:t>ОК-5, ОПК-2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1</w:t>
      </w:r>
      <w:r w:rsidRPr="00DE1C43">
        <w:rPr>
          <w:rFonts w:ascii="Times New Roman" w:hAnsi="Times New Roman" w:cs="Times New Roman"/>
          <w:b/>
          <w:sz w:val="28"/>
          <w:szCs w:val="28"/>
        </w:rPr>
        <w:t>2:</w:t>
      </w:r>
      <w:r w:rsidRPr="00DE1C43">
        <w:rPr>
          <w:rFonts w:ascii="Times New Roman" w:hAnsi="Times New Roman" w:cs="Times New Roman"/>
          <w:sz w:val="28"/>
          <w:szCs w:val="28"/>
        </w:rPr>
        <w:t xml:space="preserve"> Представьте, что Вы устроились на работу в немецкую клинику. Познакомьтесь с вашими новыми коллегами. Arzt Sie bringen Ihren neuen Kollegen auf die Station. </w:t>
      </w:r>
      <w:r w:rsidRPr="00DE1C43">
        <w:rPr>
          <w:rFonts w:ascii="Times New Roman" w:hAnsi="Times New Roman" w:cs="Times New Roman"/>
          <w:sz w:val="28"/>
          <w:szCs w:val="28"/>
          <w:lang w:val="en-US"/>
        </w:rPr>
        <w:t>Neuer Arzt Sie begrüßen die Stationsleitung und stellen sich vor. Neue Stationsleitung Sie begrüßen die Ärzte und stellen sich vor. Stationsleitung Sie begrüßen die neue Krankenschwester. Neue Krankenschwester Sie haben Ihren ersten Arbeitstag. Sie begrüßen die Stationsleitung und stellen sich vor. Krankenpfleger Sie stellen sich vor. Sie verstehen den Namen nicht. Neue Kollegin Sie stellen sich vor.:</w:t>
      </w:r>
    </w:p>
    <w:p w:rsidR="002E2F91" w:rsidRPr="00DE1C43" w:rsidRDefault="002E2F91">
      <w:pPr>
        <w:pStyle w:val="Heading1"/>
        <w:spacing w:after="522"/>
        <w:ind w:left="-5" w:right="0"/>
        <w:rPr>
          <w:rFonts w:ascii="Times New Roman" w:hAnsi="Times New Roman"/>
          <w:sz w:val="28"/>
          <w:szCs w:val="28"/>
        </w:rPr>
      </w:pPr>
      <w:r w:rsidRPr="00DE1C43">
        <w:rPr>
          <w:rFonts w:ascii="Times New Roman" w:hAnsi="Times New Roman"/>
          <w:sz w:val="28"/>
          <w:szCs w:val="28"/>
        </w:rPr>
        <w:t>ОПК-2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13</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1.Вы устроились работать в немецкую больницу. Это ваш первый рабочий день. Вы не знаете устройство клиники и систему работы в ней. Расспросите вашего коллегу об этом. 2.Ваш коллега устроился на работу в немецкую больницу. Это его первый рабочий день. Он не знает устройство клиники и систему работы в ней. Расскажите ему об этом. Примерный ответ (А и Б)::</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sz w:val="28"/>
          <w:szCs w:val="28"/>
        </w:rPr>
        <w:t>1) Задание свободного типа</w:t>
      </w:r>
    </w:p>
    <w:p w:rsidR="002E2F91" w:rsidRPr="004F3668"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w:t>
      </w:r>
      <w:r w:rsidRPr="00DE1C43">
        <w:rPr>
          <w:rFonts w:ascii="Times New Roman" w:hAnsi="Times New Roman" w:cs="Times New Roman"/>
          <w:sz w:val="28"/>
          <w:szCs w:val="28"/>
        </w:rPr>
        <w:t>А</w:t>
      </w:r>
      <w:r w:rsidRPr="00DE1C43">
        <w:rPr>
          <w:rFonts w:ascii="Times New Roman" w:hAnsi="Times New Roman" w:cs="Times New Roman"/>
          <w:sz w:val="28"/>
          <w:szCs w:val="28"/>
          <w:lang w:val="en-US"/>
        </w:rPr>
        <w:t>): Svetlana, komm, ich zeige dir die Klinik. Zuerst bringen wir Herrn Evertz ins Röntgen. Das Röntgen ist im Erdgeschoss. - Guten Morgen, Herr Evertz. Wir bringen Sie zum Röntgen. Hr. Evertz: Ja, darauf habe ich schon gewartet. (</w:t>
      </w:r>
      <w:r w:rsidRPr="00DE1C43">
        <w:rPr>
          <w:rFonts w:ascii="Times New Roman" w:hAnsi="Times New Roman" w:cs="Times New Roman"/>
          <w:sz w:val="28"/>
          <w:szCs w:val="28"/>
        </w:rPr>
        <w:t>А</w:t>
      </w:r>
      <w:r w:rsidRPr="00DE1C43">
        <w:rPr>
          <w:rFonts w:ascii="Times New Roman" w:hAnsi="Times New Roman" w:cs="Times New Roman"/>
          <w:sz w:val="28"/>
          <w:szCs w:val="28"/>
          <w:lang w:val="en-US"/>
        </w:rPr>
        <w:t>): Wir nehmen den Aufzug ins Erdgeschoss. - So, da sind wir. Hier rechts ist die Röntgenabteilung. Herr Evertz, ich sage Bescheid, dass Sie da sind. Wenn Sie fertig sind, holen wir Sie wieder ab. Herr Evertz von Station 13 ist jetzt da. - Svetlana, hier links ist die Endoskopie und da vorne ist die Aufnahme. (</w:t>
      </w:r>
      <w:r w:rsidRPr="00DE1C43">
        <w:rPr>
          <w:rFonts w:ascii="Times New Roman" w:hAnsi="Times New Roman" w:cs="Times New Roman"/>
          <w:sz w:val="28"/>
          <w:szCs w:val="28"/>
        </w:rPr>
        <w:t>Б</w:t>
      </w:r>
      <w:r w:rsidRPr="00DE1C43">
        <w:rPr>
          <w:rFonts w:ascii="Times New Roman" w:hAnsi="Times New Roman" w:cs="Times New Roman"/>
          <w:sz w:val="28"/>
          <w:szCs w:val="28"/>
          <w:lang w:val="en-US"/>
        </w:rPr>
        <w:t>): Melden In der Aufnahme sich neue Patienten an? (</w:t>
      </w:r>
      <w:r w:rsidRPr="00DE1C43">
        <w:rPr>
          <w:rFonts w:ascii="Times New Roman" w:hAnsi="Times New Roman" w:cs="Times New Roman"/>
          <w:sz w:val="28"/>
          <w:szCs w:val="28"/>
        </w:rPr>
        <w:t>А</w:t>
      </w:r>
      <w:r w:rsidRPr="00DE1C43">
        <w:rPr>
          <w:rFonts w:ascii="Times New Roman" w:hAnsi="Times New Roman" w:cs="Times New Roman"/>
          <w:sz w:val="28"/>
          <w:szCs w:val="28"/>
          <w:lang w:val="en-US"/>
        </w:rPr>
        <w:t>):. Ja, genau. Vor der Aufnahme ist das EKG, dort werden EKGs geschrieben. (</w:t>
      </w:r>
      <w:r w:rsidRPr="00DE1C43">
        <w:rPr>
          <w:rFonts w:ascii="Times New Roman" w:hAnsi="Times New Roman" w:cs="Times New Roman"/>
          <w:sz w:val="28"/>
          <w:szCs w:val="28"/>
        </w:rPr>
        <w:t>Б</w:t>
      </w:r>
      <w:r w:rsidRPr="00DE1C43">
        <w:rPr>
          <w:rFonts w:ascii="Times New Roman" w:hAnsi="Times New Roman" w:cs="Times New Roman"/>
          <w:sz w:val="28"/>
          <w:szCs w:val="28"/>
          <w:lang w:val="en-US"/>
        </w:rPr>
        <w:t>): Okay. (</w:t>
      </w:r>
      <w:r w:rsidRPr="00DE1C43">
        <w:rPr>
          <w:rFonts w:ascii="Times New Roman" w:hAnsi="Times New Roman" w:cs="Times New Roman"/>
          <w:sz w:val="28"/>
          <w:szCs w:val="28"/>
        </w:rPr>
        <w:t>А</w:t>
      </w:r>
      <w:r w:rsidRPr="00DE1C43">
        <w:rPr>
          <w:rFonts w:ascii="Times New Roman" w:hAnsi="Times New Roman" w:cs="Times New Roman"/>
          <w:sz w:val="28"/>
          <w:szCs w:val="28"/>
          <w:lang w:val="en-US"/>
        </w:rPr>
        <w:t>): Jetzt bringen wir das Blut ins Labor. Das Labor ist in der zweiten Etage. (</w:t>
      </w:r>
      <w:r w:rsidRPr="00DE1C43">
        <w:rPr>
          <w:rFonts w:ascii="Times New Roman" w:hAnsi="Times New Roman" w:cs="Times New Roman"/>
          <w:sz w:val="28"/>
          <w:szCs w:val="28"/>
        </w:rPr>
        <w:t>Б</w:t>
      </w:r>
      <w:r w:rsidRPr="00DE1C43">
        <w:rPr>
          <w:rFonts w:ascii="Times New Roman" w:hAnsi="Times New Roman" w:cs="Times New Roman"/>
          <w:sz w:val="28"/>
          <w:szCs w:val="28"/>
          <w:lang w:val="en-US"/>
        </w:rPr>
        <w:t>): Im Labor wird das Blut untersucht? (</w:t>
      </w:r>
      <w:r w:rsidRPr="00DE1C43">
        <w:rPr>
          <w:rFonts w:ascii="Times New Roman" w:hAnsi="Times New Roman" w:cs="Times New Roman"/>
          <w:sz w:val="28"/>
          <w:szCs w:val="28"/>
        </w:rPr>
        <w:t>А</w:t>
      </w:r>
      <w:r w:rsidRPr="00DE1C43">
        <w:rPr>
          <w:rFonts w:ascii="Times New Roman" w:hAnsi="Times New Roman" w:cs="Times New Roman"/>
          <w:sz w:val="28"/>
          <w:szCs w:val="28"/>
          <w:lang w:val="en-US"/>
        </w:rPr>
        <w:t xml:space="preserve">): Ja. So, da sind wir schon. Hier links stellen wir das Blut ab. </w:t>
      </w:r>
      <w:r w:rsidRPr="005C2458">
        <w:rPr>
          <w:rFonts w:ascii="Times New Roman" w:hAnsi="Times New Roman" w:cs="Times New Roman"/>
          <w:sz w:val="28"/>
          <w:szCs w:val="28"/>
          <w:lang w:val="en-US"/>
        </w:rPr>
        <w:t xml:space="preserve">Die Befunde können wir heute Nachmittag am Computer abrufen. </w:t>
      </w:r>
      <w:r w:rsidRPr="00DE1C43">
        <w:rPr>
          <w:rFonts w:ascii="Times New Roman" w:hAnsi="Times New Roman" w:cs="Times New Roman"/>
          <w:sz w:val="28"/>
          <w:szCs w:val="28"/>
          <w:lang w:val="en-US"/>
        </w:rPr>
        <w:t>Das zeige ich dir auf der Station. (</w:t>
      </w:r>
      <w:r w:rsidRPr="00DE1C43">
        <w:rPr>
          <w:rFonts w:ascii="Times New Roman" w:hAnsi="Times New Roman" w:cs="Times New Roman"/>
          <w:sz w:val="28"/>
          <w:szCs w:val="28"/>
        </w:rPr>
        <w:t>Б</w:t>
      </w:r>
      <w:r w:rsidRPr="00DE1C43">
        <w:rPr>
          <w:rFonts w:ascii="Times New Roman" w:hAnsi="Times New Roman" w:cs="Times New Roman"/>
          <w:sz w:val="28"/>
          <w:szCs w:val="28"/>
          <w:lang w:val="en-US"/>
        </w:rPr>
        <w:t>): Gut . (</w:t>
      </w:r>
      <w:r w:rsidRPr="00DE1C43">
        <w:rPr>
          <w:rFonts w:ascii="Times New Roman" w:hAnsi="Times New Roman" w:cs="Times New Roman"/>
          <w:sz w:val="28"/>
          <w:szCs w:val="28"/>
        </w:rPr>
        <w:t>А</w:t>
      </w:r>
      <w:r w:rsidRPr="00DE1C43">
        <w:rPr>
          <w:rFonts w:ascii="Times New Roman" w:hAnsi="Times New Roman" w:cs="Times New Roman"/>
          <w:sz w:val="28"/>
          <w:szCs w:val="28"/>
          <w:lang w:val="en-US"/>
        </w:rPr>
        <w:t xml:space="preserve">): Dann fahren wir jetzt wieder in die 5. </w:t>
      </w:r>
      <w:r w:rsidRPr="005C2458">
        <w:rPr>
          <w:rFonts w:ascii="Times New Roman" w:hAnsi="Times New Roman" w:cs="Times New Roman"/>
          <w:sz w:val="28"/>
          <w:szCs w:val="28"/>
          <w:lang w:val="en-US"/>
        </w:rPr>
        <w:t>Etage</w:t>
      </w:r>
      <w:r w:rsidRPr="004F3668">
        <w:rPr>
          <w:rFonts w:ascii="Times New Roman" w:hAnsi="Times New Roman" w:cs="Times New Roman"/>
          <w:sz w:val="28"/>
          <w:szCs w:val="28"/>
        </w:rPr>
        <w:t xml:space="preserve"> </w:t>
      </w:r>
      <w:r w:rsidRPr="005C2458">
        <w:rPr>
          <w:rFonts w:ascii="Times New Roman" w:hAnsi="Times New Roman" w:cs="Times New Roman"/>
          <w:sz w:val="28"/>
          <w:szCs w:val="28"/>
          <w:lang w:val="en-US"/>
        </w:rPr>
        <w:t>auf</w:t>
      </w:r>
      <w:r w:rsidRPr="004F3668">
        <w:rPr>
          <w:rFonts w:ascii="Times New Roman" w:hAnsi="Times New Roman" w:cs="Times New Roman"/>
          <w:sz w:val="28"/>
          <w:szCs w:val="28"/>
        </w:rPr>
        <w:t xml:space="preserve"> </w:t>
      </w:r>
      <w:r w:rsidRPr="005C2458">
        <w:rPr>
          <w:rFonts w:ascii="Times New Roman" w:hAnsi="Times New Roman" w:cs="Times New Roman"/>
          <w:sz w:val="28"/>
          <w:szCs w:val="28"/>
          <w:lang w:val="en-US"/>
        </w:rPr>
        <w:t>unsere</w:t>
      </w:r>
      <w:r w:rsidRPr="004F3668">
        <w:rPr>
          <w:rFonts w:ascii="Times New Roman" w:hAnsi="Times New Roman" w:cs="Times New Roman"/>
          <w:sz w:val="28"/>
          <w:szCs w:val="28"/>
        </w:rPr>
        <w:t xml:space="preserve"> </w:t>
      </w:r>
      <w:r w:rsidRPr="005C2458">
        <w:rPr>
          <w:rFonts w:ascii="Times New Roman" w:hAnsi="Times New Roman" w:cs="Times New Roman"/>
          <w:sz w:val="28"/>
          <w:szCs w:val="28"/>
          <w:lang w:val="en-US"/>
        </w:rPr>
        <w:t>Station</w:t>
      </w:r>
      <w:r w:rsidRPr="004F3668">
        <w:rPr>
          <w:rFonts w:ascii="Times New Roman" w:hAnsi="Times New Roman" w:cs="Times New Roman"/>
          <w:sz w:val="28"/>
          <w:szCs w:val="28"/>
        </w:rPr>
        <w:t>.</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14</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А) Вы устроились работать в немецкую больницу. Это ваш первый рабочий день. Вы не знаете устройство клиники и систему работы в ней. Попытайтесь разыграть подобные ситуации, используя различные ситуации (различные роли). Б) Ваш коллега устроился работать в немецкую больницу. Это его первый рабочий день. Он не знает устройство клиники и систему работы в ней. Попытайтесь разыграть подобные ситуации, используя различные ситуации (различные роли). Spielen Sie einen Dialog: 1) Arzt Sie haben Ihren ersten Arbeitstag. </w:t>
      </w:r>
      <w:r w:rsidRPr="00DE1C43">
        <w:rPr>
          <w:rFonts w:ascii="Times New Roman" w:hAnsi="Times New Roman" w:cs="Times New Roman"/>
          <w:sz w:val="28"/>
          <w:szCs w:val="28"/>
          <w:lang w:val="en-US"/>
        </w:rPr>
        <w:t xml:space="preserve">Sie sollen ins Röntgen kommen. Sie wissen nicht, wo die Röntgenabteilung ist. Ärztin Erklären Sie den Weg zum Röntgen. 2)Krankenschwester Der OP hat angerufen. Der Arzt soll in den OP kommen. Arzt Sie haben Ihren ersten Arbeitstag. Sie wissen nicht, wo der OP ist. 3) Krankenschwester Sie sollen Blut ins Labor bringen. Sie finden das Labor nicht. Krankenschwester Erklären Sie den Weg zum Labor. 4)Krankenpfleger Ihr Partner soll Herrn Özlem zur Endoskopie bringen. Krankenpfleger Sie verstehen nicht. </w:t>
      </w:r>
      <w:r w:rsidRPr="00DE1C43">
        <w:rPr>
          <w:rFonts w:ascii="Times New Roman" w:hAnsi="Times New Roman" w:cs="Times New Roman"/>
          <w:sz w:val="28"/>
          <w:szCs w:val="28"/>
        </w:rPr>
        <w:t>Примерныйответ</w:t>
      </w:r>
      <w:r w:rsidRPr="00DE1C43">
        <w:rPr>
          <w:rFonts w:ascii="Times New Roman" w:hAnsi="Times New Roman" w:cs="Times New Roman"/>
          <w:sz w:val="28"/>
          <w:szCs w:val="28"/>
          <w:lang w:val="en-US"/>
        </w:rPr>
        <w:t xml:space="preserve"> (</w:t>
      </w:r>
      <w:r w:rsidRPr="00DE1C43">
        <w:rPr>
          <w:rFonts w:ascii="Times New Roman" w:hAnsi="Times New Roman" w:cs="Times New Roman"/>
          <w:sz w:val="28"/>
          <w:szCs w:val="28"/>
        </w:rPr>
        <w:t>АиБ</w:t>
      </w:r>
      <w:r w:rsidRPr="00DE1C43">
        <w:rPr>
          <w:rFonts w:ascii="Times New Roman" w:hAnsi="Times New Roman" w:cs="Times New Roman"/>
          <w:sz w:val="28"/>
          <w:szCs w:val="28"/>
          <w:lang w:val="en-US"/>
        </w:rPr>
        <w:t>): So können Sie nachfragen: Entschuldigung, wohin soll ich ...? Aufnahme? Was ist das? Habe ich das richtig verstanden, ich soll...? Wie bitte? Wo ist... ?:</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rPr>
        <w:t>Примерныйответ</w:t>
      </w:r>
      <w:r w:rsidRPr="00DE1C43">
        <w:rPr>
          <w:rFonts w:ascii="Times New Roman" w:hAnsi="Times New Roman" w:cs="Times New Roman"/>
          <w:sz w:val="28"/>
          <w:szCs w:val="28"/>
          <w:lang w:val="en-US"/>
        </w:rPr>
        <w:t xml:space="preserve">: Sr. Susanne: Svetlana, kannst du bitte Frau Krüger zum EKG bringen? Sr. Svetlana: Entschuldigung, wohin soll ich Frau Krüger bringen? Sr. Susanne: Zum EKG. Dr. Stahl: Frau Krüger dar f nicht laufen, fahren Sie sie bitte im Rollstuhl. Sr. Svetlana: Gut, wo ist ein Rollstuhl und wo liegt Frau Krüger? Sr. Susanne: Sie liegt in Zimmer 19 und einen Rollstuhl findest du im Geräteraum. Sr. Svetlana: So, Frau Krüger, wir nehmen jetzt den Aufzug . Das EKG ist im Erdgeschoss. Wie geht es Ihnen denn? Fr. Krüger: Es geht , ich bin sehr müde. Sr. Svetlana: Jetzt sind wir im Erdgeschoss. - Entschuldigung, wo finde ich bitte das EKG? Schwester: Gehen Sie da vorne durch die Glastür, dann ist es die 3. </w:t>
      </w:r>
      <w:r w:rsidRPr="00DE1C43">
        <w:rPr>
          <w:rFonts w:ascii="Times New Roman" w:hAnsi="Times New Roman" w:cs="Times New Roman"/>
          <w:sz w:val="28"/>
          <w:szCs w:val="28"/>
        </w:rPr>
        <w:t>Tür auf der linken Seite.</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15</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представьте, что Вы недавно устроились работать в немецкую больницу. Познакомьтесь с персоналом больницы.:</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 xml:space="preserve">Arzt Sie bringen Ihren neuen Kollegen auf die Station. </w:t>
      </w:r>
      <w:r w:rsidRPr="00DE1C43">
        <w:rPr>
          <w:rFonts w:ascii="Times New Roman" w:hAnsi="Times New Roman" w:cs="Times New Roman"/>
          <w:sz w:val="28"/>
          <w:szCs w:val="28"/>
          <w:lang w:val="en-US"/>
        </w:rPr>
        <w:t>Neuer Arzt Sie begrüßen die Stationsleitung und stellen sich vor. Neue Stationsleitung Sie begrüßen die Ärzte und stellen sich vor. Stationsleitung Sie begrüßen die neue Krankenschwester. Neue Krankenschwester Sie haben Ihren ersten Arbeitstag. Sie begrüßen die Stationsleitung und stellen sich vor. Krankenpfleger Sie stellen sich vor. Sie verstehen den Namen nicht. Neue Kollegin Sie stellen sich vor.</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16</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Вы работаете в немецкой больнице совсем недавно. Вы должны расспросить коллегу о своем точном расписании, сменах, времени начала и окончания смен. 2. Ваш коллега работает в немецкой больнице. Он работает по определенному расписанию. Расскажите ему о его точном расписании, сменах, времени начала и окончания смен. Примерный ответ (А и Б)::</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 xml:space="preserve">A: Guten Tag, Doktor Weber. </w:t>
      </w:r>
      <w:r w:rsidRPr="00DE1C43">
        <w:rPr>
          <w:rFonts w:ascii="Times New Roman" w:hAnsi="Times New Roman" w:cs="Times New Roman"/>
          <w:sz w:val="28"/>
          <w:szCs w:val="28"/>
          <w:lang w:val="en-US"/>
        </w:rPr>
        <w:t>B: Guten Tag, Doktor Kasansky. Wissen Sie schon Ihren Arbeitsplan für nächste Woche? A: Nein, leider noch nicht. B: Jetzt können Sie den hier sehen. A: Aber was bedeutet diese Buchstaben hier: F, S, N, FR? B: F bedeutet Frühdienst, der beginnt um 6.00. Er endet um halb 3. Der Spätdienst beginnt um Viertel vor 12 und endet um Viertel nach 8. A: und N ist Nachtdienst! Nicht wahr? B: Ja, genau. Der Nachtdienst beginnt um 20.30 und endet um 6.15. A: na ja, danke schön! Aber was ist FR? B: Das ist dein Freitag. Guck mal, du bist frei am Mittwoch und Freitag. A: Jetzt verstehe ich das alles. Danke danke! B: Nichts zu danken!</w:t>
      </w:r>
    </w:p>
    <w:p w:rsidR="002E2F91" w:rsidRPr="00DE1C43" w:rsidRDefault="002E2F91">
      <w:pPr>
        <w:spacing w:after="522"/>
        <w:ind w:left="-5" w:right="0"/>
        <w:rPr>
          <w:rFonts w:ascii="Times New Roman" w:hAnsi="Times New Roman" w:cs="Times New Roman"/>
          <w:sz w:val="28"/>
          <w:szCs w:val="28"/>
          <w:lang w:val="en-US"/>
        </w:rPr>
      </w:pP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w:t>
      </w:r>
      <w:r w:rsidRPr="00BF248C">
        <w:rPr>
          <w:rFonts w:ascii="Times New Roman" w:hAnsi="Times New Roman" w:cs="Times New Roman"/>
          <w:b/>
          <w:sz w:val="28"/>
          <w:szCs w:val="28"/>
          <w:lang w:val="en-US"/>
        </w:rPr>
        <w:t>17</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Der Oberarzt fragt, wo liegen einige Patienten. Geben Sie diese Information. Benutzen Sie folgende Redewendungen: Wo liegt Frau ... / Herr...? Frau ... / Herr.. . liegt in Zimmer 14. Wo finde ich Frau ... / Herrn ...?:</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18</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Представьте, что Вы устроились на работу в немецкую клинику. Познакомьтесь с вашим начальством. Arzt Sie bringen Ihren neuen Kollegen auf die Station. </w:t>
      </w:r>
      <w:r w:rsidRPr="00DE1C43">
        <w:rPr>
          <w:rFonts w:ascii="Times New Roman" w:hAnsi="Times New Roman" w:cs="Times New Roman"/>
          <w:sz w:val="28"/>
          <w:szCs w:val="28"/>
          <w:lang w:val="en-US"/>
        </w:rPr>
        <w:t>Neuer Arzt Sie begrüßen die Stationsleitung und stellen sich vor. Neue Stationsleitung Sie begrüßen die Ärzte und stellen sich vor. Stationsleitung Sie begrüßen die neue Krankenschwester. Neue Krankenschwester Sie haben Ihren ersten Arbeitstag. Sie begrüßen die Stationsleitung und stellen sich vor. Krankenpfleger Sie stellen sich vor. Sie verstehen den Namen nicht. Neue Kollegin Sie stellen sich vor.:</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Задание открытого типа</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w:t>
      </w:r>
      <w:r w:rsidRPr="00BF248C">
        <w:rPr>
          <w:rFonts w:ascii="Times New Roman" w:hAnsi="Times New Roman" w:cs="Times New Roman"/>
          <w:b/>
          <w:sz w:val="28"/>
          <w:szCs w:val="28"/>
          <w:lang w:val="en-US"/>
        </w:rPr>
        <w:t>19</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Die Tochter von Ihrer Patientin möchtet wissen, wo liegt ihre Mutter und was für Haltungshygiene und Haltungsbedinungen gibt es.:</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20</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Представьте, что Вы устроились на работу в немецкую клинику. Познакомьтесь с вашими новыми коллегами. Arzt Sie bringen Ihren neuen Kollegen auf die Station. </w:t>
      </w:r>
      <w:r w:rsidRPr="00DE1C43">
        <w:rPr>
          <w:rFonts w:ascii="Times New Roman" w:hAnsi="Times New Roman" w:cs="Times New Roman"/>
          <w:sz w:val="28"/>
          <w:szCs w:val="28"/>
          <w:lang w:val="en-US"/>
        </w:rPr>
        <w:t>Neuer Arzt Sie begrüßen die Stationsleitung und stellen sich vor. Neue Stationsleitung Sie begrüßen die Ärzte und stellen sich vor. Stationsleitung Sie begrüßen die neue Krankenschwester. Neue Krankenschwester Sie haben Ihren ersten Arbeitstag. Sie begrüßen die Stationsleitung und stellen sich vor. Krankenpfleger Sie stellen sich vor. Sie verstehen den Namen nicht. Neue Kollegin Sie stellen sich vor.:</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Задание открытого типа</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21</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Вы работаете в немецкой больнице. Представьте, что вы помогаете пациенту, расспросите его, что ему нужно. Попытайтесь разыграть подобную ситуацию на основе предложенного примера.:</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Задание открытого типа</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22</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Представьте, что Вы недавно устроились работать в немецкую больницу. Познакомьтесь с персоналом больницы. Используйте следующие идеи: Arzt Sie bringen Ihren neuen Kollegen auf die Station. </w:t>
      </w:r>
      <w:r w:rsidRPr="00DE1C43">
        <w:rPr>
          <w:rFonts w:ascii="Times New Roman" w:hAnsi="Times New Roman" w:cs="Times New Roman"/>
          <w:sz w:val="28"/>
          <w:szCs w:val="28"/>
          <w:lang w:val="en-US"/>
        </w:rPr>
        <w:t>Neuer Arzt Sie begrüßen die Stationsleitung und stellen sich vor. Neue Stationsleitung Sie begrüßen die Ärzte und stellen sich vor. Stationsleitung Sie begrüßen die neue Krankenschwester. Neue Krankenschwester Sie haben Ihren ersten Arbeitstag. Sie begrüßen die Stationsleitung und stellen sich vor. Krankenpfleger Sie stellen sich vor. Sie verstehen den Namen nicht. Neue Kollegin Sie stellen sich vor.:</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Задание открытого типа</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23</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Вы работаете в немецкой больнице. Вы работаете по определенному расписанию. Вы должны определить свое точное расписание, используйте график. Попытайтесь разыграть подобные ситуации, используя различные ситуации (различные роли). </w:t>
      </w:r>
      <w:r w:rsidRPr="00DE1C43">
        <w:rPr>
          <w:rFonts w:ascii="Times New Roman" w:hAnsi="Times New Roman" w:cs="Times New Roman"/>
          <w:sz w:val="28"/>
          <w:szCs w:val="28"/>
          <w:lang w:val="en-US"/>
        </w:rPr>
        <w:t>Wie sind die Dienstzeiten bei Ihnen? Spielen Sie einen Dialog: 1.Stationsleitung Kannst du / Können Sie am Montag Frühdienst machen? Krankenschwester/-pfleger Nein, leider nicht. Montag habe ich einen Termin beim Einwohnermeldeamt. 2.Stationsleitung Ein Kollege ist krank. Sie fragen die Krankenschwester, ob sie an den Tagen Früh-/Spatdienst machen kann. Krankenschwester Sie haben nächste Woche 4</w:t>
      </w:r>
    </w:p>
    <w:p w:rsidR="002E2F91" w:rsidRDefault="002E2F91" w:rsidP="00BF248C">
      <w:pPr>
        <w:spacing w:after="0" w:line="264" w:lineRule="auto"/>
        <w:ind w:left="-6" w:right="0" w:hanging="11"/>
        <w:rPr>
          <w:rFonts w:ascii="Times New Roman" w:hAnsi="Times New Roman" w:cs="Times New Roman"/>
          <w:sz w:val="28"/>
          <w:szCs w:val="28"/>
          <w:lang w:val="en-US"/>
        </w:rPr>
      </w:pPr>
    </w:p>
    <w:p w:rsidR="002E2F91" w:rsidRPr="00DE1C43" w:rsidRDefault="002E2F91">
      <w:pPr>
        <w:pStyle w:val="Heading1"/>
        <w:ind w:left="-5" w:right="0"/>
        <w:rPr>
          <w:rFonts w:ascii="Times New Roman" w:hAnsi="Times New Roman"/>
          <w:sz w:val="28"/>
          <w:szCs w:val="28"/>
          <w:lang w:val="en-US"/>
        </w:rPr>
      </w:pPr>
      <w:r w:rsidRPr="00DE1C43">
        <w:rPr>
          <w:rFonts w:ascii="Times New Roman" w:hAnsi="Times New Roman"/>
          <w:sz w:val="28"/>
          <w:szCs w:val="28"/>
          <w:lang w:val="en-US"/>
        </w:rPr>
        <w:t xml:space="preserve">Tage frei. An 2 Tagen können Sie arbeiten, an 2 Tagen nicht. • Um wie viel Uhr beginnt der Frühdienst von Dr. Stahl? • Er beginnt um ... • Wann endet der Frühdienst... • Um wie viel Uhr beginnt der Spatdienst... </w:t>
      </w:r>
      <w:r w:rsidRPr="004F3668">
        <w:rPr>
          <w:rFonts w:ascii="Times New Roman" w:hAnsi="Times New Roman"/>
          <w:sz w:val="28"/>
          <w:szCs w:val="28"/>
          <w:lang w:val="en-US"/>
        </w:rPr>
        <w:t xml:space="preserve">• Um wie viel Uhr endet der Spatdienst? </w:t>
      </w:r>
      <w:r w:rsidRPr="00DE1C43">
        <w:rPr>
          <w:rFonts w:ascii="Times New Roman" w:hAnsi="Times New Roman"/>
          <w:sz w:val="28"/>
          <w:szCs w:val="28"/>
          <w:lang w:val="en-US"/>
        </w:rPr>
        <w:t>• Wann beginnt der Bereitschaftsdienst? • Um wie viel Uhr endet der Bereitschaftsdienst?:</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308" o:spid="_x0000_i1026" type="#_x0000_t75" style="width:490.5pt;height:393.75pt;visibility:visible">
            <v:imagedata r:id="rId6" o:title=""/>
          </v:shape>
        </w:pic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4F3668">
        <w:rPr>
          <w:rFonts w:ascii="Times New Roman" w:hAnsi="Times New Roman" w:cs="Times New Roman"/>
          <w:b/>
          <w:sz w:val="28"/>
          <w:szCs w:val="28"/>
        </w:rPr>
        <w:t xml:space="preserve"> №24:</w:t>
      </w:r>
      <w:r w:rsidRPr="004F3668">
        <w:rPr>
          <w:rFonts w:ascii="Times New Roman" w:hAnsi="Times New Roman" w:cs="Times New Roman"/>
          <w:sz w:val="28"/>
          <w:szCs w:val="28"/>
        </w:rPr>
        <w:t xml:space="preserve"> </w:t>
      </w:r>
      <w:r w:rsidRPr="00BF248C">
        <w:rPr>
          <w:rFonts w:ascii="Times New Roman" w:hAnsi="Times New Roman" w:cs="Times New Roman"/>
          <w:sz w:val="28"/>
          <w:szCs w:val="28"/>
          <w:lang w:val="en-US"/>
        </w:rPr>
        <w:t>Der</w:t>
      </w:r>
      <w:r w:rsidRPr="004F3668">
        <w:rPr>
          <w:rFonts w:ascii="Times New Roman" w:hAnsi="Times New Roman" w:cs="Times New Roman"/>
          <w:sz w:val="28"/>
          <w:szCs w:val="28"/>
        </w:rPr>
        <w:t xml:space="preserve"> </w:t>
      </w:r>
      <w:r w:rsidRPr="00BF248C">
        <w:rPr>
          <w:rFonts w:ascii="Times New Roman" w:hAnsi="Times New Roman" w:cs="Times New Roman"/>
          <w:sz w:val="28"/>
          <w:szCs w:val="28"/>
          <w:lang w:val="en-US"/>
        </w:rPr>
        <w:t>Oberarzt</w:t>
      </w:r>
      <w:r w:rsidRPr="004F3668">
        <w:rPr>
          <w:rFonts w:ascii="Times New Roman" w:hAnsi="Times New Roman" w:cs="Times New Roman"/>
          <w:sz w:val="28"/>
          <w:szCs w:val="28"/>
        </w:rPr>
        <w:t xml:space="preserve"> </w:t>
      </w:r>
      <w:r w:rsidRPr="00BF248C">
        <w:rPr>
          <w:rFonts w:ascii="Times New Roman" w:hAnsi="Times New Roman" w:cs="Times New Roman"/>
          <w:sz w:val="28"/>
          <w:szCs w:val="28"/>
          <w:lang w:val="en-US"/>
        </w:rPr>
        <w:t>fragt</w:t>
      </w:r>
      <w:r w:rsidRPr="004F3668">
        <w:rPr>
          <w:rFonts w:ascii="Times New Roman" w:hAnsi="Times New Roman" w:cs="Times New Roman"/>
          <w:sz w:val="28"/>
          <w:szCs w:val="28"/>
        </w:rPr>
        <w:t xml:space="preserve">, </w:t>
      </w:r>
      <w:r w:rsidRPr="00BF248C">
        <w:rPr>
          <w:rFonts w:ascii="Times New Roman" w:hAnsi="Times New Roman" w:cs="Times New Roman"/>
          <w:sz w:val="28"/>
          <w:szCs w:val="28"/>
          <w:lang w:val="en-US"/>
        </w:rPr>
        <w:t>wo</w:t>
      </w:r>
      <w:r w:rsidRPr="004F3668">
        <w:rPr>
          <w:rFonts w:ascii="Times New Roman" w:hAnsi="Times New Roman" w:cs="Times New Roman"/>
          <w:sz w:val="28"/>
          <w:szCs w:val="28"/>
        </w:rPr>
        <w:t xml:space="preserve"> </w:t>
      </w:r>
      <w:r w:rsidRPr="00BF248C">
        <w:rPr>
          <w:rFonts w:ascii="Times New Roman" w:hAnsi="Times New Roman" w:cs="Times New Roman"/>
          <w:sz w:val="28"/>
          <w:szCs w:val="28"/>
          <w:lang w:val="en-US"/>
        </w:rPr>
        <w:t>liegen</w:t>
      </w:r>
      <w:r w:rsidRPr="004F3668">
        <w:rPr>
          <w:rFonts w:ascii="Times New Roman" w:hAnsi="Times New Roman" w:cs="Times New Roman"/>
          <w:sz w:val="28"/>
          <w:szCs w:val="28"/>
        </w:rPr>
        <w:t xml:space="preserve"> </w:t>
      </w:r>
      <w:r w:rsidRPr="00BF248C">
        <w:rPr>
          <w:rFonts w:ascii="Times New Roman" w:hAnsi="Times New Roman" w:cs="Times New Roman"/>
          <w:sz w:val="28"/>
          <w:szCs w:val="28"/>
          <w:lang w:val="en-US"/>
        </w:rPr>
        <w:t>einige</w:t>
      </w:r>
      <w:r w:rsidRPr="004F3668">
        <w:rPr>
          <w:rFonts w:ascii="Times New Roman" w:hAnsi="Times New Roman" w:cs="Times New Roman"/>
          <w:sz w:val="28"/>
          <w:szCs w:val="28"/>
        </w:rPr>
        <w:t xml:space="preserve"> </w:t>
      </w:r>
      <w:r w:rsidRPr="00BF248C">
        <w:rPr>
          <w:rFonts w:ascii="Times New Roman" w:hAnsi="Times New Roman" w:cs="Times New Roman"/>
          <w:sz w:val="28"/>
          <w:szCs w:val="28"/>
          <w:lang w:val="en-US"/>
        </w:rPr>
        <w:t>Patienten</w:t>
      </w:r>
      <w:r w:rsidRPr="004F3668">
        <w:rPr>
          <w:rFonts w:ascii="Times New Roman" w:hAnsi="Times New Roman" w:cs="Times New Roman"/>
          <w:sz w:val="28"/>
          <w:szCs w:val="28"/>
        </w:rPr>
        <w:t xml:space="preserve">. </w:t>
      </w:r>
      <w:r w:rsidRPr="00DE1C43">
        <w:rPr>
          <w:rFonts w:ascii="Times New Roman" w:hAnsi="Times New Roman" w:cs="Times New Roman"/>
          <w:sz w:val="28"/>
          <w:szCs w:val="28"/>
          <w:lang w:val="en-US"/>
        </w:rPr>
        <w:t>Geben Sie diese Information. Benutzen Sie folgende Redewendungen: Wo liegt Frau ... / Herr...? Frau ... / Herr.. . liegt in Zimmer 14. Wo finde ich Frau ... / Herrn ...?:</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Задание открытого типа</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CC2C2C" w:rsidRDefault="002E2F91" w:rsidP="005C2458">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bookmarkStart w:id="1" w:name="_Hlk496225066"/>
      <w:r w:rsidRPr="00E54DA5">
        <w:rPr>
          <w:rFonts w:ascii="Times New Roman" w:hAnsi="Times New Roman" w:cs="Times New Roman"/>
          <w:b/>
          <w:sz w:val="28"/>
          <w:szCs w:val="28"/>
          <w:lang w:val="en-US"/>
        </w:rPr>
        <w:t>№25:</w:t>
      </w:r>
      <w:r>
        <w:rPr>
          <w:noProof/>
          <w:lang w:eastAsia="ja-JP"/>
        </w:rPr>
        <w:pict>
          <v:shape id="Рисунок 8" o:spid="_x0000_s1026" type="#_x0000_t75" alt="Картинки по запросу tagesablauf" style="position:absolute;left:0;text-align:left;margin-left:265.75pt;margin-top:41.4pt;width:187.5pt;height:130.5pt;z-index:-251658240;visibility:visible;mso-position-horizontal-relative:text;mso-position-vertical-relative:text" wrapcoords="-86 0 -86 21476 21600 21476 21600 0 -86 0">
            <v:imagedata r:id="rId7" o:title=""/>
            <w10:wrap type="tight"/>
          </v:shape>
        </w:pict>
      </w:r>
      <w:r>
        <w:rPr>
          <w:noProof/>
          <w:lang w:eastAsia="ja-JP"/>
        </w:rPr>
        <w:pict>
          <v:shape id="Рисунок 9" o:spid="_x0000_s1027" type="#_x0000_t75" alt="Похожее изображение" style="position:absolute;left:0;text-align:left;margin-left:17.5pt;margin-top:43.65pt;width:187.5pt;height:130.5pt;z-index:-251657216;visibility:visible;mso-position-horizontal-relative:text;mso-position-vertical-relative:text" wrapcoords="-86 0 -86 21476 21600 21476 21600 0 -86 0">
            <v:imagedata r:id="rId8" o:title=""/>
            <w10:wrap type="tight"/>
          </v:shape>
        </w:pict>
      </w:r>
      <w:r w:rsidRPr="00CC2C2C">
        <w:rPr>
          <w:rFonts w:ascii="Times New Roman" w:hAnsi="Times New Roman" w:cs="Times New Roman"/>
          <w:sz w:val="28"/>
          <w:szCs w:val="28"/>
          <w:lang w:val="en-US"/>
        </w:rPr>
        <w:t>SehenSiedieseBilderan</w:t>
      </w:r>
      <w:r w:rsidRPr="00E54DA5">
        <w:rPr>
          <w:rFonts w:ascii="Times New Roman" w:hAnsi="Times New Roman" w:cs="Times New Roman"/>
          <w:sz w:val="28"/>
          <w:szCs w:val="28"/>
          <w:lang w:val="en-US"/>
        </w:rPr>
        <w:t xml:space="preserve">. </w:t>
      </w:r>
      <w:r w:rsidRPr="00CC2C2C">
        <w:rPr>
          <w:rFonts w:ascii="Times New Roman" w:hAnsi="Times New Roman" w:cs="Times New Roman"/>
          <w:sz w:val="28"/>
          <w:szCs w:val="28"/>
          <w:lang w:val="en-US"/>
        </w:rPr>
        <w:t>Was für ein Tagesablauf haben die Personen da. Diskutieren Sie mit dem Kollegen.:</w:t>
      </w:r>
    </w:p>
    <w:p w:rsidR="002E2F91" w:rsidRPr="005C2458" w:rsidRDefault="002E2F91" w:rsidP="005C2458">
      <w:pPr>
        <w:spacing w:after="354" w:line="259" w:lineRule="auto"/>
        <w:ind w:left="0" w:right="0" w:firstLine="0"/>
        <w:jc w:val="left"/>
        <w:rPr>
          <w:lang w:val="en-US"/>
        </w:rPr>
      </w:pPr>
      <w:r w:rsidRPr="00700D02">
        <w:rPr>
          <w:rFonts w:ascii="Times New Roman" w:hAnsi="Times New Roman" w:cs="Times New Roman"/>
          <w:noProof/>
          <w:sz w:val="28"/>
          <w:szCs w:val="28"/>
          <w:lang w:eastAsia="ja-JP"/>
        </w:rPr>
        <w:pict>
          <v:shape id="Picture 178" o:spid="_x0000_i1027" type="#_x0000_t75" style="width:241.5pt;height:162pt;visibility:visible">
            <v:imagedata r:id="rId9" o:title=""/>
          </v:shape>
        </w:pict>
      </w:r>
      <w:r w:rsidRPr="00850EA4">
        <w:rPr>
          <w:noProof/>
          <w:lang w:eastAsia="ja-JP"/>
        </w:rPr>
        <w:pict>
          <v:shape id="Рисунок 10" o:spid="_x0000_i1028" type="#_x0000_t75" alt="Картинки по запросу tagesablauf" style="width:240pt;height:135pt;visibility:visible">
            <v:imagedata r:id="rId10" o:title=""/>
          </v:shape>
        </w:pict>
      </w:r>
    </w:p>
    <w:p w:rsidR="002E2F91" w:rsidRPr="005C2458" w:rsidRDefault="002E2F91" w:rsidP="005C2458">
      <w:pPr>
        <w:spacing w:after="354" w:line="259" w:lineRule="auto"/>
        <w:ind w:left="0" w:right="0" w:firstLine="0"/>
        <w:jc w:val="left"/>
        <w:rPr>
          <w:lang w:val="en-US"/>
        </w:rPr>
      </w:pPr>
      <w:r w:rsidRPr="00850EA4">
        <w:rPr>
          <w:noProof/>
          <w:lang w:eastAsia="ja-JP"/>
        </w:rPr>
        <w:pict>
          <v:shape id="Рисунок 12" o:spid="_x0000_i1029" type="#_x0000_t75" alt="Картинки по запросу harry potter" style="width:139.5pt;height:175.5pt;visibility:visible">
            <v:imagedata r:id="rId11" o:title=""/>
          </v:shape>
        </w:pict>
      </w:r>
      <w:r w:rsidRPr="00850EA4">
        <w:rPr>
          <w:noProof/>
          <w:lang w:eastAsia="ja-JP"/>
        </w:rPr>
        <w:pict>
          <v:shape id="Рисунок 1" o:spid="_x0000_i1030" type="#_x0000_t75" alt="Картинки по запросу стоматолог" style="width:287.25pt;height:191.25pt;visibility:visible">
            <v:imagedata r:id="rId12" o:title=""/>
          </v:shape>
        </w:pict>
      </w:r>
    </w:p>
    <w:p w:rsidR="002E2F91" w:rsidRPr="005C2458" w:rsidRDefault="002E2F91" w:rsidP="005C2458">
      <w:pPr>
        <w:spacing w:after="354" w:line="259" w:lineRule="auto"/>
        <w:ind w:left="0" w:right="0" w:firstLine="0"/>
        <w:jc w:val="left"/>
        <w:rPr>
          <w:rFonts w:ascii="Times New Roman" w:hAnsi="Times New Roman" w:cs="Times New Roman"/>
          <w:sz w:val="28"/>
          <w:szCs w:val="28"/>
          <w:lang w:val="en-US"/>
        </w:rPr>
      </w:pPr>
    </w:p>
    <w:bookmarkEnd w:id="1"/>
    <w:p w:rsidR="002E2F91" w:rsidRPr="00DE1C43" w:rsidRDefault="002E2F91" w:rsidP="005C2458">
      <w:pPr>
        <w:ind w:left="-5" w:right="0"/>
        <w:rPr>
          <w:rFonts w:ascii="Times New Roman" w:hAnsi="Times New Roman" w:cs="Times New Roman"/>
          <w:sz w:val="28"/>
          <w:szCs w:val="28"/>
          <w:lang w:val="en-US"/>
        </w:rPr>
      </w:pP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w:t>
      </w:r>
      <w:r w:rsidRPr="00BF248C">
        <w:rPr>
          <w:rFonts w:ascii="Times New Roman" w:hAnsi="Times New Roman" w:cs="Times New Roman"/>
          <w:b/>
          <w:sz w:val="28"/>
          <w:szCs w:val="28"/>
          <w:lang w:val="en-US"/>
        </w:rPr>
        <w:t>26</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Die Tochter von Ihrer Patientin möchte wissen, wo ihre Mutter liegt und was für Haltungshygiene und Haltungsbedinungen es gibt.:</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Задание открытого типа</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E54DA5"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w:t>
      </w:r>
      <w:r w:rsidRPr="005C2458">
        <w:rPr>
          <w:rFonts w:ascii="Times New Roman" w:hAnsi="Times New Roman" w:cs="Times New Roman"/>
          <w:b/>
          <w:sz w:val="28"/>
          <w:szCs w:val="28"/>
          <w:lang w:val="en-US"/>
        </w:rPr>
        <w:t>27</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 Lesen Sie das Forum der medizinischen Studenten in Deutschland und sagen ob das Studium schwer ist oder nicht und warum. Die Fragen hallo an alle medizinstudenten! ich überlege das medizinstudium anzufangen wenn alles klappt...ich wollte euch jetzt fragen, ob ihr mir vielleicht folgendes sagen könnt. 1.wie sieht ein typischer tagesablauf eines med.stud. aus? (wann vorlesungsbeginn, wie lange sollte man lernen...) </w:t>
      </w:r>
      <w:r w:rsidRPr="00E54DA5">
        <w:rPr>
          <w:rFonts w:ascii="Times New Roman" w:hAnsi="Times New Roman" w:cs="Times New Roman"/>
          <w:sz w:val="28"/>
          <w:szCs w:val="28"/>
          <w:lang w:val="en-US"/>
        </w:rPr>
        <w:t>2.wieviel zeit bleibt neben dem studium für privatleben?:</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man hat fast keine freizeit. man ist von morgens 8 uhr bis etwa19 oder 20 uhr in irgendwelchen vorlesungen, seminaren oder praktika!! also ich habe (fast) keine freizeit. wenn du freizeit hast ,musst du lernen , lernen und lernen. von der biochemie bis zur anatomie. aber frei zeit gibts auch schon....(nur sehr selten)</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2: </w:t>
      </w:r>
      <w:r w:rsidRPr="00DE1C43">
        <w:rPr>
          <w:rFonts w:ascii="Times New Roman" w:hAnsi="Times New Roman" w:cs="Times New Roman"/>
          <w:sz w:val="28"/>
          <w:szCs w:val="28"/>
          <w:lang w:val="en-US"/>
        </w:rPr>
        <w:t>Das Medizinstudium ist sehr gut mit einem Privatleben, sogar einem ausgedehnten privatleben mit genug Möglichkeiten zum Feiern zu verbinden. Die ersten beiden Semester sind traditionell hart, aber das liegt meiner Meinung nach eher daran, dass man sich in das gewählte Studienfach einarbeiten und an den Arbeitsrhythmus an der Universität gewöhnen muss. Studenten anderer (naturwissenschaftlicher-</w:t>
      </w:r>
      <w:r w:rsidRPr="00DE1C43">
        <w:rPr>
          <w:rFonts w:ascii="Times New Roman" w:hAnsi="Times New Roman" w:cs="Times New Roman"/>
          <w:sz w:val="28"/>
          <w:szCs w:val="28"/>
        </w:rPr>
        <w:t>естественнонаучный</w:t>
      </w:r>
      <w:r w:rsidRPr="00DE1C43">
        <w:rPr>
          <w:rFonts w:ascii="Times New Roman" w:hAnsi="Times New Roman" w:cs="Times New Roman"/>
          <w:sz w:val="28"/>
          <w:szCs w:val="28"/>
          <w:lang w:val="en-US"/>
        </w:rPr>
        <w:t>) Fächer haben es auch nicht einfacher. Medizin stellt also nicht ein Ausnahmefach (</w:t>
      </w:r>
      <w:r w:rsidRPr="00DE1C43">
        <w:rPr>
          <w:rFonts w:ascii="Times New Roman" w:hAnsi="Times New Roman" w:cs="Times New Roman"/>
          <w:sz w:val="28"/>
          <w:szCs w:val="28"/>
        </w:rPr>
        <w:t>исключение</w:t>
      </w:r>
      <w:r w:rsidRPr="00DE1C43">
        <w:rPr>
          <w:rFonts w:ascii="Times New Roman" w:hAnsi="Times New Roman" w:cs="Times New Roman"/>
          <w:sz w:val="28"/>
          <w:szCs w:val="28"/>
          <w:lang w:val="en-US"/>
        </w:rPr>
        <w:t>) dar.</w:t>
      </w:r>
    </w:p>
    <w:p w:rsidR="002E2F91" w:rsidRPr="00DE1C43" w:rsidRDefault="002E2F91">
      <w:pPr>
        <w:spacing w:after="0"/>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3: </w:t>
      </w:r>
      <w:r w:rsidRPr="00DE1C43">
        <w:rPr>
          <w:rFonts w:ascii="Times New Roman" w:hAnsi="Times New Roman" w:cs="Times New Roman"/>
          <w:sz w:val="28"/>
          <w:szCs w:val="28"/>
          <w:lang w:val="en-US"/>
        </w:rPr>
        <w:t>Die ersten beiden Semester sind traditionell hart. Ich fand das gerade anders rum, vor dem</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sz w:val="28"/>
          <w:szCs w:val="28"/>
          <w:lang w:val="en-US"/>
        </w:rPr>
        <w:t>Physikum (</w:t>
      </w:r>
      <w:r w:rsidRPr="00DE1C43">
        <w:rPr>
          <w:rFonts w:ascii="Times New Roman" w:hAnsi="Times New Roman" w:cs="Times New Roman"/>
          <w:sz w:val="28"/>
          <w:szCs w:val="28"/>
        </w:rPr>
        <w:t>экзаменыпосле</w:t>
      </w:r>
      <w:r w:rsidRPr="00DE1C43">
        <w:rPr>
          <w:rFonts w:ascii="Times New Roman" w:hAnsi="Times New Roman" w:cs="Times New Roman"/>
          <w:sz w:val="28"/>
          <w:szCs w:val="28"/>
          <w:lang w:val="en-US"/>
        </w:rPr>
        <w:t xml:space="preserve"> 5 </w:t>
      </w:r>
      <w:r w:rsidRPr="00DE1C43">
        <w:rPr>
          <w:rFonts w:ascii="Times New Roman" w:hAnsi="Times New Roman" w:cs="Times New Roman"/>
          <w:sz w:val="28"/>
          <w:szCs w:val="28"/>
        </w:rPr>
        <w:t>семестра</w:t>
      </w:r>
      <w:r w:rsidRPr="00DE1C43">
        <w:rPr>
          <w:rFonts w:ascii="Times New Roman" w:hAnsi="Times New Roman" w:cs="Times New Roman"/>
          <w:sz w:val="28"/>
          <w:szCs w:val="28"/>
          <w:lang w:val="en-US"/>
        </w:rPr>
        <w:t>) hatte ich endlos Zeit und erst in der Klinik hatte ich wirklich mehr zu tun. Langsam frag ich mich, ob ich ein normaler Medizinstudent bin/war... Abends und nachts kann ich nicht lernen, war aber auch nicht notwendig. 10 Stunden am Tag hab ich mich glaub nie mit dem Studium beschäftigt, in den Lernzeiten vor den Staatsexamen max. 8, an stressigen Semestertagen - was höchstens 2 pro Woche waren - hatte ich vielleicht mal von morgens bis abends irgendwas, aber da musste ich mich nicht überall super konzentrieren. Was das Privatleben angeht: ich hab immer ne Sprache und nen Sport nebenbei gemacht, die Musik nicht zu vergessen (Orgel). Und es blieb trotzdem noch genug Zeit, dass ich vor vier Jahren meinen Freund kennengelernt hab und wir soviel Zeit miteinander verbracht haben.</w:t>
      </w:r>
    </w:p>
    <w:p w:rsidR="002E2F91" w:rsidRPr="00DE1C43" w:rsidRDefault="002E2F91">
      <w:pPr>
        <w:spacing w:after="522"/>
        <w:ind w:left="-5" w:right="0"/>
        <w:rPr>
          <w:rFonts w:ascii="Times New Roman" w:hAnsi="Times New Roman" w:cs="Times New Roman"/>
          <w:sz w:val="28"/>
          <w:szCs w:val="28"/>
          <w:lang w:val="en-US"/>
        </w:rPr>
      </w:pP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-2</w:t>
      </w:r>
    </w:p>
    <w:p w:rsidR="002E2F91" w:rsidRPr="005C2458"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w:t>
      </w:r>
      <w:r w:rsidRPr="00BF248C">
        <w:rPr>
          <w:rFonts w:ascii="Times New Roman" w:hAnsi="Times New Roman" w:cs="Times New Roman"/>
          <w:b/>
          <w:sz w:val="28"/>
          <w:szCs w:val="28"/>
          <w:lang w:val="en-US"/>
        </w:rPr>
        <w:t>28</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Tag der offenen Tür in der Hubertus-Klinik. Hören und ergänzen Sie. 1. Die Klinik gibt es seit _____Jahren. 2. Sie hat ______Abteilungen . 3. Es gibt _____Stationen. 4. In der Inneren Abteilung gibt es _______ Betten. 5. In der Inneren Abteilung arbeiten insgesamt _______Ärztinnen und _______Krankenschwestern und Krankenpfleger . 6. Die Augenheilkunde hat _______ Betten. 7. In der Augenheilkunde arbeiten ______ Arzt und _______Krankenschwestern und Krankenpfleger. 8. In der Klinik macht man ungefähr bis ________ Operationen am Tag. 9. </w:t>
      </w:r>
      <w:r w:rsidRPr="005C2458">
        <w:rPr>
          <w:rFonts w:ascii="Times New Roman" w:hAnsi="Times New Roman" w:cs="Times New Roman"/>
          <w:sz w:val="28"/>
          <w:szCs w:val="28"/>
          <w:lang w:val="en-US"/>
        </w:rPr>
        <w:t>Die Verweildauer in der Klinik beträgt im Durchschnitt ______ Tage.:</w:t>
      </w:r>
    </w:p>
    <w:p w:rsidR="002E2F91" w:rsidRPr="005C2458"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5C2458">
        <w:rPr>
          <w:rFonts w:ascii="Times New Roman" w:hAnsi="Times New Roman" w:cs="Times New Roman"/>
          <w:b/>
          <w:sz w:val="28"/>
          <w:szCs w:val="28"/>
          <w:lang w:val="en-US"/>
        </w:rPr>
        <w:t xml:space="preserve"> 1: </w:t>
      </w:r>
      <w:r w:rsidRPr="00DE1C43">
        <w:rPr>
          <w:rFonts w:ascii="Times New Roman" w:hAnsi="Times New Roman" w:cs="Times New Roman"/>
          <w:sz w:val="28"/>
          <w:szCs w:val="28"/>
        </w:rPr>
        <w:t>Заданиеоткрытоготипа</w:t>
      </w:r>
    </w:p>
    <w:p w:rsidR="002E2F91" w:rsidRPr="005C2458" w:rsidRDefault="002E2F91">
      <w:pPr>
        <w:spacing w:after="522"/>
        <w:ind w:left="-5" w:right="0"/>
        <w:rPr>
          <w:rFonts w:ascii="Times New Roman" w:hAnsi="Times New Roman" w:cs="Times New Roman"/>
          <w:sz w:val="28"/>
          <w:szCs w:val="28"/>
          <w:lang w:val="en-US"/>
        </w:rPr>
      </w:pPr>
      <w:r w:rsidRPr="00DE1C43">
        <w:rPr>
          <w:rFonts w:ascii="Times New Roman" w:hAnsi="Times New Roman" w:cs="Times New Roman"/>
          <w:sz w:val="28"/>
          <w:szCs w:val="28"/>
        </w:rPr>
        <w:t>ОПК</w:t>
      </w:r>
      <w:r w:rsidRPr="005C2458">
        <w:rPr>
          <w:rFonts w:ascii="Times New Roman" w:hAnsi="Times New Roman" w:cs="Times New Roman"/>
          <w:sz w:val="28"/>
          <w:szCs w:val="28"/>
          <w:lang w:val="en-US"/>
        </w:rPr>
        <w:t>-2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w:t>
      </w:r>
      <w:r w:rsidRPr="00BF248C">
        <w:rPr>
          <w:rFonts w:ascii="Times New Roman" w:hAnsi="Times New Roman" w:cs="Times New Roman"/>
          <w:b/>
          <w:sz w:val="28"/>
          <w:szCs w:val="28"/>
          <w:lang w:val="en-US"/>
        </w:rPr>
        <w:t>29</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Versuchen Sie selbst die Antwort auf gestellte Fragen geben.:</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30</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Wo ist...? </w:t>
      </w:r>
      <w:r w:rsidRPr="00DE1C43">
        <w:rPr>
          <w:rFonts w:ascii="Times New Roman" w:hAnsi="Times New Roman" w:cs="Times New Roman"/>
          <w:sz w:val="28"/>
          <w:szCs w:val="28"/>
          <w:lang w:val="en-US"/>
        </w:rPr>
        <w:t>Fragen und antworten Sie.:</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sz w:val="28"/>
          <w:szCs w:val="28"/>
          <w:lang w:val="en-US"/>
        </w:rPr>
        <w:t xml:space="preserve">1) </w:t>
      </w:r>
      <w:r w:rsidRPr="00DE1C43">
        <w:rPr>
          <w:rFonts w:ascii="Times New Roman" w:hAnsi="Times New Roman" w:cs="Times New Roman"/>
          <w:sz w:val="28"/>
          <w:szCs w:val="28"/>
        </w:rPr>
        <w:t>Заданиеоткрытоготипа</w:t>
      </w:r>
      <w:r w:rsidRPr="00DE1C43">
        <w:rPr>
          <w:rFonts w:ascii="Times New Roman" w:hAnsi="Times New Roman" w:cs="Times New Roman"/>
          <w:sz w:val="28"/>
          <w:szCs w:val="28"/>
          <w:lang w:val="en-US"/>
        </w:rPr>
        <w:t xml:space="preserve"> Wo ist der Aufenthaltsraum?</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Der Aufenthaltsraum ist das fünfte Zimmer links.</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ОК-5, ОПК-2, ОПК-2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31</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1. Вы работаете врачом или медсестрой в немецкой больнице. Используя диаграмму и слова, приведенные ниже, расскажите о Ваших ожиданиях и желаниях. </w:t>
      </w:r>
      <w:r w:rsidRPr="00DE1C43">
        <w:rPr>
          <w:rFonts w:ascii="Times New Roman" w:hAnsi="Times New Roman" w:cs="Times New Roman"/>
          <w:sz w:val="28"/>
          <w:szCs w:val="28"/>
          <w:lang w:val="en-US"/>
        </w:rPr>
        <w:t>(Sie arbeiten bald als Arzt/Ärztin oder als Krankenschwester/Krankenpfleger in einem deutschen Krankenhaus. Welche Erwartungen und Wünsche haben Sie?) Nette Kollegen • Familientrennung • neue A r b e i t e n • Patienten • deutsche Sprache Geld verdienen • unfreundliche Kollegen • moderne Technik • fremde Kultur • neue Kontakte interessante A r b e i t . . .:</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398" o:spid="_x0000_i1031" type="#_x0000_t75" style="width:488.25pt;height:193.5pt;visibility:visible">
            <v:imagedata r:id="rId13" o:title=""/>
          </v:shape>
        </w:pic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32</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Spielen Sie einen Dialog::</w:t>
      </w:r>
    </w:p>
    <w:p w:rsidR="002E2F91" w:rsidRPr="00DE1C43" w:rsidRDefault="002E2F91">
      <w:pPr>
        <w:numPr>
          <w:ilvl w:val="0"/>
          <w:numId w:val="1"/>
        </w:numPr>
        <w:ind w:right="0" w:hanging="254"/>
        <w:rPr>
          <w:rFonts w:ascii="Times New Roman" w:hAnsi="Times New Roman" w:cs="Times New Roman"/>
          <w:sz w:val="28"/>
          <w:szCs w:val="28"/>
          <w:lang w:val="en-US"/>
        </w:rPr>
      </w:pPr>
      <w:r w:rsidRPr="00DE1C43">
        <w:rPr>
          <w:rFonts w:ascii="Times New Roman" w:hAnsi="Times New Roman" w:cs="Times New Roman"/>
          <w:sz w:val="28"/>
          <w:szCs w:val="28"/>
          <w:lang w:val="en-US"/>
        </w:rPr>
        <w:t>Wie kann man fragen und antworten?</w:t>
      </w:r>
    </w:p>
    <w:p w:rsidR="002E2F91" w:rsidRPr="00DE1C43" w:rsidRDefault="002E2F91">
      <w:pPr>
        <w:numPr>
          <w:ilvl w:val="0"/>
          <w:numId w:val="1"/>
        </w:numPr>
        <w:ind w:right="0" w:hanging="254"/>
        <w:rPr>
          <w:rFonts w:ascii="Times New Roman" w:hAnsi="Times New Roman" w:cs="Times New Roman"/>
          <w:sz w:val="28"/>
          <w:szCs w:val="28"/>
          <w:lang w:val="en-US"/>
        </w:rPr>
      </w:pPr>
      <w:r w:rsidRPr="00DE1C43">
        <w:rPr>
          <w:rFonts w:ascii="Times New Roman" w:hAnsi="Times New Roman" w:cs="Times New Roman"/>
          <w:sz w:val="28"/>
          <w:szCs w:val="28"/>
          <w:lang w:val="en-US"/>
        </w:rPr>
        <w:t>Wie kann man fragen und antworten?</w:t>
      </w:r>
    </w:p>
    <w:p w:rsidR="002E2F91" w:rsidRPr="00DE1C43" w:rsidRDefault="002E2F91">
      <w:pPr>
        <w:numPr>
          <w:ilvl w:val="0"/>
          <w:numId w:val="1"/>
        </w:numPr>
        <w:ind w:right="0" w:hanging="254"/>
        <w:rPr>
          <w:rFonts w:ascii="Times New Roman" w:hAnsi="Times New Roman" w:cs="Times New Roman"/>
          <w:sz w:val="28"/>
          <w:szCs w:val="28"/>
          <w:lang w:val="en-US"/>
        </w:rPr>
      </w:pPr>
      <w:r w:rsidRPr="00DE1C43">
        <w:rPr>
          <w:rFonts w:ascii="Times New Roman" w:hAnsi="Times New Roman" w:cs="Times New Roman"/>
          <w:sz w:val="28"/>
          <w:szCs w:val="28"/>
          <w:lang w:val="en-US"/>
        </w:rPr>
        <w:t>Wie kann man fragen und antworten?</w:t>
      </w:r>
    </w:p>
    <w:p w:rsidR="002E2F91" w:rsidRPr="00DE1C43" w:rsidRDefault="002E2F91">
      <w:pPr>
        <w:numPr>
          <w:ilvl w:val="0"/>
          <w:numId w:val="1"/>
        </w:numPr>
        <w:ind w:right="0" w:hanging="254"/>
        <w:rPr>
          <w:rFonts w:ascii="Times New Roman" w:hAnsi="Times New Roman" w:cs="Times New Roman"/>
          <w:sz w:val="28"/>
          <w:szCs w:val="28"/>
          <w:lang w:val="en-US"/>
        </w:rPr>
      </w:pPr>
      <w:r w:rsidRPr="00DE1C43">
        <w:rPr>
          <w:rFonts w:ascii="Times New Roman" w:hAnsi="Times New Roman" w:cs="Times New Roman"/>
          <w:sz w:val="28"/>
          <w:szCs w:val="28"/>
          <w:lang w:val="en-US"/>
        </w:rPr>
        <w:t>Wie kann man fragen und antworten?</w:t>
      </w:r>
    </w:p>
    <w:p w:rsidR="002E2F91" w:rsidRPr="00DE1C43" w:rsidRDefault="002E2F91">
      <w:pPr>
        <w:numPr>
          <w:ilvl w:val="0"/>
          <w:numId w:val="1"/>
        </w:numPr>
        <w:ind w:right="0" w:hanging="254"/>
        <w:rPr>
          <w:rFonts w:ascii="Times New Roman" w:hAnsi="Times New Roman" w:cs="Times New Roman"/>
          <w:sz w:val="28"/>
          <w:szCs w:val="28"/>
          <w:lang w:val="en-US"/>
        </w:rPr>
      </w:pPr>
      <w:r w:rsidRPr="00DE1C43">
        <w:rPr>
          <w:rFonts w:ascii="Times New Roman" w:hAnsi="Times New Roman" w:cs="Times New Roman"/>
          <w:sz w:val="28"/>
          <w:szCs w:val="28"/>
          <w:lang w:val="en-US"/>
        </w:rPr>
        <w:t>Wie kann man fragen und antworten?</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1) Arzt: Sie haben Ihren ersten Arbeitstag. Sie sollen ins Röntgen kommen. Sie wissen nicht, wo die Röntgenabteilung ist. Ärztin Erklären Sie den Weg zum Röntgen.</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2: </w:t>
      </w:r>
      <w:r w:rsidRPr="00DE1C43">
        <w:rPr>
          <w:rFonts w:ascii="Times New Roman" w:hAnsi="Times New Roman" w:cs="Times New Roman"/>
          <w:sz w:val="28"/>
          <w:szCs w:val="28"/>
          <w:lang w:val="en-US"/>
        </w:rPr>
        <w:t>2)Krankenschwester: Der OP hat angerufen. Der Arzt soll in den OP kommen. Arzt Sie haben Ihren ersten Arbeitstag. Sie wissen nicht, wo der OP ist.</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3: </w:t>
      </w:r>
      <w:r w:rsidRPr="00DE1C43">
        <w:rPr>
          <w:rFonts w:ascii="Times New Roman" w:hAnsi="Times New Roman" w:cs="Times New Roman"/>
          <w:sz w:val="28"/>
          <w:szCs w:val="28"/>
          <w:lang w:val="en-US"/>
        </w:rPr>
        <w:t>3) Krankenschwester: Sie sollen Blut ins Labor bringen. Sie finden das Labor nicht. Krankenschwester Erklären Sie den Weg zum Labor.</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4: </w:t>
      </w:r>
      <w:r w:rsidRPr="00DE1C43">
        <w:rPr>
          <w:rFonts w:ascii="Times New Roman" w:hAnsi="Times New Roman" w:cs="Times New Roman"/>
          <w:sz w:val="28"/>
          <w:szCs w:val="28"/>
          <w:lang w:val="en-US"/>
        </w:rPr>
        <w:t>4)Krankenpfleger: Ihr Partner soll Herrn Özlem zur Endoskopie bringen. Krankenpfleger Sie verstehen nicht .</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5: </w:t>
      </w:r>
      <w:r w:rsidRPr="00DE1C43">
        <w:rPr>
          <w:rFonts w:ascii="Times New Roman" w:hAnsi="Times New Roman" w:cs="Times New Roman"/>
          <w:sz w:val="28"/>
          <w:szCs w:val="28"/>
          <w:lang w:val="en-US"/>
        </w:rPr>
        <w:t xml:space="preserve">So können Sie nachfragen: Entschuldigung, wohin soll ich ...? Aufnahme? Was ist das? Habe ich das richtig verstanden, ich soll...? </w:t>
      </w:r>
      <w:r w:rsidRPr="00DE1C43">
        <w:rPr>
          <w:rFonts w:ascii="Times New Roman" w:hAnsi="Times New Roman" w:cs="Times New Roman"/>
          <w:sz w:val="28"/>
          <w:szCs w:val="28"/>
        </w:rPr>
        <w:t>Wie bitte?</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ОК-5, ОПК-2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33</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У вас первый рабочий день в новой больнице. Вас представляют новым коллегам. Попытайтесь разыграть подобные ситуации на основе предложенных примеров. </w:t>
      </w:r>
      <w:r w:rsidRPr="00DE1C43">
        <w:rPr>
          <w:rFonts w:ascii="Times New Roman" w:hAnsi="Times New Roman" w:cs="Times New Roman"/>
          <w:sz w:val="28"/>
          <w:szCs w:val="28"/>
          <w:lang w:val="en-US"/>
        </w:rPr>
        <w:t>2.1 Sr. Svetlana: Guten Morgen, ich bin Schwester Svetlana. Fr. Müller: Guten Morgen, Schwester Svetlana! Mein Name ist Müller, ich bin die Pflegedienstleitung. Herzlich willkommen in unserer Klinik. Sr. Svetlana: Guten Tag, Frau Müller. Fr. Müller: W i r gehen zusammen auf die Station 13. Das ist eine internistische Station. 2.2 Fr. Müller: W i r fahren jetzt in die fünfte Etage, auf die Station 13. So, hier ist das Dienstzimmer. Guten Tag! Ich bringe Ihnen Schwester Svetlana, Ihre neue Kollegin. Sr. Susanne: Guten Tag, ich bin Schwester Susanne. Ich bin die Stationsleitung. Fr. Müller: Ich wünsche Ihnen einen guten Start. Sr. Svetlana: Danke. Sr. Susanne: Herzlich willkommen, Svetlana. Wir duzen uns hier auf der Station. Sr. Svetlana: Wie bitte? Sr. Susanne: Wir duzen uns. Wir sagen „du" zu den Kollegen. Woher kommst du? Sr. Svetlana: Ich komme aus Kasachstan. Sr. Susanne:</w:t>
      </w:r>
    </w:p>
    <w:p w:rsidR="002E2F91" w:rsidRPr="00DE1C43" w:rsidRDefault="002E2F91">
      <w:pPr>
        <w:spacing w:after="0"/>
        <w:ind w:left="-5" w:right="0"/>
        <w:rPr>
          <w:rFonts w:ascii="Times New Roman" w:hAnsi="Times New Roman" w:cs="Times New Roman"/>
          <w:sz w:val="28"/>
          <w:szCs w:val="28"/>
          <w:lang w:val="en-US"/>
        </w:rPr>
      </w:pPr>
      <w:r w:rsidRPr="00DE1C43">
        <w:rPr>
          <w:rFonts w:ascii="Times New Roman" w:hAnsi="Times New Roman" w:cs="Times New Roman"/>
          <w:sz w:val="28"/>
          <w:szCs w:val="28"/>
          <w:lang w:val="en-US"/>
        </w:rPr>
        <w:t>Komm, ich stelle dich den Kollegen vor: Hier ist unsere neue Kollegin. Sie heißt Svetlana. Pfl. Achim: Hallo, ich bin Pfleger Achim. Sr. Svetlana: Entschuldigung, wie ist dein Name? Pfl. Achim: Ich heiße Achim. Das schreibt man A-c-h-i-m. Sch. Jessica: Und ich bin Krankenpflegeschülerin Jessica. Sr. Svetlana: Hallo, Jessica.:</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464" o:spid="_x0000_i1032" type="#_x0000_t75" style="width:494.25pt;height:278.25pt;visibility:visible">
            <v:imagedata r:id="rId14" o:title=""/>
          </v:shape>
        </w:pic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34</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У вас первый рабочий день в новой больнице. Вас представляют новым коллегам. Попытайтесь разыграть подобные ситуации, используя различные ситуации (различные роли). </w:t>
      </w:r>
      <w:r w:rsidRPr="00DE1C43">
        <w:rPr>
          <w:rFonts w:ascii="Times New Roman" w:hAnsi="Times New Roman" w:cs="Times New Roman"/>
          <w:sz w:val="28"/>
          <w:szCs w:val="28"/>
          <w:lang w:val="en-US"/>
        </w:rPr>
        <w:t>Spielen Sie einen Dialog: Arzt Sie bringen Ihren neuen Kollegen auf die Station. Neuer Arzt Sie begrüßen die Stationsleitung und stellen sich vor. Neue Stationsleitung Sie begrüßen die Ärzte und stellen sich vor. Stationsleitung Sie begrüßen die neue Krankenschwester. Neue Krankenschwester Sie haben Ihren ersten Arbeitstag. Sie begrüßen die Stationsleitung und stellen sich vor. Krankenpfleger Sie stellen sich vor. Sie verstehen den Namen nicht. Neue Kollegin Sie stellen sich vor.:</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 xml:space="preserve">Dr. Stahl: Hallo, Schwester Susanne. Guten Tag, Sie sind sicher Schwester Svetlana. Ich bin Dr. Stahl, der Stationsarzt. Sr. Svetlana: Guten Tag, Herr Dr. Stahl. Dr. Stahl: Ich stelle Ihnen meine neue Kollegin vor. Sie ist die neue Assistenzärztin auf unserer Station Dr. Kazanski: Hallo, ich bin Dr. Kazanski. Sr. Susanne: Entschuldigung, w i e heißen Sie? Dr. Kazanski: Kazanski, K-A-Z-A-N-S-K-l. </w:t>
      </w:r>
      <w:r w:rsidRPr="005C2458">
        <w:rPr>
          <w:rFonts w:ascii="Times New Roman" w:hAnsi="Times New Roman" w:cs="Times New Roman"/>
          <w:sz w:val="28"/>
          <w:szCs w:val="28"/>
          <w:lang w:val="en-US"/>
        </w:rPr>
        <w:t xml:space="preserve">Sr. Svetlana: Ich heiße Schwester Svetlana. </w:t>
      </w:r>
      <w:r w:rsidRPr="00DE1C43">
        <w:rPr>
          <w:rFonts w:ascii="Times New Roman" w:hAnsi="Times New Roman" w:cs="Times New Roman"/>
          <w:sz w:val="28"/>
          <w:szCs w:val="28"/>
          <w:lang w:val="en-US"/>
        </w:rPr>
        <w:t>Ich bin auch neu hier auf der Station. Dr. Kazanski: Woher kommen Sie? Sr. Svetlana: Ich komme aus Kasachstan. Dr. Kazanski: Aha, und ich komme aus der Ukraine. Dr. Stahl: So, wir müssen jetzt schnell in die Sonographie, bis später! Dr. Kazanski: Tschüss! Sr. Susanne: Bis später!</w:t>
      </w:r>
    </w:p>
    <w:p w:rsidR="002E2F91" w:rsidRPr="00DE1C43" w:rsidRDefault="002E2F91">
      <w:pPr>
        <w:spacing w:after="522"/>
        <w:ind w:left="-5" w:right="0"/>
        <w:rPr>
          <w:rFonts w:ascii="Times New Roman" w:hAnsi="Times New Roman" w:cs="Times New Roman"/>
          <w:sz w:val="28"/>
          <w:szCs w:val="28"/>
          <w:lang w:val="en-US"/>
        </w:rPr>
      </w:pP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w:t>
      </w:r>
      <w:r w:rsidRPr="00BF248C">
        <w:rPr>
          <w:rFonts w:ascii="Times New Roman" w:hAnsi="Times New Roman" w:cs="Times New Roman"/>
          <w:b/>
          <w:sz w:val="28"/>
          <w:szCs w:val="28"/>
          <w:lang w:val="en-US"/>
        </w:rPr>
        <w:t>35</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Spielen Sie mit dem Partner. </w:t>
      </w:r>
      <w:r w:rsidRPr="00DE1C43">
        <w:rPr>
          <w:rFonts w:ascii="Times New Roman" w:hAnsi="Times New Roman" w:cs="Times New Roman"/>
          <w:sz w:val="28"/>
          <w:szCs w:val="28"/>
        </w:rPr>
        <w:t>Siezen Sie sich.:</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sz w:val="28"/>
          <w:szCs w:val="28"/>
        </w:rPr>
        <w:t>1) Задание открытого типа</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Hartmann: Guten Tag, Frau Rademacher. Wie geht es Ihnen? Fr. Rademacher: Guten Tag, Herr Doktor. Dr. Hartmann: Was haben Sie für Beschwerden? Fr. Rademacher: Ich habe seit zwe i Woche n Rückenschmerzen, hier an dieser Stelle. Dr. Hartmann: Ich untersuche Sie jetzt. Stellen Sie sich bitte gerade hin. Nun heben Sie die______ hoch. Nun heben Sie bitte Ihre rechte Schulter hoch. Tut das weh? Fr. Rademacher: Nein, das geht Dr. Hartmann: Können Sie den _______ über den Kopf heben? Ja, so ist es gut. Nun legen Sie sich bitte auf den _______. Fr. Rademacher: Gut. Dr. Hartmann: Können Sie das rechte _______anheben ? - Jetzt bitte das linke. - Und nun drücken Sie bitte mit dem ______ gegen meine Hand.</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ОК-5, ОПК-2</w:t>
      </w:r>
    </w:p>
    <w:p w:rsidR="002E2F91" w:rsidRPr="00DE1C43" w:rsidRDefault="002E2F91">
      <w:pPr>
        <w:spacing w:after="0"/>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37</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Вы работаете в немецкой больнице. Выслушайте, что вам скажет пациент, о чем он беспокоится. Какие Вы примите меры. Dr. Kazanski: Herr Evertz, Ihre Blutzuckerwerte sind ziemlich hoch. </w:t>
      </w:r>
      <w:r w:rsidRPr="00DE1C43">
        <w:rPr>
          <w:rFonts w:ascii="Times New Roman" w:hAnsi="Times New Roman" w:cs="Times New Roman"/>
          <w:sz w:val="28"/>
          <w:szCs w:val="28"/>
          <w:lang w:val="en-US"/>
        </w:rPr>
        <w:t>Sie haben Diabetes. Hr. Evertz: Was heißt das? Dr. Kazanski: Sie sind zuckerkrank. Wir stellen Sie auf Insulin ein und Sie müssen eine Diabetesdiat einhalten. Hr. Evertz: Darf ich jetzt nichts Leckeres mehr essen? Ich esse doch so gern. Das ist das Einzige, was mir geblieben ist, seit mein Hund gestorben ist. Dr. Kazanski: Doch, Sie können auch weiter gut essen. Wir machen für Sie einen Termin in der Ernährungsberatung, dann wird die Ernährungsberaterin Ihnen das genau erklären. Hr. Evertz: Kann ich das denn in meinem Alter noch lernen? Dr. Kazanski: Ja, natürlich. Ich verstehe, dass Sie sich Sorgen machen. Aber Sie bekommen auch eine Patientenschulung, da werden Sie alles lernen. Bevor Sie nach Hause gehen, können Sie das. Machen Sie sich keine Sorgen.:</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517" o:spid="_x0000_i1033" type="#_x0000_t75" style="width:486pt;height:293.25pt;visibility:visible">
            <v:imagedata r:id="rId15" o:title=""/>
          </v:shape>
        </w:pic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37</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Wo ist...? </w:t>
      </w:r>
      <w:r w:rsidRPr="00DE1C43">
        <w:rPr>
          <w:rFonts w:ascii="Times New Roman" w:hAnsi="Times New Roman" w:cs="Times New Roman"/>
          <w:sz w:val="28"/>
          <w:szCs w:val="28"/>
          <w:lang w:val="en-US"/>
        </w:rPr>
        <w:t>Fragen und antworten Sie.:</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Z.B.: Wo ist der Aufenthaltsraum? Der Aufenthaltsraum ist das fünfte Zimmer links.</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spacing w:after="0"/>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38</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Вы работаете в немецкой больнице. У вас состоялся разговор с врачом о том, чем болен пациент и как нужно его успокоить. Попытайтесь разыграть подобные ситуации, используя различные ситуации (различные роли). So können Sie Patienten und Angehörige beruhigen: Ich verstehe, dass Sie sich Sorgen machen. </w:t>
      </w:r>
      <w:r w:rsidRPr="00DE1C43">
        <w:rPr>
          <w:rFonts w:ascii="Times New Roman" w:hAnsi="Times New Roman" w:cs="Times New Roman"/>
          <w:sz w:val="28"/>
          <w:szCs w:val="28"/>
          <w:lang w:val="en-US"/>
        </w:rPr>
        <w:t xml:space="preserve">Sie lernen das. /Ihr Vater /Ihre ... lernt das. Ich erkläre Ihnen das. Wir helfen Ihnen. Machen Sie sich keine Sorgen. Kostformen und Diäten Spielen Sie Gespräche zwischen Arzt und Patient und Arzt und Angehorigen. Die Tabelle hilft Ihnen. </w:t>
      </w:r>
      <w:r w:rsidRPr="00DE1C43">
        <w:rPr>
          <w:rFonts w:ascii="Times New Roman" w:hAnsi="Times New Roman" w:cs="Times New Roman"/>
          <w:sz w:val="28"/>
          <w:szCs w:val="28"/>
        </w:rPr>
        <w:t>Пример</w:t>
      </w:r>
      <w:r w:rsidRPr="00DE1C43">
        <w:rPr>
          <w:rFonts w:ascii="Times New Roman" w:hAnsi="Times New Roman" w:cs="Times New Roman"/>
          <w:sz w:val="28"/>
          <w:szCs w:val="28"/>
          <w:lang w:val="en-US"/>
        </w:rPr>
        <w:t>: Arzt: Herr Evertz hat Diabetes mellitus, er bekommt eine Diabetesdiat. Sr. Susanne: Frau Blaszkowska darf alles essen. Sie bekommt eine Vollkost. Pfl. Achim: Herr Sanchez bekommt eine Reduktionskost, weil er abnehmen muss. Arztin: Frau Walter bekommt eine Aufbaukost, weil sie noch kein Fett essen darf.:</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538" o:spid="_x0000_i1034" type="#_x0000_t75" style="width:492.75pt;height:198pt;visibility:visible">
            <v:imagedata r:id="rId16" o:title=""/>
          </v:shape>
        </w:pic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39</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Spielen Sie einen Dialog::</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1) Arzt Sie haben Ihren ersten Arbeitstag. Sie sollen ins Röntgen kommen. Sie wissen nicht, wo die Röntgenabteilung ist. Ärztin Erklären Sie den Weg zum Röntgen.</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2: </w:t>
      </w:r>
      <w:r w:rsidRPr="00DE1C43">
        <w:rPr>
          <w:rFonts w:ascii="Times New Roman" w:hAnsi="Times New Roman" w:cs="Times New Roman"/>
          <w:sz w:val="28"/>
          <w:szCs w:val="28"/>
          <w:lang w:val="en-US"/>
        </w:rPr>
        <w:t>2)Krankenschwester Der OP hat angerufen. Der Arzt soll in den OP kommen. Arzt Sie haben Ihren ersten Arbeitstag. Sie wissen nicht, wo der OP ist.</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3: </w:t>
      </w:r>
      <w:r w:rsidRPr="00DE1C43">
        <w:rPr>
          <w:rFonts w:ascii="Times New Roman" w:hAnsi="Times New Roman" w:cs="Times New Roman"/>
          <w:sz w:val="28"/>
          <w:szCs w:val="28"/>
          <w:lang w:val="en-US"/>
        </w:rPr>
        <w:t>3) Krankenschwester Sie sollen Blut ins Labor bringen. Sie finden das Labor nicht. Krankenschwester Erklären Sie den Weg zum Labor.</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4: </w:t>
      </w:r>
      <w:r w:rsidRPr="00DE1C43">
        <w:rPr>
          <w:rFonts w:ascii="Times New Roman" w:hAnsi="Times New Roman" w:cs="Times New Roman"/>
          <w:sz w:val="28"/>
          <w:szCs w:val="28"/>
          <w:lang w:val="en-US"/>
        </w:rPr>
        <w:t>4)Krankenpfleger Ihr Partner soll Herrn Özlem zur Endoskopie bringen. Krankenpfleger Sie verstehen nicht.</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5: </w:t>
      </w:r>
      <w:r w:rsidRPr="00DE1C43">
        <w:rPr>
          <w:rFonts w:ascii="Times New Roman" w:hAnsi="Times New Roman" w:cs="Times New Roman"/>
          <w:sz w:val="28"/>
          <w:szCs w:val="28"/>
          <w:lang w:val="en-US"/>
        </w:rPr>
        <w:t xml:space="preserve">So können Sie nachfragen: Entschuldigung, wohin soll ich ...? Aufnahme? Was ist das? Habe ich das richtig verstanden, ich soll...? </w:t>
      </w:r>
      <w:r w:rsidRPr="00DE1C43">
        <w:rPr>
          <w:rFonts w:ascii="Times New Roman" w:hAnsi="Times New Roman" w:cs="Times New Roman"/>
          <w:sz w:val="28"/>
          <w:szCs w:val="28"/>
        </w:rPr>
        <w:t>Wie bitte? Wo ist... ?</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spacing w:after="0"/>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40</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Вы устроились работать в немецкую больницу. Это ваш первый рабочий день. Вы не знаете устройство клиники и систему работы в ней. Расспросите вашего коллегу об этом. Примерный ответ: Pfl. Achim: Svetlana, komm, ich zeige di r die Klinik. </w:t>
      </w:r>
      <w:r w:rsidRPr="00DE1C43">
        <w:rPr>
          <w:rFonts w:ascii="Times New Roman" w:hAnsi="Times New Roman" w:cs="Times New Roman"/>
          <w:sz w:val="28"/>
          <w:szCs w:val="28"/>
          <w:lang w:val="en-US"/>
        </w:rPr>
        <w:t>Zuerst bringen wir Herrn Evertz ins Röntgen. Das Röntgen ist im Erdgeschoss. - Guten Morgen, Herr Evertz. Wir bringen Sie zum Röntgen. Hr. Evertz: Ja, darauf habe ich schon gewartet. Pfl. Achim: Wir nehmen den Aufzug ins Erdgeschoss. - So, da sind wir. Hier rechts ist die Röntgenabteilung. Herr Evertz, ich sage Bescheid, dass Sie da sind. Wenn Sie fertig sind, holen wir Sie wieder ab. Bis gleich. Hr. Evertz: Danke, bis gleich. Pfl. Achim: Herr Evertz von Station 13 ist jetzt da. - Svetlana, hier links ist die Endoskopie und da vorne ist die Aufnahme. Sr. Svetlana: Aufnahme , was ist das? Pfl. Achim: In der Aufnahme melden sich neue Patienten an. Vor der Aufnahme ist das EKG, dort werden EKGs geschrieben. Svetlana: Okay. Pfl. Achim: Jetzt bringen wir das Blut ins Labor. Das Labor ist in der zweiten Etage. Sr. Svetlana: Im Labor wir d das Blut untersucht? Pfl. Achim: Ja, genau. So, da sind wi r schon. Hier links stellen wir das Blut ab. Die Befunde können wir heute Nachmittag am Computer abrufen. Das zeige ich dir auf der Station. Sr. Svetlana: Gut . Pfl. Achim: Dann fahren wir jetzt wieder in die 5. Etage auf unsere Station.:</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585" o:spid="_x0000_i1035" type="#_x0000_t75" style="width:492pt;height:366pt;visibility:visible">
            <v:imagedata r:id="rId17" o:title=""/>
          </v:shape>
        </w:pic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ОК-5, ОПК-2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41</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Вы устроились работать в немецкую больницу. Это ваш первый рабочий день. Вы не знаете устройство клиники и систему работы в ней. Попытайтесь разыграть подобные ситуации, используя различные ситуации (различные роли). Spielen Sie einen Dialog: 1) Arzt Sie haben Ihren ersten Arbeitstag. </w:t>
      </w:r>
      <w:r w:rsidRPr="00DE1C43">
        <w:rPr>
          <w:rFonts w:ascii="Times New Roman" w:hAnsi="Times New Roman" w:cs="Times New Roman"/>
          <w:sz w:val="28"/>
          <w:szCs w:val="28"/>
          <w:lang w:val="en-US"/>
        </w:rPr>
        <w:t xml:space="preserve">Sie sollen ins Röntgen kommen. Sie wissen nicht, wo die Röntgenabteilung ist. Ärztin Erklären Sie den Weg zum Röntgen. 2)Krankenschwester Der OP hat angerufen. Der Arzt soll in den OP kommen. Arzt Sie haben Ihren ersten Arbeitstag. Sie wissen nicht, wo der OP ist. 3) Krankenschwester Sie sollen Blut ins Labor bringen. Sie finden das Labor nicht. Krankenschwester Erklären Sie den Weg zum Labor. 4)Krankenpfleger Ihr Partner soll Herrn Özlem zur Endoskopie bringen. Krankenpfleger Sie verstehen nicht . So können Sie nachfragen: Entschuldigung, wohin soll ich ...? Aufnahme? Was ist das? Habe ich das richtig verstanden, ich soll...? Wie bitte? Wo ist... ? Sr. Susanne: Svetlana, kannst du bitte Frau Krüger zum EKG bringen? Sr. Svetlana: Entschuldigung, wohin soll ich Frau Krüger bringen? Sr. Susanne: Zum EKG. Dr. Stahl: Frau Krüger dar f nicht laufen, fahren Sie sie bitte im Rollstuhl. Sr. Svetlana: Gut, wo ist ein Rollstuhl und wo liegt Frau Krüger? Sr. Susanne: Sie liegt in Zimme r 19 und einen Rollstuhl findest du im Geräteraum. Sr. Svetlana: So, Frau Krüger, wir nehmen jetzt den Aufzug . Das EKG ist im Erdgeschoss. Wie geht es Ihnen denn? Fr. Krüger: Es geht , ich bin sehr müde. Sr. Svetlana: Jetzt sind wi r im Erdgeschoss. - Entschuldigung, wo finde ich bitte das EKG? Schwester: Gehen Sie da vorne durch die Glastür, dann ist es die 3. </w:t>
      </w:r>
      <w:r w:rsidRPr="00DE1C43">
        <w:rPr>
          <w:rFonts w:ascii="Times New Roman" w:hAnsi="Times New Roman" w:cs="Times New Roman"/>
          <w:sz w:val="28"/>
          <w:szCs w:val="28"/>
        </w:rPr>
        <w:t>Tür auf der linken Seite.:</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spacing w:after="0"/>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42</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Вы работаете в больнице, вам нужно объяснить, как пройти в кабинет. Как Вы можете объяснить путь. Wie können Sie den Weg erklären? </w:t>
      </w:r>
      <w:r w:rsidRPr="00DE1C43">
        <w:rPr>
          <w:rFonts w:ascii="Times New Roman" w:hAnsi="Times New Roman" w:cs="Times New Roman"/>
          <w:sz w:val="28"/>
          <w:szCs w:val="28"/>
          <w:lang w:val="en-US"/>
        </w:rPr>
        <w:t>Sr. Svetlana: Guten Morgen, Herr Ozturk. Gehen Sie bitte zum Rontgen. Hr. Ozturk: Wo ist denn das Rontgen? Sr. Svetlana: Sie fahren mit dem A u f z u g ins Erdgeschoss. Dann gehen Sie nach links durch die Glastür. Da ist es die erste Tür auf der rechten Seite.:</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616" o:spid="_x0000_i1036" type="#_x0000_t75" style="width:492pt;height:156pt;visibility:visible">
            <v:imagedata r:id="rId18" o:title=""/>
          </v:shape>
        </w:pic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43</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Вы работаете в больнице, вам нужно объяснить, как пройти в кабинет и выполнить просьбу. Как Вы можете объяснить это. Попытайтесь разыграть подобные ситуации, используя различные ситуации (различные роли). </w:t>
      </w:r>
      <w:r w:rsidRPr="00DE1C43">
        <w:rPr>
          <w:rFonts w:ascii="Times New Roman" w:hAnsi="Times New Roman" w:cs="Times New Roman"/>
          <w:sz w:val="28"/>
          <w:szCs w:val="28"/>
          <w:lang w:val="en-US"/>
        </w:rPr>
        <w:t xml:space="preserve">Spielen Sie einen Dialog: Aufforderungen Information des Patienten Gehen Sie bitte zum Rontgen. Ich bringe Sie jetzt in den OP / Kommen Sie bitte ... zum Rontgen /... Nehmen Sie bitte die Krankenkurve Sie dürfen nicht laufen, mit in die Ambulanz. ich fahre Sie im Rollstuhl Krankenschwester Schicken Sie Frau Puschmann zum Rontgen. Arzt Ihr Kollege soll auf die Station kommen und die alten Röntgenbilder mitbringen. Krankenpfleger Frau Meier soll zum Rontgen, sie darf nicht laufen. 1 Sr. Susanne: Station 13, Schwester Susanne. Fr. Wendt: Sonographie, Wendt, guten Tag, Schwester Susanne. Sr. Susanne: Guten Tag, Frau Wendt. Fr. Wendt: Bringen Sie bitte Herrn Wirtz in die Sonographie. Ach, und bringen Sie bitte seine Krankenakte mit! 2 Dr. Stahl: Wir sehen uns gleich auf der Station. Ich muss noch kurz z um Chef. Nehmen Sie bitte die alten Röntgenbilder, die der Patient mitgebracht hat, mit auf die Station. </w:t>
      </w:r>
      <w:r w:rsidRPr="00DE1C43">
        <w:rPr>
          <w:rFonts w:ascii="Times New Roman" w:hAnsi="Times New Roman" w:cs="Times New Roman"/>
          <w:sz w:val="28"/>
          <w:szCs w:val="28"/>
        </w:rPr>
        <w:t>Dr. Kazanski: Gut, das mache ich.:</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spacing w:after="0"/>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44</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Вы работаете в больнице. Расскажите, какие отделения есть в больнице и как можно их найти. Поработайте с диаграммой.:</w:t>
      </w:r>
    </w:p>
    <w:p w:rsidR="002E2F91" w:rsidRPr="00DE1C43" w:rsidRDefault="002E2F91">
      <w:pPr>
        <w:spacing w:after="0"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637" o:spid="_x0000_i1037" type="#_x0000_t75" style="width:495pt;height:166.5pt;visibility:visible">
            <v:imagedata r:id="rId19" o:title=""/>
          </v:shape>
        </w:pic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45</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Вы работаете в больнице. Расскажите, какие отделения есть в больнице и объясните, как найти отделения в больнице. </w:t>
      </w:r>
      <w:r w:rsidRPr="00DE1C43">
        <w:rPr>
          <w:rFonts w:ascii="Times New Roman" w:hAnsi="Times New Roman" w:cs="Times New Roman"/>
          <w:sz w:val="28"/>
          <w:szCs w:val="28"/>
          <w:lang w:val="en-US"/>
        </w:rPr>
        <w:t>Spielen Sie mit verteilten Rollen.:</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Sr. Svetlana. So, Frau Kruger, wir nehmen jetzt den Aufzug. Das EKG ist im Erdgeschoss. Wie geht es Ihnen denn? Fr. Kruger: Es geht, ich bin sehr müde. Sr. Svetlana: So, jetzt sind wir im Erdgeschoss. Entschuldigung, wo finde ich bitte das EKG? Fr. Muller: Gehen Sie da vorne durch die Glastür, dann ist es die dritte Tür auf der linken Seite. Sr. Svetlana: Danke schön.</w:t>
      </w:r>
    </w:p>
    <w:p w:rsidR="002E2F91" w:rsidRPr="00DE1C43" w:rsidRDefault="002E2F91">
      <w:pPr>
        <w:spacing w:after="522"/>
        <w:ind w:left="-5" w:right="0"/>
        <w:rPr>
          <w:rFonts w:ascii="Times New Roman" w:hAnsi="Times New Roman" w:cs="Times New Roman"/>
          <w:sz w:val="28"/>
          <w:szCs w:val="28"/>
          <w:lang w:val="en-US"/>
        </w:rPr>
      </w:pP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-2</w:t>
      </w:r>
    </w:p>
    <w:p w:rsidR="002E2F91" w:rsidRPr="00DE1C43" w:rsidRDefault="002E2F91">
      <w:pPr>
        <w:spacing w:after="0"/>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w:t>
      </w:r>
      <w:r w:rsidRPr="005C2458">
        <w:rPr>
          <w:rFonts w:ascii="Times New Roman" w:hAnsi="Times New Roman" w:cs="Times New Roman"/>
          <w:b/>
          <w:sz w:val="28"/>
          <w:szCs w:val="28"/>
          <w:lang w:val="en-US"/>
        </w:rPr>
        <w:t>46</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Wo ist...? Fragen und antworten Sie. Z.B.: Wo ist der Aufenthaltsraum? </w:t>
      </w:r>
      <w:r w:rsidRPr="00DE1C43">
        <w:rPr>
          <w:rFonts w:ascii="Times New Roman" w:hAnsi="Times New Roman" w:cs="Times New Roman"/>
          <w:sz w:val="28"/>
          <w:szCs w:val="28"/>
        </w:rPr>
        <w:t>Der Aufenthaltsraum ist das fünfte Zimmer links.:</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654" o:spid="_x0000_i1038" type="#_x0000_t75" style="width:240pt;height:306pt;visibility:visible">
            <v:imagedata r:id="rId20" o:title=""/>
          </v:shape>
        </w:pic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47</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Spielen Sie einen Dialog: 1) Arzt Sie haben Ihren ersten Arbeitstag. </w:t>
      </w:r>
      <w:r w:rsidRPr="00DE1C43">
        <w:rPr>
          <w:rFonts w:ascii="Times New Roman" w:hAnsi="Times New Roman" w:cs="Times New Roman"/>
          <w:sz w:val="28"/>
          <w:szCs w:val="28"/>
          <w:lang w:val="en-US"/>
        </w:rPr>
        <w:t>Sie sollen ins Röntgen kommen. Sie wissen nicht, wo die Röntgenabteilung ist. Ärztin Erklären Sie den Weg zum Röntgen. 2)Krankenschwester Der OP hat angerufen. Der Arzt soll in den OP kommen. Arzt Sie haben Ihren ersten Arbeitstag. Sie wissen nicht, wo der OP ist. 3) Krankenschwester Sie sollen Blut ins Labor bringen. Sie finden das Labor nicht. Krankenschwester Erklären Sie den Weg zum Labor. 4)Krankenpfleger Ihr Partner soll Herrn Özlem zur Endoskopie bringen. Krankenpfleger Sie verstehen nicht . So können Sie nachfragen: Entschuldigung, wohin soll ich ...? Aufnahme? Was ist das? Habe ich das richtig verstanden, ich soll...? Wie bitte? Wo ist... ?:</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48</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Spielen Sie. </w:t>
      </w:r>
      <w:r w:rsidRPr="00DE1C43">
        <w:rPr>
          <w:rFonts w:ascii="Times New Roman" w:hAnsi="Times New Roman" w:cs="Times New Roman"/>
          <w:sz w:val="28"/>
          <w:szCs w:val="28"/>
          <w:lang w:val="en-US"/>
        </w:rPr>
        <w:t>Gehen Sie bitte zum Röntgen. Kommen Sie bitte ...</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sz w:val="28"/>
          <w:szCs w:val="28"/>
          <w:lang w:val="en-US"/>
        </w:rPr>
        <w:t>Nehmen Sie bitte die Krankenkurve mit in die Ambulanz.:</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Задание открытого типа</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ОК-5, ОПК-2, ОПК-2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w:t>
      </w:r>
      <w:r w:rsidRPr="00BF248C">
        <w:rPr>
          <w:rFonts w:ascii="Times New Roman" w:hAnsi="Times New Roman" w:cs="Times New Roman"/>
          <w:b/>
          <w:sz w:val="28"/>
          <w:szCs w:val="28"/>
          <w:lang w:val="en-US"/>
        </w:rPr>
        <w:t>49</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Information des Patienten Ich bringe Sie jetzt in den OP / zum Röntgen / Sie dürfen nicht laufen, ich fahre Sie im Rollstuhl.:</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Задание открытого типа</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ОК-5, ОПК-2, ОПК-2</w:t>
      </w:r>
    </w:p>
    <w:p w:rsidR="002E2F91" w:rsidRPr="005C2458"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50</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Krankenschwester Schicken Sie Frau Puschmann zum Röntgen. </w:t>
      </w:r>
      <w:r w:rsidRPr="00DE1C43">
        <w:rPr>
          <w:rFonts w:ascii="Times New Roman" w:hAnsi="Times New Roman" w:cs="Times New Roman"/>
          <w:sz w:val="28"/>
          <w:szCs w:val="28"/>
          <w:lang w:val="en-US"/>
        </w:rPr>
        <w:t xml:space="preserve">Arzt Ihr Kollege soll auf die Station kommen und die alten Röntgenbilder mitbringen. Krankenpfleger Frau Meier soll zum Röntgen, sie darf nicht laufen. Krankenschwester Bringen Sie Herrn Speck in den OP (Zahnprothese! Toilette!) </w:t>
      </w:r>
      <w:r w:rsidRPr="005C2458">
        <w:rPr>
          <w:rFonts w:ascii="Times New Roman" w:hAnsi="Times New Roman" w:cs="Times New Roman"/>
          <w:sz w:val="28"/>
          <w:szCs w:val="28"/>
          <w:lang w:val="en-US"/>
        </w:rPr>
        <w:t>. Arzt Ihr Kollege soll in die Sonographie kommen.:</w:t>
      </w:r>
    </w:p>
    <w:p w:rsidR="002E2F91" w:rsidRPr="005C2458"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5C2458">
        <w:rPr>
          <w:rFonts w:ascii="Times New Roman" w:hAnsi="Times New Roman" w:cs="Times New Roman"/>
          <w:b/>
          <w:sz w:val="28"/>
          <w:szCs w:val="28"/>
          <w:lang w:val="en-US"/>
        </w:rPr>
        <w:t xml:space="preserve"> 1: </w:t>
      </w:r>
      <w:r w:rsidRPr="00DE1C43">
        <w:rPr>
          <w:rFonts w:ascii="Times New Roman" w:hAnsi="Times New Roman" w:cs="Times New Roman"/>
          <w:sz w:val="28"/>
          <w:szCs w:val="28"/>
        </w:rPr>
        <w:t>Заданиеоткрытоготипа</w:t>
      </w:r>
    </w:p>
    <w:p w:rsidR="002E2F91" w:rsidRPr="004F3668" w:rsidRDefault="002E2F91">
      <w:pPr>
        <w:spacing w:after="522"/>
        <w:ind w:left="-5" w:right="0"/>
        <w:rPr>
          <w:rFonts w:ascii="Times New Roman" w:hAnsi="Times New Roman" w:cs="Times New Roman"/>
          <w:sz w:val="28"/>
          <w:szCs w:val="28"/>
          <w:lang w:val="en-US"/>
        </w:rPr>
      </w:pPr>
      <w:r w:rsidRPr="00DE1C43">
        <w:rPr>
          <w:rFonts w:ascii="Times New Roman" w:hAnsi="Times New Roman" w:cs="Times New Roman"/>
          <w:sz w:val="28"/>
          <w:szCs w:val="28"/>
        </w:rPr>
        <w:t>ОК</w:t>
      </w:r>
      <w:r w:rsidRPr="004F3668">
        <w:rPr>
          <w:rFonts w:ascii="Times New Roman" w:hAnsi="Times New Roman" w:cs="Times New Roman"/>
          <w:sz w:val="28"/>
          <w:szCs w:val="28"/>
          <w:lang w:val="en-US"/>
        </w:rPr>
        <w:t xml:space="preserve">-5, </w:t>
      </w:r>
      <w:r w:rsidRPr="00DE1C43">
        <w:rPr>
          <w:rFonts w:ascii="Times New Roman" w:hAnsi="Times New Roman" w:cs="Times New Roman"/>
          <w:sz w:val="28"/>
          <w:szCs w:val="28"/>
        </w:rPr>
        <w:t>ОПК</w:t>
      </w:r>
      <w:r w:rsidRPr="004F3668">
        <w:rPr>
          <w:rFonts w:ascii="Times New Roman" w:hAnsi="Times New Roman" w:cs="Times New Roman"/>
          <w:sz w:val="28"/>
          <w:szCs w:val="28"/>
          <w:lang w:val="en-US"/>
        </w:rPr>
        <w:t xml:space="preserve">-2, </w:t>
      </w:r>
      <w:r w:rsidRPr="00DE1C43">
        <w:rPr>
          <w:rFonts w:ascii="Times New Roman" w:hAnsi="Times New Roman" w:cs="Times New Roman"/>
          <w:sz w:val="28"/>
          <w:szCs w:val="28"/>
        </w:rPr>
        <w:t>ОПК</w:t>
      </w:r>
      <w:r w:rsidRPr="004F3668">
        <w:rPr>
          <w:rFonts w:ascii="Times New Roman" w:hAnsi="Times New Roman" w:cs="Times New Roman"/>
          <w:sz w:val="28"/>
          <w:szCs w:val="28"/>
          <w:lang w:val="en-US"/>
        </w:rPr>
        <w:t>-2</w:t>
      </w:r>
    </w:p>
    <w:p w:rsidR="002E2F91" w:rsidRPr="00DE1C43" w:rsidRDefault="002E2F91">
      <w:pPr>
        <w:spacing w:after="0"/>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w:t>
      </w:r>
      <w:r w:rsidRPr="004F3668">
        <w:rPr>
          <w:rFonts w:ascii="Times New Roman" w:hAnsi="Times New Roman" w:cs="Times New Roman"/>
          <w:b/>
          <w:sz w:val="28"/>
          <w:szCs w:val="28"/>
          <w:lang w:val="en-US"/>
        </w:rPr>
        <w:t xml:space="preserve"> </w:t>
      </w:r>
      <w:r w:rsidRPr="00DE1C43">
        <w:rPr>
          <w:rFonts w:ascii="Times New Roman" w:hAnsi="Times New Roman" w:cs="Times New Roman"/>
          <w:b/>
          <w:sz w:val="28"/>
          <w:szCs w:val="28"/>
        </w:rPr>
        <w:t>задача</w:t>
      </w:r>
      <w:r w:rsidRPr="004F3668">
        <w:rPr>
          <w:rFonts w:ascii="Times New Roman" w:hAnsi="Times New Roman" w:cs="Times New Roman"/>
          <w:b/>
          <w:sz w:val="28"/>
          <w:szCs w:val="28"/>
          <w:lang w:val="en-US"/>
        </w:rPr>
        <w:t xml:space="preserve"> №51:</w:t>
      </w:r>
      <w:r w:rsidRPr="004F3668">
        <w:rPr>
          <w:rFonts w:ascii="Times New Roman" w:hAnsi="Times New Roman" w:cs="Times New Roman"/>
          <w:sz w:val="28"/>
          <w:szCs w:val="28"/>
          <w:lang w:val="en-US"/>
        </w:rPr>
        <w:t xml:space="preserve"> 10.1. </w:t>
      </w:r>
      <w:r w:rsidRPr="00DE1C43">
        <w:rPr>
          <w:rFonts w:ascii="Times New Roman" w:hAnsi="Times New Roman" w:cs="Times New Roman"/>
          <w:sz w:val="28"/>
          <w:szCs w:val="28"/>
          <w:lang w:val="en-US"/>
        </w:rPr>
        <w:t>Benutzen Sie die Wörter und Redewendungen aus dem Schema und erzählen Sie über die Medizinische Ausbildung in Deutschland.:</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692" o:spid="_x0000_i1039" type="#_x0000_t75" style="width:489.75pt;height:306pt;visibility:visible">
            <v:imagedata r:id="rId21" o:title=""/>
          </v:shape>
        </w:pict>
      </w:r>
    </w:p>
    <w:p w:rsidR="002E2F91" w:rsidRPr="00DE1C43" w:rsidRDefault="002E2F91">
      <w:pPr>
        <w:spacing w:after="522"/>
        <w:ind w:left="-5" w:right="0"/>
        <w:rPr>
          <w:rFonts w:ascii="Times New Roman" w:hAnsi="Times New Roman" w:cs="Times New Roman"/>
          <w:sz w:val="28"/>
          <w:szCs w:val="28"/>
          <w:lang w:val="en-US"/>
        </w:rPr>
      </w:pP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w:t>
      </w:r>
      <w:r w:rsidRPr="00BF248C">
        <w:rPr>
          <w:rFonts w:ascii="Times New Roman" w:hAnsi="Times New Roman" w:cs="Times New Roman"/>
          <w:b/>
          <w:sz w:val="28"/>
          <w:szCs w:val="28"/>
          <w:lang w:val="en-US"/>
        </w:rPr>
        <w:t>52</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Benutzen Sie die Wörter und Redewendungen aus dem Schema und erzählen Sie über die Medizinische Ausbildung in Deutschland.:</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703" o:spid="_x0000_i1040" type="#_x0000_t75" style="width:489.75pt;height:306pt;visibility:visible">
            <v:imagedata r:id="rId22" o:title=""/>
          </v:shape>
        </w:pic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Задание открытого типа</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ОК-5, ОПК-2, ОПК-2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53</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Überlegen Sie zuerst: wo oder wohin? </w:t>
      </w:r>
      <w:r w:rsidRPr="00DE1C43">
        <w:rPr>
          <w:rFonts w:ascii="Times New Roman" w:hAnsi="Times New Roman" w:cs="Times New Roman"/>
          <w:sz w:val="28"/>
          <w:szCs w:val="28"/>
          <w:lang w:val="en-US"/>
        </w:rPr>
        <w:t>Ergänzen Sie dan n Präpositionen und Artikel. Guten Morgen, Jessica! Heute ist viel zu tun ! Geh bitte zuerst (1) Frau Krüger (2) Zimmer 14 und mach ihr Bett. Sie soll sich so lange (3) Stuhl setzen. Bring dann bitte Herrn Özlem (4) Endoskopie. Die ist (5) Erdgeschoss. Danach muss Frau Krüger (6) EKG. Sie kann nicht laufen, deshalb musst du dir zuerst den Rollstuhl (7) Geräteraum holen. Der Geräteraum ist (8) Teeküche. Auf dem Rückweg kannst Du gleich noch (9) Sekretariat gehen und den Arztbrief für Herrn Schulz (10) Postfach holen. Dann kommst du wieder (11) Station. Sobald du (12) Station bist, geh bitte (13) Schwester Susanne und hilf ihr. Danke!:</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vorder • zur • auf die • zum • aus dem • zu • in • aus dem • auf der • zu • im • ins • auf den</w:t>
      </w:r>
    </w:p>
    <w:p w:rsidR="002E2F91" w:rsidRPr="00DE1C43" w:rsidRDefault="002E2F91">
      <w:pPr>
        <w:spacing w:after="522"/>
        <w:ind w:left="-5" w:right="0"/>
        <w:rPr>
          <w:rFonts w:ascii="Times New Roman" w:hAnsi="Times New Roman" w:cs="Times New Roman"/>
          <w:sz w:val="28"/>
          <w:szCs w:val="28"/>
          <w:lang w:val="en-US"/>
        </w:rPr>
      </w:pP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w:t>
      </w:r>
      <w:r w:rsidRPr="00BF248C">
        <w:rPr>
          <w:rFonts w:ascii="Times New Roman" w:hAnsi="Times New Roman" w:cs="Times New Roman"/>
          <w:b/>
          <w:sz w:val="28"/>
          <w:szCs w:val="28"/>
          <w:lang w:val="en-US"/>
        </w:rPr>
        <w:t>54</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Schreiben Sie die Aufforderungen aus Aufgabe 23 in der Sie-Form.:</w:t>
      </w:r>
    </w:p>
    <w:p w:rsidR="002E2F91" w:rsidRPr="00DE1C43" w:rsidRDefault="002E2F91">
      <w:pPr>
        <w:spacing w:after="522"/>
        <w:ind w:left="-5" w:right="0"/>
        <w:rPr>
          <w:rFonts w:ascii="Times New Roman" w:hAnsi="Times New Roman" w:cs="Times New Roman"/>
          <w:sz w:val="28"/>
          <w:szCs w:val="28"/>
          <w:lang w:val="en-US"/>
        </w:rPr>
      </w:pP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w:t>
      </w:r>
      <w:r w:rsidRPr="00BF248C">
        <w:rPr>
          <w:rFonts w:ascii="Times New Roman" w:hAnsi="Times New Roman" w:cs="Times New Roman"/>
          <w:b/>
          <w:sz w:val="28"/>
          <w:szCs w:val="28"/>
          <w:lang w:val="en-US"/>
        </w:rPr>
        <w:t>55</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Ein Arbeitstag in Ihrer Klinik. Geben Sie Aufträge.:</w:t>
      </w:r>
    </w:p>
    <w:p w:rsidR="002E2F91" w:rsidRPr="00DE1C43" w:rsidRDefault="002E2F91">
      <w:pPr>
        <w:spacing w:after="522"/>
        <w:ind w:left="-5" w:right="0"/>
        <w:rPr>
          <w:rFonts w:ascii="Times New Roman" w:hAnsi="Times New Roman" w:cs="Times New Roman"/>
          <w:sz w:val="28"/>
          <w:szCs w:val="28"/>
          <w:lang w:val="en-US"/>
        </w:rPr>
      </w:pP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-2</w:t>
      </w:r>
    </w:p>
    <w:p w:rsidR="002E2F91" w:rsidRPr="00BF248C"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w:t>
      </w:r>
      <w:r w:rsidRPr="00BF248C">
        <w:rPr>
          <w:rFonts w:ascii="Times New Roman" w:hAnsi="Times New Roman" w:cs="Times New Roman"/>
          <w:b/>
          <w:sz w:val="28"/>
          <w:szCs w:val="28"/>
          <w:lang w:val="en-US"/>
        </w:rPr>
        <w:t>56</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Sehen Sie die Fotos an und spielen Sie die Situationen. </w:t>
      </w:r>
      <w:r w:rsidRPr="00BF248C">
        <w:rPr>
          <w:rFonts w:ascii="Times New Roman" w:hAnsi="Times New Roman" w:cs="Times New Roman"/>
          <w:sz w:val="28"/>
          <w:szCs w:val="28"/>
          <w:lang w:val="en-US"/>
        </w:rPr>
        <w:t>Was sagen Sie?:</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735" o:spid="_x0000_i1041" type="#_x0000_t75" style="width:112.5pt;height:112.5pt;visibility:visible">
            <v:imagedata r:id="rId23" o:title=""/>
          </v:shape>
        </w:pict>
      </w:r>
    </w:p>
    <w:p w:rsidR="002E2F91" w:rsidRPr="00DE1C43" w:rsidRDefault="002E2F91">
      <w:pPr>
        <w:spacing w:after="522"/>
        <w:ind w:left="-5" w:right="0"/>
        <w:rPr>
          <w:rFonts w:ascii="Times New Roman" w:hAnsi="Times New Roman" w:cs="Times New Roman"/>
          <w:sz w:val="28"/>
          <w:szCs w:val="28"/>
          <w:lang w:val="en-US"/>
        </w:rPr>
      </w:pP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-2</w:t>
      </w:r>
    </w:p>
    <w:p w:rsidR="002E2F91" w:rsidRPr="00BF248C" w:rsidRDefault="002E2F91">
      <w:pPr>
        <w:spacing w:after="0"/>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w:t>
      </w:r>
      <w:r w:rsidRPr="00BF248C">
        <w:rPr>
          <w:rFonts w:ascii="Times New Roman" w:hAnsi="Times New Roman" w:cs="Times New Roman"/>
          <w:b/>
          <w:sz w:val="28"/>
          <w:szCs w:val="28"/>
          <w:lang w:val="en-US"/>
        </w:rPr>
        <w:t>57</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Sehen Sie die Fotos an und spielen Sie die Situationen. </w:t>
      </w:r>
      <w:r w:rsidRPr="00BF248C">
        <w:rPr>
          <w:rFonts w:ascii="Times New Roman" w:hAnsi="Times New Roman" w:cs="Times New Roman"/>
          <w:sz w:val="28"/>
          <w:szCs w:val="28"/>
          <w:lang w:val="en-US"/>
        </w:rPr>
        <w:t>Was sagen Sie?:</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741" o:spid="_x0000_i1042" type="#_x0000_t75" style="width:488.25pt;height:164.25pt;visibility:visible">
            <v:imagedata r:id="rId24" o:title=""/>
          </v:shape>
        </w:pict>
      </w:r>
    </w:p>
    <w:p w:rsidR="002E2F91" w:rsidRPr="00DE1C43" w:rsidRDefault="002E2F91">
      <w:pPr>
        <w:spacing w:after="522"/>
        <w:ind w:left="-5" w:right="0"/>
        <w:rPr>
          <w:rFonts w:ascii="Times New Roman" w:hAnsi="Times New Roman" w:cs="Times New Roman"/>
          <w:sz w:val="28"/>
          <w:szCs w:val="28"/>
          <w:lang w:val="en-US"/>
        </w:rPr>
      </w:pP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-2</w:t>
      </w:r>
    </w:p>
    <w:p w:rsidR="002E2F91" w:rsidRPr="00DE1C43" w:rsidRDefault="002E2F91">
      <w:pPr>
        <w:spacing w:after="0"/>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w:t>
      </w:r>
      <w:r w:rsidRPr="00BF248C">
        <w:rPr>
          <w:rFonts w:ascii="Times New Roman" w:hAnsi="Times New Roman" w:cs="Times New Roman"/>
          <w:b/>
          <w:sz w:val="28"/>
          <w:szCs w:val="28"/>
          <w:lang w:val="en-US"/>
        </w:rPr>
        <w:t>58</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1) Suchen Sie passende Wörter in Aufgabe 10 und in Ihrem Wörterbuch.:</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747" o:spid="_x0000_i1043" type="#_x0000_t75" style="width:486pt;height:124.5pt;visibility:visible">
            <v:imagedata r:id="rId25" o:title=""/>
          </v:shape>
        </w:pic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spacing w:after="152" w:line="259" w:lineRule="auto"/>
        <w:ind w:left="-5" w:right="0"/>
        <w:jc w:val="left"/>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59</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2) Spielen Sie.:</w:t>
      </w:r>
    </w:p>
    <w:p w:rsidR="002E2F91" w:rsidRPr="005C2458"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 xml:space="preserve">Anordnung/Erklärung des Arztes Herr Evertz bekommt weiterhin Heparin subcutan. Melden Sie bitte Herrn Evertz bei der Physiotherapie für Triflo und Atemgymnastik an. </w:t>
      </w:r>
      <w:r w:rsidRPr="005C2458">
        <w:rPr>
          <w:rFonts w:ascii="Times New Roman" w:hAnsi="Times New Roman" w:cs="Times New Roman"/>
          <w:sz w:val="28"/>
          <w:szCs w:val="28"/>
          <w:lang w:val="en-US"/>
        </w:rPr>
        <w:t>Das ist zur Pneumonieprophylaxe, damit Sie keine Lungenentzündung bekommen.</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2: </w:t>
      </w:r>
      <w:r w:rsidRPr="00DE1C43">
        <w:rPr>
          <w:rFonts w:ascii="Times New Roman" w:hAnsi="Times New Roman" w:cs="Times New Roman"/>
          <w:sz w:val="28"/>
          <w:szCs w:val="28"/>
          <w:lang w:val="en-US"/>
        </w:rPr>
        <w:t>Angehöriger Fragen Sie, warum Ihre Mutter zur Physiotherapie muss. Arzt Erklären Sie, warum die Patientin Pneumonie-prophylaxe bekommt.</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3: </w:t>
      </w:r>
      <w:r w:rsidRPr="00DE1C43">
        <w:rPr>
          <w:rFonts w:ascii="Times New Roman" w:hAnsi="Times New Roman" w:cs="Times New Roman"/>
          <w:sz w:val="28"/>
          <w:szCs w:val="28"/>
          <w:lang w:val="en-US"/>
        </w:rPr>
        <w:t>Krankenschwester Sie kommen in das Patientenzimmer und möchten das Bett machen.</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sz w:val="28"/>
          <w:szCs w:val="28"/>
          <w:lang w:val="en-US"/>
        </w:rPr>
        <w:t>Sprechen Sie mit der Patientin. Patientin Sie brauchen Ihren Bademantel.</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4: </w:t>
      </w:r>
      <w:r w:rsidRPr="00DE1C43">
        <w:rPr>
          <w:rFonts w:ascii="Times New Roman" w:hAnsi="Times New Roman" w:cs="Times New Roman"/>
          <w:sz w:val="28"/>
          <w:szCs w:val="28"/>
          <w:lang w:val="en-US"/>
        </w:rPr>
        <w:t>Krankenpfleger Sie machen das Bett. Patient Sie sitzen auf dem Stuhl. Es geht Ihnen nicht gut.</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5: </w:t>
      </w:r>
      <w:r w:rsidRPr="00DE1C43">
        <w:rPr>
          <w:rFonts w:ascii="Times New Roman" w:hAnsi="Times New Roman" w:cs="Times New Roman"/>
          <w:sz w:val="28"/>
          <w:szCs w:val="28"/>
          <w:lang w:val="en-US"/>
        </w:rPr>
        <w:t>Krankenschwester Fragen Sie die Ärztin, welche Prophylaxe Herr Becerra bekommen soll. Ärztin Ordnen Sie 2 Prophylaxen an.</w:t>
      </w:r>
    </w:p>
    <w:p w:rsidR="002E2F91" w:rsidRPr="00DE1C43" w:rsidRDefault="002E2F91">
      <w:pPr>
        <w:spacing w:after="522"/>
        <w:ind w:left="-5" w:right="0"/>
        <w:rPr>
          <w:rFonts w:ascii="Times New Roman" w:hAnsi="Times New Roman" w:cs="Times New Roman"/>
          <w:sz w:val="28"/>
          <w:szCs w:val="28"/>
          <w:lang w:val="en-US"/>
        </w:rPr>
      </w:pP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-2</w:t>
      </w:r>
    </w:p>
    <w:p w:rsidR="002E2F91" w:rsidRPr="00DE1C43" w:rsidRDefault="002E2F91">
      <w:pPr>
        <w:spacing w:after="0"/>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w:t>
      </w:r>
      <w:r w:rsidRPr="00BF248C">
        <w:rPr>
          <w:rFonts w:ascii="Times New Roman" w:hAnsi="Times New Roman" w:cs="Times New Roman"/>
          <w:b/>
          <w:sz w:val="28"/>
          <w:szCs w:val="28"/>
          <w:lang w:val="en-US"/>
        </w:rPr>
        <w:t>60</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Körperteile: Ordnen Sie zu und tragen Sie die Zahlen ein.:</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773" o:spid="_x0000_i1044" type="#_x0000_t75" style="width:238.5pt;height:302.25pt;visibility:visible">
            <v:imagedata r:id="rId26" o:title=""/>
          </v:shape>
        </w:pict>
      </w:r>
    </w:p>
    <w:p w:rsidR="002E2F91" w:rsidRPr="00DE1C43" w:rsidRDefault="002E2F91">
      <w:pPr>
        <w:spacing w:after="0"/>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die Achsel der Ellbogen das Haar das Knie die Nase der Rücken die Wade das Aug e die Ferse der Hals der Kopf der Oberarm die Schulter die Zehe / der Zeh der Bauch der Finger die Hand die Leiste der Oberschenkel die Stirn der Bauchnabel der Fuß die Hüfte der Mund das Ohr der</w:t>
      </w:r>
    </w:p>
    <w:p w:rsidR="002E2F91" w:rsidRPr="00DE1C43" w:rsidRDefault="002E2F91">
      <w:pPr>
        <w:spacing w:after="375" w:line="402" w:lineRule="auto"/>
        <w:ind w:left="-5" w:right="0"/>
        <w:rPr>
          <w:rFonts w:ascii="Times New Roman" w:hAnsi="Times New Roman" w:cs="Times New Roman"/>
          <w:sz w:val="28"/>
          <w:szCs w:val="28"/>
          <w:lang w:val="en-US"/>
        </w:rPr>
      </w:pPr>
      <w:r w:rsidRPr="00DE1C43">
        <w:rPr>
          <w:rFonts w:ascii="Times New Roman" w:hAnsi="Times New Roman" w:cs="Times New Roman"/>
          <w:sz w:val="28"/>
          <w:szCs w:val="28"/>
          <w:lang w:val="en-US"/>
        </w:rPr>
        <w:t xml:space="preserve">Unterarm die Brust der Genitalbereich das Kinn der Nacken der Po/da s Gesäß der Unterschenkel </w:t>
      </w: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w:t>
      </w:r>
      <w:r w:rsidRPr="00BF248C">
        <w:rPr>
          <w:rFonts w:ascii="Times New Roman" w:hAnsi="Times New Roman" w:cs="Times New Roman"/>
          <w:b/>
          <w:sz w:val="28"/>
          <w:szCs w:val="28"/>
          <w:lang w:val="en-US"/>
        </w:rPr>
        <w:t>61</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Spielen Sie mit dem Partner. Siezen Sie sich.:</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Hartmann: Guten Tag, Frau Rademacher. Wie geht es Ihnen? Fr. Rademacher: Guten Tag, Herr Doktor. Dr. Hartmann: Was haben Sie für Beschwerden? Fr. Rademacher: Ich habe seit zwe i Woche n Rückenschmerzen, hier an dieser Stelle. Dr. Hartmann: Ich untersuche Sie jetzt. Stellen Sie sich bitte gerade hin. Nun heben Sie die______ hoch. Nun heben Sie bitte Ihre rechte Schulter hoch. Tut das weh? Fr. Rademacher: Nein, das geht Dr. Hartmann: Können Sie den _______ über den Kopf heben? Ja, so ist es gut. Nun legen Sie sich bitte auf den _______. Fr. Rademacher: Gut. Dr. Hartmann: Können Sie das rechte _______anheben ? - Jetzt bitte das linke. - Und nun drücken Sie bitte mit dem ______ gegen meine Hand.</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w:t>
      </w:r>
      <w:r w:rsidRPr="00BF248C">
        <w:rPr>
          <w:rFonts w:ascii="Times New Roman" w:hAnsi="Times New Roman" w:cs="Times New Roman"/>
          <w:b/>
          <w:sz w:val="28"/>
          <w:szCs w:val="28"/>
          <w:lang w:val="en-US"/>
        </w:rPr>
        <w:t>62</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Spielen Sie mit dem Partner. Siezen Sie sich. Beispiel: Tief ein und ausatmen: Atmen Sie bitte tiefein und aus.:</w:t>
      </w:r>
    </w:p>
    <w:p w:rsidR="002E2F91" w:rsidRPr="00DE1C43" w:rsidRDefault="002E2F91">
      <w:pPr>
        <w:spacing w:after="450" w:line="332" w:lineRule="auto"/>
        <w:ind w:left="-5" w:right="-8"/>
        <w:jc w:val="left"/>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 xml:space="preserve">Bein anheben • Arm über den Kopf heben • sich gerade hinstellen • auf den Rücken legen • tief einatmen und ausatmen • Oberschenkel gegen meine Hand drücken • das Bein beugen </w:t>
      </w:r>
      <w:r w:rsidRPr="00DE1C43">
        <w:rPr>
          <w:rFonts w:ascii="Times New Roman" w:hAnsi="Times New Roman" w:cs="Times New Roman"/>
          <w:sz w:val="28"/>
          <w:szCs w:val="28"/>
        </w:rPr>
        <w:t>ОК</w:t>
      </w:r>
      <w:r w:rsidRPr="00DE1C43">
        <w:rPr>
          <w:rFonts w:ascii="Times New Roman" w:hAnsi="Times New Roman" w:cs="Times New Roman"/>
          <w:sz w:val="28"/>
          <w:szCs w:val="28"/>
          <w:lang w:val="en-US"/>
        </w:rPr>
        <w:t xml:space="preserve">-5, </w:t>
      </w: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w:t>
      </w:r>
      <w:r w:rsidRPr="005C2458">
        <w:rPr>
          <w:rFonts w:ascii="Times New Roman" w:hAnsi="Times New Roman" w:cs="Times New Roman"/>
          <w:b/>
          <w:sz w:val="28"/>
          <w:szCs w:val="28"/>
          <w:lang w:val="en-US"/>
        </w:rPr>
        <w:t>63</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2) Spielen Sie. Die Tabelle hilft Ihnen:</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Nachfragen Wie geht es Ihnen? Was haben Sie für Beschwerden? Seit wann haben Sie die Beschwerden? Tut das weh? Wo tut es weh?</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2: </w:t>
      </w:r>
      <w:r w:rsidRPr="00DE1C43">
        <w:rPr>
          <w:rFonts w:ascii="Times New Roman" w:hAnsi="Times New Roman" w:cs="Times New Roman"/>
          <w:sz w:val="28"/>
          <w:szCs w:val="28"/>
          <w:lang w:val="en-US"/>
        </w:rPr>
        <w:t>Aufforderungen/Informationen Stellen Sie sich bitte gerade hin. Ich untersuche Sie jetzt. Heben Sie bitte den Arm über den Kopf .</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3: </w:t>
      </w:r>
      <w:r w:rsidRPr="00DE1C43">
        <w:rPr>
          <w:rFonts w:ascii="Times New Roman" w:hAnsi="Times New Roman" w:cs="Times New Roman"/>
          <w:sz w:val="28"/>
          <w:szCs w:val="28"/>
          <w:lang w:val="en-US"/>
        </w:rPr>
        <w:t>Patient Ich habe seit 2 Wochen Rückenschmerzen, hier an dieser Stelle. Hier tut es weh. Nein, das tut nicht weh.</w:t>
      </w:r>
    </w:p>
    <w:p w:rsidR="002E2F91" w:rsidRPr="00DE1C43" w:rsidRDefault="002E2F91">
      <w:pPr>
        <w:spacing w:after="522"/>
        <w:ind w:left="-5" w:right="0"/>
        <w:rPr>
          <w:rFonts w:ascii="Times New Roman" w:hAnsi="Times New Roman" w:cs="Times New Roman"/>
          <w:sz w:val="28"/>
          <w:szCs w:val="28"/>
          <w:lang w:val="en-US"/>
        </w:rPr>
      </w:pPr>
      <w:r w:rsidRPr="00DE1C43">
        <w:rPr>
          <w:rFonts w:ascii="Times New Roman" w:hAnsi="Times New Roman" w:cs="Times New Roman"/>
          <w:sz w:val="28"/>
          <w:szCs w:val="28"/>
        </w:rPr>
        <w:t>ОК</w:t>
      </w:r>
      <w:r w:rsidRPr="00DE1C43">
        <w:rPr>
          <w:rFonts w:ascii="Times New Roman" w:hAnsi="Times New Roman" w:cs="Times New Roman"/>
          <w:sz w:val="28"/>
          <w:szCs w:val="28"/>
          <w:lang w:val="en-US"/>
        </w:rPr>
        <w:t xml:space="preserve">-5, </w:t>
      </w: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-2</w:t>
      </w:r>
    </w:p>
    <w:p w:rsidR="002E2F91" w:rsidRPr="00DE1C43" w:rsidRDefault="002E2F91">
      <w:pPr>
        <w:spacing w:after="0"/>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w:t>
      </w:r>
      <w:r w:rsidRPr="00BF248C">
        <w:rPr>
          <w:rFonts w:ascii="Times New Roman" w:hAnsi="Times New Roman" w:cs="Times New Roman"/>
          <w:b/>
          <w:sz w:val="28"/>
          <w:szCs w:val="28"/>
          <w:lang w:val="en-US"/>
        </w:rPr>
        <w:t>64</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Arzt Fragen Sie nach: - dem Befinden des Patienten, - den Beschwerden, - der zeitlichen Dauer, - der Lokalisation des Schmerzes. Der Patient soll sich auf den Rücken legen und - sein Bein anheben, -sein Bein gegen Ihre Hand drücken, - das Bein beugen. </w:t>
      </w:r>
      <w:r w:rsidRPr="00DE1C43">
        <w:rPr>
          <w:rFonts w:ascii="Times New Roman" w:hAnsi="Times New Roman" w:cs="Times New Roman"/>
          <w:sz w:val="28"/>
          <w:szCs w:val="28"/>
        </w:rPr>
        <w:t>Fragen Sie nach, ob das weh tut.:</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819" o:spid="_x0000_i1045" type="#_x0000_t75" style="width:171pt;height:158.25pt;visibility:visible">
            <v:imagedata r:id="rId27" o:title=""/>
          </v:shape>
        </w:pict>
      </w:r>
    </w:p>
    <w:p w:rsidR="002E2F91" w:rsidRPr="00DE1C43" w:rsidRDefault="002E2F91">
      <w:pPr>
        <w:spacing w:after="522"/>
        <w:ind w:left="-5" w:right="0"/>
        <w:rPr>
          <w:rFonts w:ascii="Times New Roman" w:hAnsi="Times New Roman" w:cs="Times New Roman"/>
          <w:sz w:val="28"/>
          <w:szCs w:val="28"/>
          <w:lang w:val="en-US"/>
        </w:rPr>
      </w:pPr>
      <w:r w:rsidRPr="00DE1C43">
        <w:rPr>
          <w:rFonts w:ascii="Times New Roman" w:hAnsi="Times New Roman" w:cs="Times New Roman"/>
          <w:sz w:val="28"/>
          <w:szCs w:val="28"/>
        </w:rPr>
        <w:t>ОК</w:t>
      </w:r>
      <w:r w:rsidRPr="00DE1C43">
        <w:rPr>
          <w:rFonts w:ascii="Times New Roman" w:hAnsi="Times New Roman" w:cs="Times New Roman"/>
          <w:sz w:val="28"/>
          <w:szCs w:val="28"/>
          <w:lang w:val="en-US"/>
        </w:rPr>
        <w:t xml:space="preserve">-5, </w:t>
      </w: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w:t>
      </w:r>
      <w:r w:rsidRPr="00BF248C">
        <w:rPr>
          <w:rFonts w:ascii="Times New Roman" w:hAnsi="Times New Roman" w:cs="Times New Roman"/>
          <w:b/>
          <w:sz w:val="28"/>
          <w:szCs w:val="28"/>
          <w:lang w:val="en-US"/>
        </w:rPr>
        <w:t>65</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Arzt Fragen Sie nach: - dem Befinden des Patienten, - den Beschwerden, - der zeitlichen Dauer, - der Lokalisation des Schmerzes. Der Patient soll sich gerade hinstellen und - seinen Arm über den Kopf heben, -seinen Arm gegen Ihre Hand drücken, -den Arm beugen, - die Arme hinter den Rücken nehmen. </w:t>
      </w:r>
      <w:r w:rsidRPr="00DE1C43">
        <w:rPr>
          <w:rFonts w:ascii="Times New Roman" w:hAnsi="Times New Roman" w:cs="Times New Roman"/>
          <w:sz w:val="28"/>
          <w:szCs w:val="28"/>
        </w:rPr>
        <w:t>Fragen Sie nach, ob das weh tut.:</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829" o:spid="_x0000_i1046" type="#_x0000_t75" style="width:179.25pt;height:171.75pt;visibility:visible">
            <v:imagedata r:id="rId28" o:title=""/>
          </v:shape>
        </w:pic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ОК-5, ОПК-2</w:t>
      </w:r>
    </w:p>
    <w:p w:rsidR="002E2F91" w:rsidRPr="00DE1C43" w:rsidRDefault="002E2F91">
      <w:pPr>
        <w:spacing w:after="0" w:line="259" w:lineRule="auto"/>
        <w:ind w:left="-5" w:right="0"/>
        <w:jc w:val="left"/>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66</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Hören Sie: Was sagt::</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834" o:spid="_x0000_i1047" type="#_x0000_t75" style="width:490.5pt;height:163.5pt;visibility:visible">
            <v:imagedata r:id="rId29" o:title=""/>
          </v:shape>
        </w:pic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spacing w:after="0" w:line="259" w:lineRule="auto"/>
        <w:ind w:left="-5" w:right="0"/>
        <w:jc w:val="left"/>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67</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Hören Sie: Was sagt::</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839" o:spid="_x0000_i1048" type="#_x0000_t75" style="width:429pt;height:165pt;visibility:visible">
            <v:imagedata r:id="rId30" o:title=""/>
          </v:shape>
        </w:pic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spacing w:after="152" w:line="259" w:lineRule="auto"/>
        <w:ind w:left="-5" w:right="0"/>
        <w:jc w:val="left"/>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68</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Hören Sie: Was sagt::</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846" o:spid="_x0000_i1049" type="#_x0000_t75" style="width:458.25pt;height:158.25pt;visibility:visible">
            <v:imagedata r:id="rId31" o:title=""/>
          </v:shape>
        </w:pic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spacing w:after="152" w:line="259" w:lineRule="auto"/>
        <w:ind w:left="-5" w:right="0"/>
        <w:jc w:val="left"/>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69</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2) Was passt?:</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4F3668">
        <w:rPr>
          <w:rFonts w:ascii="Times New Roman" w:hAnsi="Times New Roman" w:cs="Times New Roman"/>
          <w:b/>
          <w:sz w:val="28"/>
          <w:szCs w:val="28"/>
          <w:lang w:val="en-US"/>
        </w:rPr>
        <w:t xml:space="preserve"> 1: </w:t>
      </w:r>
      <w:r w:rsidRPr="004F3668">
        <w:rPr>
          <w:rFonts w:ascii="Times New Roman" w:hAnsi="Times New Roman" w:cs="Times New Roman"/>
          <w:sz w:val="28"/>
          <w:szCs w:val="28"/>
          <w:lang w:val="en-US"/>
        </w:rPr>
        <w:t xml:space="preserve">1. </w:t>
      </w:r>
      <w:r w:rsidRPr="00DE1C43">
        <w:rPr>
          <w:rFonts w:ascii="Times New Roman" w:hAnsi="Times New Roman" w:cs="Times New Roman"/>
          <w:sz w:val="28"/>
          <w:szCs w:val="28"/>
          <w:lang w:val="en-US"/>
        </w:rPr>
        <w:t>Ich gebe Ihnen eine Kopfschmerztablette, 2. Ich operiere Ihren Arm, 3. Sie bekommen Pneumonieprophylaxe, 4. Ich gebe Ihnen eine Schlaftablette, 5. Sie müssen bitte Antithrombosestrümpfe anziehen,</w:t>
      </w:r>
    </w:p>
    <w:p w:rsidR="002E2F91" w:rsidRPr="005C2458"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2: </w:t>
      </w:r>
      <w:r w:rsidRPr="00DE1C43">
        <w:rPr>
          <w:rFonts w:ascii="Times New Roman" w:hAnsi="Times New Roman" w:cs="Times New Roman"/>
          <w:sz w:val="28"/>
          <w:szCs w:val="28"/>
          <w:lang w:val="en-US"/>
        </w:rPr>
        <w:t xml:space="preserve">A damit Sie schlafen können. B damit die Kopfschmerzen weggehen. C damit der Arm heilt. D damit Sie keine Thrombose bekommen. </w:t>
      </w:r>
      <w:r w:rsidRPr="005C2458">
        <w:rPr>
          <w:rFonts w:ascii="Times New Roman" w:hAnsi="Times New Roman" w:cs="Times New Roman"/>
          <w:sz w:val="28"/>
          <w:szCs w:val="28"/>
          <w:lang w:val="en-US"/>
        </w:rPr>
        <w:t>E damit Sie keine Lungenentzündung bekommen.</w:t>
      </w:r>
    </w:p>
    <w:p w:rsidR="002E2F91" w:rsidRPr="005C2458" w:rsidRDefault="002E2F91">
      <w:pPr>
        <w:spacing w:after="522"/>
        <w:ind w:left="-5" w:right="0"/>
        <w:rPr>
          <w:rFonts w:ascii="Times New Roman" w:hAnsi="Times New Roman" w:cs="Times New Roman"/>
          <w:sz w:val="28"/>
          <w:szCs w:val="28"/>
          <w:lang w:val="en-US"/>
        </w:rPr>
      </w:pPr>
      <w:r w:rsidRPr="00DE1C43">
        <w:rPr>
          <w:rFonts w:ascii="Times New Roman" w:hAnsi="Times New Roman" w:cs="Times New Roman"/>
          <w:sz w:val="28"/>
          <w:szCs w:val="28"/>
        </w:rPr>
        <w:t>ОПК</w:t>
      </w:r>
      <w:r w:rsidRPr="005C2458">
        <w:rPr>
          <w:rFonts w:ascii="Times New Roman" w:hAnsi="Times New Roman" w:cs="Times New Roman"/>
          <w:sz w:val="28"/>
          <w:szCs w:val="28"/>
          <w:lang w:val="en-US"/>
        </w:rPr>
        <w:t>-2</w:t>
      </w:r>
    </w:p>
    <w:p w:rsidR="002E2F91" w:rsidRPr="005C2458" w:rsidRDefault="002E2F91">
      <w:pPr>
        <w:spacing w:after="152" w:line="259" w:lineRule="auto"/>
        <w:ind w:left="-5" w:right="0"/>
        <w:jc w:val="left"/>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5C2458">
        <w:rPr>
          <w:rFonts w:ascii="Times New Roman" w:hAnsi="Times New Roman" w:cs="Times New Roman"/>
          <w:b/>
          <w:sz w:val="28"/>
          <w:szCs w:val="28"/>
          <w:lang w:val="en-US"/>
        </w:rPr>
        <w:t xml:space="preserve"> №70:</w:t>
      </w:r>
      <w:r w:rsidRPr="005C2458">
        <w:rPr>
          <w:rFonts w:ascii="Times New Roman" w:hAnsi="Times New Roman" w:cs="Times New Roman"/>
          <w:sz w:val="28"/>
          <w:szCs w:val="28"/>
          <w:lang w:val="en-US"/>
        </w:rPr>
        <w:t xml:space="preserve"> Spielen Sie.:</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Patient Ich habe Kopfschmerzen. Anordnung des Arztes Geben Sie ihr bitte Frau Krüger eine Kopfschmerztablette. Pflegepersonal: Information Frau Krüger hat Kopfschmerze. Ich gebe Ihnen eine Kopfschmerztablette, damit die Kopfschmerzen weggehen.</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2: </w:t>
      </w:r>
      <w:r w:rsidRPr="00DE1C43">
        <w:rPr>
          <w:rFonts w:ascii="Times New Roman" w:hAnsi="Times New Roman" w:cs="Times New Roman"/>
          <w:sz w:val="28"/>
          <w:szCs w:val="28"/>
          <w:lang w:val="en-US"/>
        </w:rPr>
        <w:t>Patient Sie können nicht schlafen. Krankenschwester Informieren Sie den Arzt. Informieren Sie den Patienten. Arzt Ordnen Sie eine Tablette an.</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3: </w:t>
      </w:r>
      <w:r w:rsidRPr="00DE1C43">
        <w:rPr>
          <w:rFonts w:ascii="Times New Roman" w:hAnsi="Times New Roman" w:cs="Times New Roman"/>
          <w:sz w:val="28"/>
          <w:szCs w:val="28"/>
          <w:lang w:val="en-US"/>
        </w:rPr>
        <w:t>Arzt Fragen Sie den Patienten nach seinen Beschwerden. Patient Sie haben seit 2 Tagen Bauchschmerzen.</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71</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Обсудите в парах: а)где в палате пациента находятся данные предметы. б) для чего они необходимы.:</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1 der Nachtschrank (-e) • 2 die Klingel (-n) 3 der Tisch (-e) 4 die Vase (-n) 5 derTablettendispenser 6 das Bett (-en) 7 der Stuhl (-e) 8 das Fenster (-) 10 die Lampe (-n) 11 er Schrank (-e)</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72</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Составьте свой текст о КрасГМУ, сделайте в нем пропуски и проверьте вашего коллегу на знание интересных фактов об университете.:</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spacing w:after="0"/>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73</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Составьте диалог по картинкам на основе предложенных ситуаций Sr. Svetlana: Guten Morgen, Frau Kruger. </w:t>
      </w:r>
      <w:r w:rsidRPr="00DE1C43">
        <w:rPr>
          <w:rFonts w:ascii="Times New Roman" w:hAnsi="Times New Roman" w:cs="Times New Roman"/>
          <w:sz w:val="28"/>
          <w:szCs w:val="28"/>
          <w:lang w:val="en-US"/>
        </w:rPr>
        <w:t xml:space="preserve">Fr. Kruger: Guten Morgen. Pfl. Achim: Guten Morgen, Frau Kruger. Ich bin Pfleger Achim. Wir machen jetzt Ihr Bett. Stehen Sie bitte auf? Ich helfe Ihnen. Fr. Kruger: Das ist nett. Pfl. Achim: Setzen Sie sich bitte hier auf den Stuhl. Fr. Kruger: Können Sie bitte meine Decke neu beziehen? Sie hat einen Fleck. Sr. Svetlana: Ich ziehe sie gleich ab. Das Kissen ist noch gut, das schüttelt ich nur auf und das Laken ziehen wir glatt. Pfl. Achim: Hier ist ein neuer Bezug, den alten stecke ich in den Waschesack. Fr. Kruger: Geben Sie mir bitte meinen Bademantel? Er hangt im Schrank. M i r ist sehr kalt. Sr. Svetlana: Ich hole ihn sofort. Fr. Kruger: Danke. Können Sie bitte die Betteinlage herausnehmen? Die brauche ich doch nicht mehr und ich schwitze damit so stark. Sr. Svetlana: Ja, das machen wir. Pfl. Achim: Brauchen Sie sonst noch etwas? Gleich gibt es Frühstück, mochten Sie aufbleiben? Fr. Kruger: Nein, danke, ich habe alles. Und für das Frühstück setze ich mich an den Tisch. </w:t>
      </w:r>
      <w:r w:rsidRPr="00DE1C43">
        <w:rPr>
          <w:rFonts w:ascii="Times New Roman" w:hAnsi="Times New Roman" w:cs="Times New Roman"/>
          <w:sz w:val="28"/>
          <w:szCs w:val="28"/>
        </w:rPr>
        <w:t>Sr. Svetlana: Bis gleich.:</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904" o:spid="_x0000_i1050" type="#_x0000_t75" style="width:494.25pt;height:370.5pt;visibility:visible">
            <v:imagedata r:id="rId32" o:title=""/>
          </v:shape>
        </w:pic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spacing w:after="0"/>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74</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Составьте диалог по картинкам на основе предложенных ситуаций:</w:t>
      </w:r>
    </w:p>
    <w:p w:rsidR="002E2F91" w:rsidRPr="00DE1C43" w:rsidRDefault="002E2F91">
      <w:pPr>
        <w:spacing w:after="0"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909" o:spid="_x0000_i1051" type="#_x0000_t75" style="width:486.75pt;height:132.75pt;visibility:visible">
            <v:imagedata r:id="rId33" o:title=""/>
          </v:shape>
        </w:pic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spacing w:after="0"/>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75</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Составьте диалог по картинкам на основе предложенных ситуаций:</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916" o:spid="_x0000_i1052" type="#_x0000_t75" style="width:494.25pt;height:370.5pt;visibility:visible">
            <v:imagedata r:id="rId32" o:title=""/>
          </v:shape>
        </w:pict>
      </w:r>
    </w:p>
    <w:p w:rsidR="002E2F91" w:rsidRPr="00DE1C43" w:rsidRDefault="002E2F91">
      <w:pPr>
        <w:spacing w:after="0"/>
        <w:ind w:left="-5" w:right="0"/>
        <w:rPr>
          <w:rFonts w:ascii="Times New Roman" w:hAnsi="Times New Roman" w:cs="Times New Roman"/>
          <w:sz w:val="28"/>
          <w:szCs w:val="28"/>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 xml:space="preserve">Sr. Svetlana: Guten Morgen, Frau Kruger. Fr. Kruger: Guten Morgen. Pfl. Achim: Guten Morgen, Frau Kruger. Ich bin Pfleger Achim. Wir machen jetzt Ihr Bett. Stehen Sie bitte auf? Ich helfe Ihnen. Fr. Kruger: Das ist nett. Pfl. Achim: Setzen Sie sich bitte hier auf den Stuhl. Fr. Kruger: Können Sie bitte meine Decke neu beziehen? Sie hat einen Fleck. Sr. Svetlana: Ich ziehe sie gleich ab. Das Kissen ist noch gut, das schüttelt ich nur auf und das Laken ziehen wir glatt. Pfl. Achim: Hier ist ein neuer Bezug, den alten stecke ich in den Waschesack. Fr. Kruger: Geben Sie mir bitte meinen Bademantel? Er hangt im Schrank. M i r ist sehr kalt. Sr. Svetlana: Ich hole ihn sofort. Fr. Kruger: Danke. Können Sie bitte die Betteinlage herausnehmen? Die brauche ich doch nicht mehr und ich schwitze damit so stark. Sr. Svetlana: Ja, das machen wir. Pfl. Achim: Brauchen Sie sonst noch etwas? Gleich gibt es Frühstück, mochten Sie aufbleiben? Fr. Kruger: Nein, danke, ich habe alles. </w:t>
      </w:r>
      <w:r w:rsidRPr="00DE1C43">
        <w:rPr>
          <w:rFonts w:ascii="Times New Roman" w:hAnsi="Times New Roman" w:cs="Times New Roman"/>
          <w:sz w:val="28"/>
          <w:szCs w:val="28"/>
        </w:rPr>
        <w:t>Und für das</w:t>
      </w:r>
    </w:p>
    <w:p w:rsidR="002E2F91" w:rsidRPr="00DE1C43" w:rsidRDefault="002E2F91">
      <w:pPr>
        <w:spacing w:after="375" w:line="402" w:lineRule="auto"/>
        <w:ind w:left="-5" w:right="8279"/>
        <w:rPr>
          <w:rFonts w:ascii="Times New Roman" w:hAnsi="Times New Roman" w:cs="Times New Roman"/>
          <w:sz w:val="28"/>
          <w:szCs w:val="28"/>
        </w:rPr>
      </w:pPr>
      <w:r w:rsidRPr="00DE1C43">
        <w:rPr>
          <w:rFonts w:ascii="Times New Roman" w:hAnsi="Times New Roman" w:cs="Times New Roman"/>
          <w:sz w:val="28"/>
          <w:szCs w:val="28"/>
        </w:rPr>
        <w:t>Frühstück ОПК-2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76</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Составьте диалог по картинкам на основе предложенных ситуаций:</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935" o:spid="_x0000_i1053" type="#_x0000_t75" style="width:486.75pt;height:132.75pt;visibility:visible">
            <v:imagedata r:id="rId33" o:title=""/>
          </v:shape>
        </w:pict>
      </w:r>
    </w:p>
    <w:p w:rsidR="002E2F91" w:rsidRPr="00DE1C43" w:rsidRDefault="002E2F91">
      <w:pPr>
        <w:spacing w:after="0"/>
        <w:ind w:left="-5" w:right="0"/>
        <w:rPr>
          <w:rFonts w:ascii="Times New Roman" w:hAnsi="Times New Roman" w:cs="Times New Roman"/>
          <w:sz w:val="28"/>
          <w:szCs w:val="28"/>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 xml:space="preserve">Sr. Svetlana: Guten Morgen, Frau Kruger. Fr. Kruger: Guten Morgen. Pfl. Achim: Guten Morgen, Frau Kruger. Ich bin Pfleger Achim. Wir machen jetzt Ihr Bett. Stehen Sie bitte auf? Ich helfe Ihnen. Fr. Kruger: Das ist nett. Pfl. Achim: Setzen Sie sich bitte hier auf den Stuhl. Fr. Kruger: Können Sie bitte meine Decke neu beziehen? Sie hat einen Fleck. Sr. Svetlana: Ich ziehe sie gleich ab. Das Kissen ist noch gut, das schüttelt ich nur auf und das Laken ziehen wir glatt. Pfl. Achim: Hier ist ein neuer Bezug, den alten stecke ich in den Waschesack. Fr. Kruger: Geben Sie mir bitte meinen Bademantel? Er hangt im Schrank. M i r ist sehr kalt. Sr. Svetlana: Ich hole ihn sofort. Fr. Kruger: Danke. Können Sie bitte die Betteinlage herausnehmen? Die brauche ich doch nicht mehr und ich schwitze damit so stark. Sr. Svetlana: Ja, das machen wir. Pfl. Achim: Brauchen Sie sonst noch etwas? Gleich gibt es Frühstück, mochten Sie aufbleiben? Fr. Kruger: Nein, danke, ich habe alles. </w:t>
      </w:r>
      <w:r w:rsidRPr="00DE1C43">
        <w:rPr>
          <w:rFonts w:ascii="Times New Roman" w:hAnsi="Times New Roman" w:cs="Times New Roman"/>
          <w:sz w:val="28"/>
          <w:szCs w:val="28"/>
        </w:rPr>
        <w:t>Und für das</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sz w:val="28"/>
          <w:szCs w:val="28"/>
        </w:rPr>
        <w:t>Frühstück</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77</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Попытайтесь разыграть подобные ситуации, используя различные ситуации (различные роли). </w:t>
      </w:r>
      <w:r w:rsidRPr="00DE1C43">
        <w:rPr>
          <w:rFonts w:ascii="Times New Roman" w:hAnsi="Times New Roman" w:cs="Times New Roman"/>
          <w:sz w:val="28"/>
          <w:szCs w:val="28"/>
          <w:lang w:val="en-US"/>
        </w:rPr>
        <w:t xml:space="preserve">Spielen Sie einen Dialog: Anordnung/Erklärung des Arztes Herr Evertz bekommt weiterhin Heparin subkutan. Melden Sie bitte Herrn Evertz bei der Physiotherapie für Triflo" und Atemgymnastik an. </w:t>
      </w:r>
      <w:r w:rsidRPr="005C2458">
        <w:rPr>
          <w:rFonts w:ascii="Times New Roman" w:hAnsi="Times New Roman" w:cs="Times New Roman"/>
          <w:sz w:val="28"/>
          <w:szCs w:val="28"/>
          <w:lang w:val="en-US"/>
        </w:rPr>
        <w:t xml:space="preserve">Das ist zur Pneumonieprophylaxe, damit Sie keine Lungenentzündung bekommen. </w:t>
      </w:r>
      <w:r w:rsidRPr="00DE1C43">
        <w:rPr>
          <w:rFonts w:ascii="Times New Roman" w:hAnsi="Times New Roman" w:cs="Times New Roman"/>
          <w:sz w:val="28"/>
          <w:szCs w:val="28"/>
          <w:lang w:val="en-US"/>
        </w:rPr>
        <w:t>Angehöriger Fragen Sie, warum Ihre Mutter zur Physiotherapie muss. Arzt Erklären Sie, warum die Patientin Pneumonieprophylaxe bekommt. Krankenschwester Sie kommen in das Patientenzimmer und mochten das Bett machen. Sprechen Sie mit der Patientin. Patientin Sie brauchen Ihren Bademantel.:</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Pfl. Achim: Guten Morgen, wir mochten Ihr Bett machen. Patientin: Guten Morgen, das ist schon. Sr. Svetlana: Stehen Sie bitte auf und setzen Sie sich auf den Stuhl. - Wo ist Ihr Bademantel? Patientin: Der hangt im Schrank. Sr. Svetlana. Ich hole ihn, hier ist er. Patientin: Dankeschon. Auf meinem Kissen ist ein Fleck, konnen Sie das bitte beziehen? Sr. Svetlana. Ja, ich ziehe es ab. Ich hole einen neuen Bezug. Pfl. Achim: Wie geht es Ihnen im Sitzen? Patientin: Nicht so gut. Pfl. Achim: Dann helfe ich Ihnen jetzt zuruck in Ihr Bett. Hier ist die Klingel, falls Sie etwas brauchen.</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2: </w:t>
      </w:r>
      <w:r w:rsidRPr="00DE1C43">
        <w:rPr>
          <w:rFonts w:ascii="Times New Roman" w:hAnsi="Times New Roman" w:cs="Times New Roman"/>
          <w:sz w:val="28"/>
          <w:szCs w:val="28"/>
          <w:lang w:val="en-US"/>
        </w:rPr>
        <w:t xml:space="preserve">Dr.Stahl: Guten Morgen, Herr Evertz. Wie geht es Ihnen heute? Hr. Evertz: Guten Morgen, Herr Dr. Stahl, schon besser. Darf ich heute aufstehen? Dr. Stahl: Nein, Sie haben noch Bettruhe, wir mussen warten, bis der Schwindel vorbei ist. Und ich mochte mir vorher Ihr EKG ansehen. Schwester Susanne, Herr Evertz bekommt weiterhin Heparin subcutan als Thromboseprophylaxe. Sr. Susanne: Okay - Antithrombosestrumpfe haben Sie ja auch schon an. </w:t>
      </w:r>
      <w:r w:rsidRPr="005C2458">
        <w:rPr>
          <w:rFonts w:ascii="Times New Roman" w:hAnsi="Times New Roman" w:cs="Times New Roman"/>
          <w:sz w:val="28"/>
          <w:szCs w:val="28"/>
          <w:lang w:val="en-US"/>
        </w:rPr>
        <w:t xml:space="preserve">Hr. Evertz: Brauche ich die wirklich? </w:t>
      </w:r>
      <w:r w:rsidRPr="00DE1C43">
        <w:rPr>
          <w:rFonts w:ascii="Times New Roman" w:hAnsi="Times New Roman" w:cs="Times New Roman"/>
          <w:sz w:val="28"/>
          <w:szCs w:val="28"/>
          <w:lang w:val="en-US"/>
        </w:rPr>
        <w:t>Die sind so warm. Dr. Stahl: Ich wei., aber die mussen Sie bitte anlassen.</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78</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Составьте диалог по картинкам на основе предложенных ситуаций:</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978" o:spid="_x0000_i1054" type="#_x0000_t75" style="width:492pt;height:336.75pt;visibility:visible">
            <v:imagedata r:id="rId34" o:title=""/>
          </v:shape>
        </w:pic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Sr. Svetlana: Guten Morgen, Herr Popov. Hr. Popov: Guten Morgen, Schwester Svetlana. Sr. Svetlana: Stehen Sie bitte auf und waschen sich? Ich helfe Ihnen ans Waschbecken. So, hier ist ein Stuhl, setzen Sie sich bitte. Haben Sie alles? Hr. Popov: Nein, ich brauche bitte noch meine Waschlappen und meine Handtücher. Sr. Svetlana: Sind das diese hier? Hr. Popov: Nein, das sind nicht meine Handtücher. Meine hangen rechts. Sr. Svetlana: Gut, hier ist auch Ihre Zahnbürste und der Zahnputzbecher. Dann können Sie sich auch die Zahne putzen. Hr. Popov: Das mache ich. Können Sie mir bitte meinen Kamm aus der Kulturtasche geben? Ich mochte mir die Haare kämmen. Sr. Svetlana: Hier ist Ihr Kamm. Waschen Sie sich bitte schon mal. Wenn Sie sich die Beine nicht selbst waschen können, dann helfe ich Ihnen. Hr. Popov: Ja, gern. Können Sie mir danach bitte den Rucken waschen? Sr. Svetlana: Ja, das mache ich. So, dann wasche ich Ihnen jetzt den Rücken. Ziehen Sie sich danach bitte Ihren Schlafanzug wieder</w:t>
      </w:r>
    </w:p>
    <w:p w:rsidR="002E2F91" w:rsidRPr="00DE1C43" w:rsidRDefault="002E2F91">
      <w:pPr>
        <w:spacing w:after="522"/>
        <w:ind w:left="-5" w:right="0"/>
        <w:rPr>
          <w:rFonts w:ascii="Times New Roman" w:hAnsi="Times New Roman" w:cs="Times New Roman"/>
          <w:sz w:val="28"/>
          <w:szCs w:val="28"/>
          <w:lang w:val="en-US"/>
        </w:rPr>
      </w:pPr>
      <w:r w:rsidRPr="00DE1C43">
        <w:rPr>
          <w:rFonts w:ascii="Times New Roman" w:hAnsi="Times New Roman" w:cs="Times New Roman"/>
          <w:sz w:val="28"/>
          <w:szCs w:val="28"/>
        </w:rPr>
        <w:t>ОК</w:t>
      </w:r>
      <w:r w:rsidRPr="00DE1C43">
        <w:rPr>
          <w:rFonts w:ascii="Times New Roman" w:hAnsi="Times New Roman" w:cs="Times New Roman"/>
          <w:sz w:val="28"/>
          <w:szCs w:val="28"/>
          <w:lang w:val="en-US"/>
        </w:rPr>
        <w:t xml:space="preserve">-5, </w:t>
      </w: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79</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Составьте диалог по картинкам на основе предложенных ситуаций:</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997" o:spid="_x0000_i1055" type="#_x0000_t75" style="width:495.75pt;height:444.75pt;visibility:visible">
            <v:imagedata r:id="rId35" o:title=""/>
          </v:shape>
        </w:pic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Sr. Svetlana: Guten Morgen, Herr Popov. Hr. Popov: Guten Morgen, Schwester Svetlana. Sr. Svetlana: Stehen Sie bitte auf und waschen sich? Ich helfe Ihnen ans Waschbecken. So, hier ist ein Stuhl, setzen Sie sich bitte. Haben Sie alles? Hr. Popov: Nein, ich brauche bitte noch meine Waschlappen und meine Handtücher. Sr. Svetlana: Sind das diese hier? Hr. Popov: Nein, das sind nicht meine Handtücher. Meine hangen rechts. Sr. Svetlana: Gut, hier ist auch Ihre Zahnbürste und der Zahnputzbecher. Dann können Sie sich auch die Zahne putzen. Hr. Popov: Das mache ich. Können Sie mir bitte meinen Kamm aus der Kulturtasche geben? Ich mochte mir die Haare kämmen. Sr. Svetlana: Hier ist Ihr Kamm. Waschen Sie sich bitte schon mal. Wenn Sie sich die Beine nicht selbst waschen können, dann helfe ich Ihnen. Hr. Popov: Ja, gern. Können Sie mir danach bitte den Rucken waschen? Sr. Svetlana: Ja, das mache ich. So, dann wasche ich Ihnen jetzt den Rücken. Ziehen Sie sich danach bitte Ihren Schlafanzug wieder</w:t>
      </w:r>
    </w:p>
    <w:p w:rsidR="002E2F91" w:rsidRPr="00DE1C43" w:rsidRDefault="002E2F91">
      <w:pPr>
        <w:spacing w:after="522"/>
        <w:ind w:left="-5" w:right="0"/>
        <w:rPr>
          <w:rFonts w:ascii="Times New Roman" w:hAnsi="Times New Roman" w:cs="Times New Roman"/>
          <w:sz w:val="28"/>
          <w:szCs w:val="28"/>
          <w:lang w:val="en-US"/>
        </w:rPr>
      </w:pPr>
      <w:r w:rsidRPr="00DE1C43">
        <w:rPr>
          <w:rFonts w:ascii="Times New Roman" w:hAnsi="Times New Roman" w:cs="Times New Roman"/>
          <w:sz w:val="28"/>
          <w:szCs w:val="28"/>
        </w:rPr>
        <w:t>ОК</w:t>
      </w:r>
      <w:r w:rsidRPr="00DE1C43">
        <w:rPr>
          <w:rFonts w:ascii="Times New Roman" w:hAnsi="Times New Roman" w:cs="Times New Roman"/>
          <w:sz w:val="28"/>
          <w:szCs w:val="28"/>
          <w:lang w:val="en-US"/>
        </w:rPr>
        <w:t xml:space="preserve">-5, </w:t>
      </w: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80</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Вы работаете в немецкой больнице. Расспросите пациента, в чем он нуждается. Попытайтесь разыграть подобные ситуации, используя различные ситуации (различные роли). Spielen Sie einen Dialog: Anordnung/Erklärung des Arztes Herr Evertz bekommt weiterhin Heparin subcutan. </w:t>
      </w:r>
      <w:r w:rsidRPr="00DE1C43">
        <w:rPr>
          <w:rFonts w:ascii="Times New Roman" w:hAnsi="Times New Roman" w:cs="Times New Roman"/>
          <w:sz w:val="28"/>
          <w:szCs w:val="28"/>
          <w:lang w:val="en-US"/>
        </w:rPr>
        <w:t xml:space="preserve">Melden Sie bitte Herrn Evertz bei der Physiotherapie für Triflo" und Atemgymnastik an. </w:t>
      </w:r>
      <w:r w:rsidRPr="005C2458">
        <w:rPr>
          <w:rFonts w:ascii="Times New Roman" w:hAnsi="Times New Roman" w:cs="Times New Roman"/>
          <w:sz w:val="28"/>
          <w:szCs w:val="28"/>
          <w:lang w:val="en-US"/>
        </w:rPr>
        <w:t xml:space="preserve">Das ist zur Pneumonieprophylaxe, damit Sie keine Lungenentzundung bekommen. </w:t>
      </w:r>
      <w:r w:rsidRPr="00DE1C43">
        <w:rPr>
          <w:rFonts w:ascii="Times New Roman" w:hAnsi="Times New Roman" w:cs="Times New Roman"/>
          <w:sz w:val="28"/>
          <w:szCs w:val="28"/>
          <w:lang w:val="en-US"/>
        </w:rPr>
        <w:t>Angehöriger Fragen Sie, warum Ihre Mutter zur Physiotherapie muss. Arzt Erklären Sie, warum die Patientin Pneumonieprophylaxe bekommt. Krankenschwester Sie kommen in das Patientenzimmer und mochten das Bett machen. Sprechen Sie mit der Patientin. Patientin Sie brauchen Ihren Bademantel. Krankenpfleger Sie machen das Bett. Patient Sie sitzen auf dem Stuhl. Es geht Ihnen nicht gut. Krankenschwester Fragen Sie die Ärztin, welche Prophylaxe Herr Becerra bekommen soll. Ärztin Ordnen Sie 2 Prophylaxen an.:</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Dr. Stahl: Schwester Susanne, melden Sie bitte Herrn Evertz bei der Physiotherapie fur Triflo und Atemgymnastik an. Das ist zur Pneumonieprophylaxe, Herr Evertz, damit Sie keine Lungenentzundung bekommen.</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ОК-5, ОПК-2</w:t>
      </w:r>
    </w:p>
    <w:p w:rsidR="002E2F91" w:rsidRPr="00DE1C43" w:rsidRDefault="002E2F91">
      <w:pPr>
        <w:spacing w:after="0"/>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81</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Вы на лекции. Рассмотрите органы брюшной полости и определите правильное название каждого органа на немецком языке.:</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1036" o:spid="_x0000_i1056" type="#_x0000_t75" style="width:489.75pt;height:298.5pt;visibility:visible">
            <v:imagedata r:id="rId36" o:title=""/>
          </v:shape>
        </w:pic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ОК-5, ОПК-2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82</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Вы на лекции. Рассмотрите органы брюшной полости и определите правильное название каждого органа на немецком языке.:</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1044" o:spid="_x0000_i1057" type="#_x0000_t75" style="width:489.75pt;height:298.5pt;visibility:visible">
            <v:imagedata r:id="rId37" o:title=""/>
          </v:shape>
        </w:pic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ОК-5, ОПК-2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83</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Каждый день Вы сталкиваетесь в больнице с различными ситуациями. Попытайтесь ответить на каждый вопрос.:</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1052" o:spid="_x0000_i1058" type="#_x0000_t75" style="width:490.5pt;height:398.25pt;visibility:visible">
            <v:imagedata r:id="rId38" o:title=""/>
          </v:shape>
        </w:pic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Задание открытого типа</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spacing w:after="0"/>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84</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Каждый день Вы сталкиваетесь в больнице с различными ситуациями. Попытайтесь решить каждую из выпавших Вам ситуаций.:</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1060" o:spid="_x0000_i1059" type="#_x0000_t75" style="width:495pt;height:209.25pt;visibility:visible">
            <v:imagedata r:id="rId39" o:title=""/>
          </v:shape>
        </w:pic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85</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Вы работаете в больнице. Помогитепациентупомыться</w:t>
      </w:r>
      <w:r w:rsidRPr="00DE1C43">
        <w:rPr>
          <w:rFonts w:ascii="Times New Roman" w:hAnsi="Times New Roman" w:cs="Times New Roman"/>
          <w:sz w:val="28"/>
          <w:szCs w:val="28"/>
          <w:lang w:val="en-US"/>
        </w:rPr>
        <w:t>. Sie helfen einem Patienten beim Waschen:</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Sr. Svetlana: Stehen Sie bitte auf und waschen sich? Ich helfe Ihnen ans Waschbecken. So, hier ist ein Stuhl, setzen Sie sich bitte. Haben Sie alles? Hr. Popov: Nein, ich brauche bitte noch meine Waschlappen und meine Handtücher. Sr. Svetlana: Sind das diese hier? Hr. Popov: Nein, das sind nicht meine Handtücher. Meine hangen rechts. Sr. Svetlana: Gut, hier ist auch Ihre Zahnbürste und der Zahnputzbecher. Dann können Sie sich auch die Zahne putzen. Hr. Popov: Das mache ich. Können Sie mir bitte meinen Kamm aus der Kulturtasche geben? Ich mochte mir die Haare kämmen. Sr. Svetlana: Hier ist Ihr Kamm. Waschen Sie sich bitte schon mal. Wenn Sie sich die Beine nicht selbst waschen können, dann helfe ich Ihnen. Hr. Popov: Ja, gern. Können Sie mir danach bitte den Rucken waschen? Sr. Svetlana: Ja, das mache ich. So, dann wasche ich Ihnen jetzt den Rücken. Ziehen Sie sich danach bitte Ihren Schlafanzug wieder an. Hr. Popov: Danke schon. Sr. Svetlana: Legen Sie sich bitte auf das Bett. Können S</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spacing w:after="0"/>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86</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Представьте, что Вы врач-ортопед. К Вам пришел пациент. Обследуйте его и расспросите, на что жалуется пациент. Welche Beschwerden hat die Patientin?:</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1084" o:spid="_x0000_i1060" type="#_x0000_t75" style="width:492.75pt;height:208.5pt;visibility:visible">
            <v:imagedata r:id="rId40" o:title=""/>
          </v:shape>
        </w:pic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 xml:space="preserve">Dr. Hartmann: Guten Tag, Frau Rademacher. Wie geht es Ihnen? Fr. Rademacher: Guten Tag, Herr Doktor. Dr. Hartmann: Was fur Beschwerden haben Sie? Fr. Rademacher: Ich habe seit zwei Wochen Ruckenschmerzen, hier an dieser Stelle. Dr. Hartmann: Ich untersuche Sie jetzt. Stellen Sie sich bitte gerade hin. Nun heben Sie die linke Schulter hoch. Nun heben Sie bitte Ihre rechte Schulter hoch. Tut das weh? Fr. Rademacher: Nein, das geht. Dr. Hartmann: Konnen Sie den Arm uber den Kopf heben? Ja, so ist es gut. Nun legen Sie sich bitte auf den Rucken. Fr. Rrademacher: Gut. Dr. Hartmann: Konnen Sie das rechte Bein anheben? – Jetzt bitte das linke. – Und nun drucken Sie bitte mit dem Oberschenkel gegen meine Hand. </w:t>
      </w:r>
      <w:r w:rsidRPr="00DE1C43">
        <w:rPr>
          <w:rFonts w:ascii="Times New Roman" w:hAnsi="Times New Roman" w:cs="Times New Roman"/>
          <w:sz w:val="28"/>
          <w:szCs w:val="28"/>
        </w:rPr>
        <w:t>So …</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ОК-5, ОПК-2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87</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Представьте, что вы на конференции и должны подробно рассказать какие части тела есть у человека Körperteile: Ordnen Sie zu und tragen Sie die Zahlen ein.:</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1102" o:spid="_x0000_i1061" type="#_x0000_t75" style="width:490.5pt;height:672pt;visibility:visible">
            <v:imagedata r:id="rId41" o:title=""/>
          </v:shape>
        </w:pict>
      </w:r>
    </w:p>
    <w:p w:rsidR="002E2F91" w:rsidRPr="00DE1C43" w:rsidRDefault="002E2F91">
      <w:pPr>
        <w:spacing w:after="0"/>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die Achsel der Ellbogen das Haar das Knie die Nase der Rücken die Wade das Auge die Ferse der Hals der Kopf der Oberarm die Schulter die Zehe / der Zeh .der Bauch der Finger die Hand die Leiste der Oberschenkel die Stirn der Bauchnabel der Fu. die Hufte der Mund das Ohr der</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sz w:val="28"/>
          <w:szCs w:val="28"/>
          <w:lang w:val="en-US"/>
        </w:rPr>
        <w:t>Unterarm die Brust der Genitalbereich das Kinn der Nacken der Po/das Gesa. der Unterschenkel</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ОК-5, ОПК-2</w:t>
      </w:r>
    </w:p>
    <w:p w:rsidR="002E2F91" w:rsidRPr="00DE1C43" w:rsidRDefault="002E2F91">
      <w:pPr>
        <w:spacing w:after="0"/>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88</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Вы работаете в немецкой больнице. Обследуйте пациента и расспросите его о жалобах. Попытайтесь разыграть подобные ситуации, используя различные ситуации (различные роли). Tief ein und ausatmen: Atmen Sie bitte tief ein und aus. </w:t>
      </w:r>
      <w:r w:rsidRPr="00DE1C43">
        <w:rPr>
          <w:rFonts w:ascii="Times New Roman" w:hAnsi="Times New Roman" w:cs="Times New Roman"/>
          <w:sz w:val="28"/>
          <w:szCs w:val="28"/>
          <w:lang w:val="en-US"/>
        </w:rPr>
        <w:t>Bein anheben • Arm über den Kopf heben • sich gerade hinstellen auf den Rücken legen • tief einatmen und ausatmen Oberschenkel gegen meine Hand drücken • das Bein beugen Spielen Sie einen Dialog::</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1118" o:spid="_x0000_i1062" type="#_x0000_t75" style="width:491.25pt;height:285.75pt;visibility:visible">
            <v:imagedata r:id="rId42" o:title=""/>
          </v:shape>
        </w:pic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ОК-5, ОПК-2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89</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Вы работаете в немецкой больнице. Обследуйте пациента и расспросите его о жалобах. Попытайтесь разыграть подобные ситуации, используя различные ситуации (различные роли). Tief ein und ausatmen: Atmen Sie bitte tief ein und aus. </w:t>
      </w:r>
      <w:r w:rsidRPr="00DE1C43">
        <w:rPr>
          <w:rFonts w:ascii="Times New Roman" w:hAnsi="Times New Roman" w:cs="Times New Roman"/>
          <w:sz w:val="28"/>
          <w:szCs w:val="28"/>
          <w:lang w:val="en-US"/>
        </w:rPr>
        <w:t>Bein anheben • Arm über den Kopf heben • sich gerade hinstellen auf den Rücken legen • tief einatmen und ausatmen Oberschenkel gegen meine Hand drücken • das Bein beugen Spielen Sie einen Dialog::</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1129" o:spid="_x0000_i1063" type="#_x0000_t75" style="width:438pt;height:342pt;visibility:visible">
            <v:imagedata r:id="rId43" o:title=""/>
          </v:shape>
        </w:pic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Arzt Fragen Sie nach - dem Befinden des Patienten, - den Beschwerden, - der zeitlichen Dauer, - der Lokalisation des Schmerzes. Der Patient soll sich auf den Rücken legen und - sein Bein anheben, - s e i n Bein gegen Ihre Hand drucken, - das Bein beugen. Fragen Sie nach, ob das weh tut.</w:t>
      </w:r>
    </w:p>
    <w:p w:rsidR="002E2F91" w:rsidRPr="00DE1C43" w:rsidRDefault="002E2F91">
      <w:pPr>
        <w:spacing w:after="522"/>
        <w:ind w:left="-5" w:right="0"/>
        <w:rPr>
          <w:rFonts w:ascii="Times New Roman" w:hAnsi="Times New Roman" w:cs="Times New Roman"/>
          <w:sz w:val="28"/>
          <w:szCs w:val="28"/>
          <w:lang w:val="en-US"/>
        </w:rPr>
      </w:pPr>
      <w:r w:rsidRPr="00DE1C43">
        <w:rPr>
          <w:rFonts w:ascii="Times New Roman" w:hAnsi="Times New Roman" w:cs="Times New Roman"/>
          <w:sz w:val="28"/>
          <w:szCs w:val="28"/>
        </w:rPr>
        <w:t>ОК</w:t>
      </w:r>
      <w:r w:rsidRPr="00DE1C43">
        <w:rPr>
          <w:rFonts w:ascii="Times New Roman" w:hAnsi="Times New Roman" w:cs="Times New Roman"/>
          <w:sz w:val="28"/>
          <w:szCs w:val="28"/>
          <w:lang w:val="en-US"/>
        </w:rPr>
        <w:t xml:space="preserve">-5, </w:t>
      </w: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w:t>
      </w:r>
      <w:r w:rsidRPr="00B0402A">
        <w:rPr>
          <w:rFonts w:ascii="Times New Roman" w:hAnsi="Times New Roman" w:cs="Times New Roman"/>
          <w:b/>
          <w:sz w:val="28"/>
          <w:szCs w:val="28"/>
          <w:lang w:val="en-US"/>
        </w:rPr>
        <w:t>90</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Arzt Fragen Sie nach - dem Befinden des Patienten, - den Beschwerden, - der zeitlichen Dauer, - der Lokalisation des Schmerzes. Der Patient soll sich auf den Rücken legen und - sein Bein anheben, - s e i n Bein gegen Ihre Hand drucken, - das Bein beugen. </w:t>
      </w:r>
      <w:r w:rsidRPr="00DE1C43">
        <w:rPr>
          <w:rFonts w:ascii="Times New Roman" w:hAnsi="Times New Roman" w:cs="Times New Roman"/>
          <w:sz w:val="28"/>
          <w:szCs w:val="28"/>
        </w:rPr>
        <w:t>Fragen Sie nach, ob das weh tut.:</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1143" o:spid="_x0000_i1064" type="#_x0000_t75" style="width:378pt;height:298.5pt;visibility:visible">
            <v:imagedata r:id="rId44" o:title=""/>
          </v:shape>
        </w:pic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Arzt Fragen Sie nach - dem Befinden des Patienten, - den Beschwerden, - der zeitlichen Dauer, - der Lokalisation des Schmerzes. Der Patient soll sich gerade hinstellen und - seinen Arm über den Kopf heben, - s e i n e n Arm gegen Ihre Hand drucken, - d e n Arm beugen, - die Arme hinter den Rücken nehmen. Fragen Sie nach, ob das w e h tut.</w:t>
      </w:r>
    </w:p>
    <w:p w:rsidR="002E2F91" w:rsidRPr="00DE1C43" w:rsidRDefault="002E2F91">
      <w:pPr>
        <w:spacing w:after="522"/>
        <w:ind w:left="-5" w:right="0"/>
        <w:rPr>
          <w:rFonts w:ascii="Times New Roman" w:hAnsi="Times New Roman" w:cs="Times New Roman"/>
          <w:sz w:val="28"/>
          <w:szCs w:val="28"/>
          <w:lang w:val="en-US"/>
        </w:rPr>
      </w:pPr>
      <w:r w:rsidRPr="00DE1C43">
        <w:rPr>
          <w:rFonts w:ascii="Times New Roman" w:hAnsi="Times New Roman" w:cs="Times New Roman"/>
          <w:sz w:val="28"/>
          <w:szCs w:val="28"/>
        </w:rPr>
        <w:t>ОК</w:t>
      </w:r>
      <w:r w:rsidRPr="00DE1C43">
        <w:rPr>
          <w:rFonts w:ascii="Times New Roman" w:hAnsi="Times New Roman" w:cs="Times New Roman"/>
          <w:sz w:val="28"/>
          <w:szCs w:val="28"/>
          <w:lang w:val="en-US"/>
        </w:rPr>
        <w:t xml:space="preserve">-5, </w:t>
      </w: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91</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К Вам пришел пациент. Вам необходимо определить, на что он жалуется. Обследуйте пациента и расспросите, где у него болит.:</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1156" o:spid="_x0000_i1065" type="#_x0000_t75" style="width:486.75pt;height:688.5pt;visibility:visible">
            <v:imagedata r:id="rId45" o:title=""/>
          </v:shape>
        </w:pic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spacing w:after="0"/>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92</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К Вам пришел пациент. Вам необходимо определить, на что он жалуется. Обследуйте пациента и расспросите, где у него болит.:</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1164" o:spid="_x0000_i1066" type="#_x0000_t75" style="width:486.75pt;height:688.5pt;visibility:visible">
            <v:imagedata r:id="rId45" o:title=""/>
          </v:shape>
        </w:pic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Sr. Svetlana: Guten Morgen, Herr Evertz. Wie geht es Ihnen? Hr. Evertz: Heute geht es mir nicht so gut. Ich habe seit gestern Schmerzen im Fuß. Sr. Svetlana: Sagen Sie das bitte dem Doktor, er kommt gleich zur Visite. Herr Evertz: Gut, das mache ich. Sr. Svetlana: Ich helfe Ihnen jetzt beim Waschen im Bett. Waschen Sie sich bitte zunachst selbst. Danach wasche ich Ihnen den Rucken. Hr. Evertz: Ich bin jetzt f e r t i g . Sr. Svetlana: Gut, dann legen Sie sich bitte auf die Seite, ich wasche Ihnen jetzt den Rücken. – Brauchen Sie sonst noch Hilfe? Hr. Evertz: Ja, konnen Sie mir bitte die Beine waschen? Sr. Svetlana: Ja, das mache ich gern. Dann ziehe ich Ihnen jetzt die Antithrombosestrumpfe aus. Hr. Evertz: Bitte vorsichtig, der Fuß tut weh. Sr. Svetlana: Ja, ich bin ganz vorsichtig. Geht es so? Hr. Evertz: Ja, so geht es.</w:t>
      </w:r>
    </w:p>
    <w:p w:rsidR="002E2F91" w:rsidRPr="00DE1C43" w:rsidRDefault="002E2F91">
      <w:pPr>
        <w:spacing w:after="522"/>
        <w:ind w:left="-5" w:right="0"/>
        <w:rPr>
          <w:rFonts w:ascii="Times New Roman" w:hAnsi="Times New Roman" w:cs="Times New Roman"/>
          <w:sz w:val="28"/>
          <w:szCs w:val="28"/>
          <w:lang w:val="en-US"/>
        </w:rPr>
      </w:pP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93</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Вы пришли к пациенту. Расспросите его – как он себя чувствует?:</w:t>
      </w:r>
    </w:p>
    <w:p w:rsidR="002E2F91" w:rsidRPr="00DE1C43" w:rsidRDefault="002E2F91">
      <w:pPr>
        <w:spacing w:after="150" w:line="261" w:lineRule="auto"/>
        <w:ind w:left="-5" w:right="-8"/>
        <w:jc w:val="left"/>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Dr. Stahl: Guten Morgen, Herr Evertz. Hr. Evertz: Guten Morgen, Herr Doktor. Mir t u t der Fuß so weh. Dr. Stahl: Ja, das hat Schwester Svetlana mir schon berichtet. Welcher Fuß ist es denn? Hr. Evertz: Der rechte. Dr. Stahl: Wo tut es denn weh? Hr. Evertz: An der Ferse. Dr. Stahl: Seit wann tut es Ihnen weh? Hr. Evertz: Seit gestern nach dem Abendessen. Dr. Stahl: Also seit gestern. Wie ist der Schmerz denn? Ist er ziehend oder stechend oder druckend? Hr. Evertz: Hm, das ist schwierig zu beschreiben, eher druckend. Dr. Stahl: Strahlen die Schmerzen aus? Hr. Evertz: Nein. Dr. Stahl: So, dann sehe ich mir Ihren Fuß mal an.</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spacing w:after="0"/>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94</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Вы работаете в немецкой больнице. Сообщите врачу о своем пациенте.:</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1193" o:spid="_x0000_i1067" type="#_x0000_t75" style="width:492pt;height:270.75pt;visibility:visible">
            <v:imagedata r:id="rId46" o:title=""/>
          </v:shape>
        </w:pic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95</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Вы работаете в немецкой больнице. Сообщите врачу о своем пациенте.:</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1201" o:spid="_x0000_i1068" type="#_x0000_t75" style="width:489pt;height:213.75pt;visibility:visible">
            <v:imagedata r:id="rId47" o:title=""/>
          </v:shape>
        </w:pic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96</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Вы работаете в больнице. Дайте указания, какие меры нужно принять, чтобы вылечить пациенты и у него не было жалоб. </w:t>
      </w:r>
      <w:r w:rsidRPr="00DE1C43">
        <w:rPr>
          <w:rFonts w:ascii="Times New Roman" w:hAnsi="Times New Roman" w:cs="Times New Roman"/>
          <w:sz w:val="28"/>
          <w:szCs w:val="28"/>
          <w:lang w:val="en-US"/>
        </w:rPr>
        <w:t>Spielen Sie einen Dialog::</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 xml:space="preserve">Arzt Fragen Sie den Patienten nach seinen Beschwerden. Patient Sie haben seit 2 Tagen Bauchschmerzen. Krankenpfleger Geben Sie d em Patienten eine Tablette. Patient Fragen Sie, w a r um Sie eine Tablette bekommen. </w:t>
      </w:r>
      <w:r w:rsidRPr="00DE1C43">
        <w:rPr>
          <w:rFonts w:ascii="Times New Roman" w:hAnsi="Times New Roman" w:cs="Times New Roman"/>
          <w:sz w:val="28"/>
          <w:szCs w:val="28"/>
        </w:rPr>
        <w:t>Примерныйдиалог</w:t>
      </w:r>
      <w:r w:rsidRPr="00DE1C43">
        <w:rPr>
          <w:rFonts w:ascii="Times New Roman" w:hAnsi="Times New Roman" w:cs="Times New Roman"/>
          <w:sz w:val="28"/>
          <w:szCs w:val="28"/>
          <w:lang w:val="en-US"/>
        </w:rPr>
        <w:t>: Patient: Herr Doktor, ich habe Schmerzen in der Brust. Arzt: Wo genau haben Sie die Schmerzen? Patient: Hier, in der Brust. Arzt: Werden die Schmerzen starker, wenn Sie tief einatmen? Patient: Nein, ich glaube nicht. Arzt: Seit wann haben Sie die Schmerzen? Patient: Seit ungefähr einer Stunde. Arzt: Sind die Schmerzen nur in der Brust oder strahlen die Schmerzen irgendwohin aus? Patient: Ja, hier im linken Arm tut es weh und hier oben im Bauch habe ich auch Schmerzen. Arzt: Dann schreiben wir Ihnen sofort ein EKG.</w:t>
      </w:r>
    </w:p>
    <w:p w:rsidR="002E2F91" w:rsidRPr="00DE1C43" w:rsidRDefault="002E2F91">
      <w:pPr>
        <w:spacing w:after="522"/>
        <w:ind w:left="-5" w:right="0"/>
        <w:rPr>
          <w:rFonts w:ascii="Times New Roman" w:hAnsi="Times New Roman" w:cs="Times New Roman"/>
          <w:sz w:val="28"/>
          <w:szCs w:val="28"/>
          <w:lang w:val="en-US"/>
        </w:rPr>
      </w:pP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Ситуационнаязадача</w:t>
      </w:r>
      <w:r w:rsidRPr="005C2458">
        <w:rPr>
          <w:rFonts w:ascii="Times New Roman" w:hAnsi="Times New Roman" w:cs="Times New Roman"/>
          <w:b/>
          <w:sz w:val="28"/>
          <w:szCs w:val="28"/>
          <w:lang w:val="en-US"/>
        </w:rPr>
        <w:t xml:space="preserve"> №97:</w:t>
      </w:r>
      <w:r w:rsidRPr="00DE1C43">
        <w:rPr>
          <w:rFonts w:ascii="Times New Roman" w:hAnsi="Times New Roman" w:cs="Times New Roman"/>
          <w:sz w:val="28"/>
          <w:szCs w:val="28"/>
        </w:rPr>
        <w:t>Выработаетевнемецкойбольнице</w:t>
      </w:r>
      <w:r w:rsidRPr="005C2458">
        <w:rPr>
          <w:rFonts w:ascii="Times New Roman" w:hAnsi="Times New Roman" w:cs="Times New Roman"/>
          <w:sz w:val="28"/>
          <w:szCs w:val="28"/>
          <w:lang w:val="en-US"/>
        </w:rPr>
        <w:t xml:space="preserve">. </w:t>
      </w:r>
      <w:r w:rsidRPr="00DE1C43">
        <w:rPr>
          <w:rFonts w:ascii="Times New Roman" w:hAnsi="Times New Roman" w:cs="Times New Roman"/>
          <w:sz w:val="28"/>
          <w:szCs w:val="28"/>
        </w:rPr>
        <w:t>Расскажите о питании в больнице, что обычно находится на обеденном столе.:</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1222" o:spid="_x0000_i1069" type="#_x0000_t75" style="width:489.75pt;height:431.25pt;visibility:visible">
            <v:imagedata r:id="rId48" o:title=""/>
          </v:shape>
        </w:pic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ОК-5, ОПК-2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98</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Вы устроились работать в немецкую больницу. Вы помогаете больным кушать. Попытайтесь разыграть подобные ситуации, используя различные ситуации (различные роли). </w:t>
      </w:r>
      <w:r w:rsidRPr="00DE1C43">
        <w:rPr>
          <w:rFonts w:ascii="Times New Roman" w:hAnsi="Times New Roman" w:cs="Times New Roman"/>
          <w:sz w:val="28"/>
          <w:szCs w:val="28"/>
          <w:lang w:val="en-US"/>
        </w:rPr>
        <w:t xml:space="preserve">Spielen Sie einen Dialog: Pflegepersonal Herr/Frau ... muss nüchtern bleiben. ... kann nicht allein essen. Reich ihm/ihr bitte das Essen / Hilf ihm/ihr bitte. ... soll am Tisch essen. Pflegepersonal Sie dürfen nicht essen. Sie müssen heute nüchtern bleiben. Was mochten Sie trinken/essen? Was soll ich auf Ihr Brot tun? Mochten Sie Milch und Zucker? Vorsicht, der Kaffee/Tee/... ist noch hei.. Ich stelle Ihnen das Kopfteil hoch. Sitzen Sie gut so? Setzen Sie sich bitte an den Tisch. Patienten Ich hatte gern schwarzen Tee / Pfefferminztee / Hagebuttentee / K a f f e e / . . . </w:t>
      </w:r>
      <w:r w:rsidRPr="00DE1C43">
        <w:rPr>
          <w:rFonts w:ascii="Times New Roman" w:hAnsi="Times New Roman" w:cs="Times New Roman"/>
          <w:sz w:val="28"/>
          <w:szCs w:val="28"/>
        </w:rPr>
        <w:t xml:space="preserve">Kann ich bitte noch Marmelade/Honig/... haben? </w:t>
      </w:r>
      <w:r w:rsidRPr="00DE1C43">
        <w:rPr>
          <w:rFonts w:ascii="Times New Roman" w:hAnsi="Times New Roman" w:cs="Times New Roman"/>
          <w:sz w:val="28"/>
          <w:szCs w:val="28"/>
          <w:lang w:val="en-US"/>
        </w:rPr>
        <w:t xml:space="preserve">Butter und Marmelade, bitte. Krankenpfleger Bringen Sie dem Patienten das Essen. </w:t>
      </w:r>
      <w:r w:rsidRPr="00DE1C43">
        <w:rPr>
          <w:rFonts w:ascii="Times New Roman" w:hAnsi="Times New Roman" w:cs="Times New Roman"/>
          <w:sz w:val="28"/>
          <w:szCs w:val="28"/>
        </w:rPr>
        <w:t xml:space="preserve">Bieten Hilfe an. Fragen Sie nach dem Getränk. </w:t>
      </w:r>
      <w:r w:rsidRPr="00DE1C43">
        <w:rPr>
          <w:rFonts w:ascii="Times New Roman" w:hAnsi="Times New Roman" w:cs="Times New Roman"/>
          <w:sz w:val="28"/>
          <w:szCs w:val="28"/>
          <w:lang w:val="en-US"/>
        </w:rPr>
        <w:t xml:space="preserve">Patient Sie Sie sitzen nicht gut. Krankenschwester Am Essenswagen Informieren Sie die Kollegin: Frau Maurer soll am Tisch essen. Krankenschwester Bringen Sie Frau Maurer das Essen. Frau Maurer Die Krankenschwester bringt Ihnen das Essen. </w:t>
      </w:r>
      <w:r w:rsidRPr="00DE1C43">
        <w:rPr>
          <w:rFonts w:ascii="Times New Roman" w:hAnsi="Times New Roman" w:cs="Times New Roman"/>
          <w:sz w:val="28"/>
          <w:szCs w:val="28"/>
        </w:rPr>
        <w:t>Bitten Sie um mehr Marmelade.:</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1243" o:spid="_x0000_i1070" type="#_x0000_t75" style="width:486.75pt;height:331.5pt;visibility:visible">
            <v:imagedata r:id="rId49" o:title=""/>
          </v:shape>
        </w:pic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Sr. Susanne: Wir verteilen jetzt das Frühstuck. Frau Sarlimaz hat gleich eine Gastroskopie, sie muss nüchtern bleiben, sie darf nicht essen. Pfl. Achim: Dann stelle ich ihr Essen für später in die Teeküche. Sr. Susanne: Mach das. - Kannst du bitte Frau Kruger das Essen reichen? Sie kann nicht allein essen. Pfl. Achim: Gut, dann gehe ich zu Frau Kruger und helfe ihr.</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2: </w:t>
      </w:r>
      <w:r w:rsidRPr="00DE1C43">
        <w:rPr>
          <w:rFonts w:ascii="Times New Roman" w:hAnsi="Times New Roman" w:cs="Times New Roman"/>
          <w:sz w:val="28"/>
          <w:szCs w:val="28"/>
          <w:lang w:val="en-US"/>
        </w:rPr>
        <w:t>Sr. Susanne: Guten Morgen, Herr Evertz. Ich bringe Ihnen Ihr Frühstuck. Sie dürfen ja nicht aufstehen. Soll ich Ihnen das Kopfteil hochstellen? Hr. Evertz: Ja, bitte. Sr. Susanne: Was mochten Sie trinken? Hr. Evertz: Ich hatte gerne einen schwarzen Tee. Und kann ich bitte noch eine Marmelade haben? Sr. Susanne: Ja, ich bringe Ihnen den Tee und die Marmelade sofort.</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3: </w:t>
      </w:r>
      <w:r w:rsidRPr="00DE1C43">
        <w:rPr>
          <w:rFonts w:ascii="Times New Roman" w:hAnsi="Times New Roman" w:cs="Times New Roman"/>
          <w:sz w:val="28"/>
          <w:szCs w:val="28"/>
          <w:lang w:val="en-US"/>
        </w:rPr>
        <w:t>Pfl. Achim: Guten Morgen, Frau Kruger. Haben Sie gut geschlafen? Fr. Kruger: Es geht. Pfl. Achim: So, ich helfe Ihnen jetzt beim Frühstücken. Sitzen Sie so gut? Fr. Kruger: Ja. Pfl. Achim: Was soll ich auf Ihr Brot tun? Marmelade, Käse oder Schinken? Fr. Kruger: Butter und Marmelade bitte. Kann ich bitte Kaffee trinken? Pfl. Achim: Vorsicht, der Kaffee ist noch heiß, da müssen wir noch etwas warten. Soll ich Ihnen Milch und Zucker hineintun? Fr. Kruger: Ja, bitte Milch. Pfl. Achim: So, dann reiche ich Ihnen jetzt ein Stuck Brot an.</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ОК-5, ОПК-2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99</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Вы работает в немецкой больнице и должны договориться с врачом назначить для своего пациента консультацию по питанию. Попытайтесь разыграть подобные ситуации, используя различные ситуации (различные роли). Anordnung Arzt/Arztin Telefonieren Sie: Machen Sie einen Termin fur Frau Kruger fur eine Ernahrungsberatung. </w:t>
      </w:r>
      <w:r w:rsidRPr="00DE1C43">
        <w:rPr>
          <w:rFonts w:ascii="Times New Roman" w:hAnsi="Times New Roman" w:cs="Times New Roman"/>
          <w:sz w:val="28"/>
          <w:szCs w:val="28"/>
          <w:lang w:val="en-US"/>
        </w:rPr>
        <w:t>Telefonieren Sie. Melden Sie bitte Herrn ... bei der Ernahrungsberatung/Patientenschulung an. Machen Sie bitte einen Termin fur Frau ... bei der Ernahrungsberatung.:</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1272" o:spid="_x0000_i1071" type="#_x0000_t75" style="width:490.5pt;height:348pt;visibility:visible">
            <v:imagedata r:id="rId50" o:title=""/>
          </v:shape>
        </w:pic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Dr. Kazanski: Melden Sie bitte Herrn Evertz bei der Ernährungsberatung an. Und machen Sie bitte für ihn einen Termin für eine Patientenschulung. Sr. Susanne: Gut, das mache ich.</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2: </w:t>
      </w:r>
      <w:r w:rsidRPr="00DE1C43">
        <w:rPr>
          <w:rFonts w:ascii="Times New Roman" w:hAnsi="Times New Roman" w:cs="Times New Roman"/>
          <w:sz w:val="28"/>
          <w:szCs w:val="28"/>
          <w:lang w:val="en-US"/>
        </w:rPr>
        <w:t xml:space="preserve">Fr. Flaß.: Ernährungsberatung, Flaß. Sr. Susanne: Station 15, Schwester Susanne. Guten Tag. Fr. Flaß: Guten Tag, Schwester Susanne. Sr. Susanne: Ich hatte gerne einen Termin für eine Ernährungsberatung für Herrn Evertz. Fr. Flaß: Da habe ich am Mittwoch, den 12., einen Termin um 10 Uhr. Sr. Susanne: Am Mittwoch, den 12., um 10 Uhr. Gut. Fr. Flaß: Wie heißt der Patient? Sr. Susanne: Herr Evertz. Fr. Flaß: Evertz, gut. Auf Wiederhoren! </w:t>
      </w:r>
      <w:r w:rsidRPr="00DE1C43">
        <w:rPr>
          <w:rFonts w:ascii="Times New Roman" w:hAnsi="Times New Roman" w:cs="Times New Roman"/>
          <w:sz w:val="28"/>
          <w:szCs w:val="28"/>
        </w:rPr>
        <w:t>Sr. Susanne: Vielen Dank und auf Wiederhoren!</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ОК-5, ОПК-2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100</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Попытайтесь разыграть подобные ситуации, используя различные ситуации (различные роли).:</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1292" o:spid="_x0000_i1072" type="#_x0000_t75" style="width:453.75pt;height:525.75pt;visibility:visible">
            <v:imagedata r:id="rId51" o:title=""/>
          </v:shape>
        </w:pic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Patient: Herr Doktor, ich habe Schmerzen in der Brust. Arzt: Wo genau haben Sie die Schmerzen? Patient: Hier, in der Brust. Arzt: Werden die Schmerzen starker, wenn Sie tief einatmen? Patient: Nein, ich glaube nicht. Arzt: Seit wann haben Sie die Schmerzen? Patient: Seit ungefähr einer Stunde. Arzt: Sind die Schmerzen nur in der Brust oder strahlen die Schmerzen irgendwohin aus? Patient: Ja, hier im linken Arm tut es weh und hier oben im Bauch habe ich auch Schmerzen. Arzt: Dann schreiben wir Ihnen sofort ein EKG.</w:t>
      </w:r>
    </w:p>
    <w:p w:rsidR="002E2F91" w:rsidRPr="00DE1C43" w:rsidRDefault="002E2F91">
      <w:pPr>
        <w:spacing w:after="522"/>
        <w:ind w:left="-5" w:right="0"/>
        <w:rPr>
          <w:rFonts w:ascii="Times New Roman" w:hAnsi="Times New Roman" w:cs="Times New Roman"/>
          <w:sz w:val="28"/>
          <w:szCs w:val="28"/>
          <w:lang w:val="en-US"/>
        </w:rPr>
      </w:pP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5C2458">
        <w:rPr>
          <w:rFonts w:ascii="Times New Roman" w:hAnsi="Times New Roman" w:cs="Times New Roman"/>
          <w:b/>
          <w:sz w:val="28"/>
          <w:szCs w:val="28"/>
          <w:lang w:val="en-US"/>
        </w:rPr>
        <w:t xml:space="preserve"> №101:</w:t>
      </w:r>
      <w:r w:rsidRPr="00DE1C43">
        <w:rPr>
          <w:rFonts w:ascii="Times New Roman" w:hAnsi="Times New Roman" w:cs="Times New Roman"/>
          <w:sz w:val="28"/>
          <w:szCs w:val="28"/>
        </w:rPr>
        <w:t>Выработаетевнемецкойбольнице</w:t>
      </w:r>
      <w:r w:rsidRPr="005C2458">
        <w:rPr>
          <w:rFonts w:ascii="Times New Roman" w:hAnsi="Times New Roman" w:cs="Times New Roman"/>
          <w:sz w:val="28"/>
          <w:szCs w:val="28"/>
          <w:lang w:val="en-US"/>
        </w:rPr>
        <w:t xml:space="preserve">. </w:t>
      </w:r>
      <w:r w:rsidRPr="00DE1C43">
        <w:rPr>
          <w:rFonts w:ascii="Times New Roman" w:hAnsi="Times New Roman" w:cs="Times New Roman"/>
          <w:sz w:val="28"/>
          <w:szCs w:val="28"/>
        </w:rPr>
        <w:t xml:space="preserve">Вы должны измерить пациенту пульс, температуру, ушное давление. Попытайтесь разыграть подобные ситуации, используя различные ситуации (различные роли). Ich fühle Ihnen den Puls. - Ihr Puls ist vierundachtzig. </w:t>
      </w:r>
      <w:r w:rsidRPr="00DE1C43">
        <w:rPr>
          <w:rFonts w:ascii="Times New Roman" w:hAnsi="Times New Roman" w:cs="Times New Roman"/>
          <w:sz w:val="28"/>
          <w:szCs w:val="28"/>
          <w:lang w:val="en-US"/>
        </w:rPr>
        <w:t>Ich messe Ihnen den Blutdruck. - Ihr Blutdruck ist hundertzwanzig zu fünfundachtzig. Ich messen Ihnen im Ohr Temperatur. - Sie haben siebenunddreißig neun Temperatur.:</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1310" o:spid="_x0000_i1073" type="#_x0000_t75" style="width:492.75pt;height:345.75pt;visibility:visible">
            <v:imagedata r:id="rId52" o:title=""/>
          </v:shape>
        </w:pic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Blutdruck: Puls: Temperatur: 110/80 72 389</w:t>
      </w:r>
    </w:p>
    <w:p w:rsidR="002E2F91" w:rsidRPr="00DE1C43" w:rsidRDefault="002E2F91">
      <w:pPr>
        <w:spacing w:after="522"/>
        <w:ind w:left="-5" w:right="0"/>
        <w:rPr>
          <w:rFonts w:ascii="Times New Roman" w:hAnsi="Times New Roman" w:cs="Times New Roman"/>
          <w:sz w:val="28"/>
          <w:szCs w:val="28"/>
          <w:lang w:val="en-US"/>
        </w:rPr>
      </w:pP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102</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Вы работаете в немецкой больнице. Проведите обследование пациента. Попытайтесь разыграть подобные ситуации, используя различные ситуации (различные роли). </w:t>
      </w:r>
      <w:r w:rsidRPr="00DE1C43">
        <w:rPr>
          <w:rFonts w:ascii="Times New Roman" w:hAnsi="Times New Roman" w:cs="Times New Roman"/>
          <w:sz w:val="28"/>
          <w:szCs w:val="28"/>
          <w:lang w:val="en-US"/>
        </w:rPr>
        <w:t>Krankenpfleger Frau Herrmann hat einen Blutdruck von 190/110. Ihr Puls... Ihre Temperatur... Ihr B l u t z u c k e r . . . Ihr ist schwindelig ... Ärztin Wie fühlt sie sich? Wie sind die anderen Werte? Geben Sie ihr eine Bayotensin und kontrollieren Sie den Blutdruck in einer halben Stunde. Informieren Sie mich bitte, wenn der Blutdruck nicht runtergeht. Krankenschwester Messen Sie die Vitalwerte. Blutdruck: 90/65. Fragen Sie nach dem Befinden. Patient Ihnen ist schwindelig. Sie haben einen trockenen Mund und starken Durst. Krankenschwester Informieren Sie den Arzt. Arzt Fragen Sie nach den Werten und dem Befinden. Patient darf nicht allein aufstehen, soll viel trinken. Der Blutdruck soll in 2 Stunden kontrolliert werden. Krankenschwester Informieren Sie den Patienten. Patient Fragen Sie nach.:</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 xml:space="preserve">5a Hören Sie: Wie sind die Werte v o n Frau Herrmann? 5b Lesen Sie zur Kontrolle. Pfl. Achim: Frau Herrmann, ich messe Ihnen jetzt im Ohr Temperatur. Fr. Herrmann: Habe ich noch Fieber? Mir ist so warm. Pfl. Achim: Ich sage es Ihnen sofort. Nein, Sie haben 368 , das ist gut. Fr. Herrmann: Können Sie mir meinen Trinkbecher geben? Pfl. Achim: Ich gebe ihn Ihnen nach dem Messen. So, jetzt fühle ich Ihnen noch den Puls. - Der ist 72. Dann messe ich Ihnen auch den Blutdruck. - Der ist 190 zu 110. Das ist etwas zu hoch. Ich frage gleich die Ärztin, was ich Ihnen geben kann. Wie fühlen Sie sich denn? Fr. Herrmann: Es geht so, mir ist etwas schwindelig. Pfl. Achim: Ich werde Frau Dr. Kazanski informieren. - Hatten Sie heute schon Verdauung? Fr. Herrmann: Nein, ich war heute noch nicht auf der Toilette. Wie war denn mein Blutzucker heute Morgen? Pfl. Achim: Ihr Blutzucker war 100, das ist in Ordnung. </w:t>
      </w:r>
      <w:r w:rsidRPr="00DE1C43">
        <w:rPr>
          <w:rFonts w:ascii="Times New Roman" w:hAnsi="Times New Roman" w:cs="Times New Roman"/>
          <w:sz w:val="28"/>
          <w:szCs w:val="28"/>
        </w:rPr>
        <w:t>Fr. Herrmann: Ach, wenigstens der ist gut.</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spacing w:after="0"/>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103</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Вы работаете в немецкой больнице, определите, какие болезни были у пациента до этого. Попытайтесь разыграть подобные ситуации, используя различные ситуации (различные роли).:</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1349" o:spid="_x0000_i1074" type="#_x0000_t75" style="width:492.75pt;height:297.75pt;visibility:visible">
            <v:imagedata r:id="rId53" o:title=""/>
          </v:shape>
        </w:pic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Dr. Stahl: Frau Lipus, wie geht es Ihnen? Fr. Lipus: Mir geht es nicht so gut. Mir tut der Bauch so weh. Dr. Stahl: Dann werde ich Sie gleich untersuchen. Zuerst stelle ich Ihnen noch ein paar Fragen zu Ihrer Vorgeschichte. Was haben Sie mit Ihrem A r m gemacht? Fr. Lipus: Ich bin gestürzt und habe mir den A r m gebrochen. Dr. Stahl: Sind Sie schon öfter gefallen? Fr. Lipus: Nein, das war das erste M a l . Dr. Stahl: W i e ist das passiert? Fr. Lipus: Ich war im Supermarkt, da wurde gerade geputzt und da bin ich auf dem nassen Boden ausgerutscht. Dr. Stahl: A h a . Sind Sie schon mal operiert worden? Fr. Lipus: Ja, ich habe eine Blinddarmentzündung gehabt. Dr. Stahl: Wann war das? Fr. Lipus: Mit 12 Jahren, da hat mich Dr. Ruhe operiert. Dr. Stahl: Nehmen Sie Medikamente ein? Fr. Lipus: Ja, gegen den hohen Blutdruck. Aber ich habe den Namen vergessen, der Doktor hat mir neue Tabletten verschrieben. Dr. Stahl: Haben Sie die Tabletten mitgebracht? Fr. Lipus: Ja, sie sind dahinten in der</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104</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Оставьте историю болезни пациента. Используйте карту:</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1368" o:spid="_x0000_i1075" type="#_x0000_t75" style="width:493.5pt;height:363.75pt;visibility:visible">
            <v:imagedata r:id="rId54" o:title=""/>
          </v:shape>
        </w:pic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die Computertomographie • die Enddarmspiegelung • das Röntgen der Lunge die Magnetresonanztomographie = die Kernspintomographie • intravenos • die Magenspiegelung die Dickdarmspiegelung • die Ultraschalluntersuchung • die Lungenfunktionsprüfung Aufnahme durch den M u n d • Untersuchung durch eine andere Fachdisziplin •Anzahl pro Tag</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105</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Вы работаете в немецкой больнице. У вас прием и вам нужно принять пациентов. Попытайтесь разыграть подобные ситуации, используя различные ситуации (различные роли).:</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 xml:space="preserve">Ein Aufnahmegesprach Sr. Susanne: Guten Tag, Herr Wirtz. </w:t>
      </w:r>
      <w:r w:rsidRPr="00DE1C43">
        <w:rPr>
          <w:rFonts w:ascii="Times New Roman" w:hAnsi="Times New Roman" w:cs="Times New Roman"/>
          <w:sz w:val="28"/>
          <w:szCs w:val="28"/>
          <w:lang w:val="en-US"/>
        </w:rPr>
        <w:t>Ich bin Schwester Susanne. Ich muss Ihnen ein paar Fragen für den Aufnahmebogen stellen. Hr. Wirtz: Guten Tag, Schwester Susanne. Sr. Susanne: Wie ist Ihr Vorname? Hr. Wirtz: Matthias. Sr. Susanne: Können Sie das bitte buchstabieren? Hr. Wirtz: Ja: M-A-T-T-H-I-A-S. Sr. Susanne: Wann und wo sind Sie geboren? Hr. Wirtz: Am 16. August 1942 in Hamburg. Sr. Susanne: Wie ist Ihre Adresse? Hr. Wirtz: Ich wohne in Wuppertal in der Weidenstraße 175. Sr. Susanne: Welche Postleitzahl ist das? Hr. Wirtz: 42117. Sr. Susanne: Wie ist Ihr Familienstand? Hr. Wirtz: Ich bin verwitwet, meine Frau ist vor fünf Jahren gestorben. Sr. Susanne: Das tut mir leid. Und welche Konfession haben Sie? Hr. Wirtz: Ich bin evangelisch. Sr. Susanne: Welche Nationalität haben Sie? Deutsch? Hr. Wirtz: Ja. Sr. Susanne: Kommen Sie von zu Hause oder kommen Sie aus einer anderen Klinik? Hr. Wirtz: Ich komme jetzt aus dem Klinikum Mitte. Sr. Susanne: Wie heißt Ihr Hausa</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spacing w:after="0"/>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106</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Вы работаете в немецкой больнице. Вы должны измерить пациенту пульс, температуру, ушное давление. Попытайтесь разыграть подобные ситуации, используя различные ситуации (различные роли). Ich fühle Ihnen den Puls. - Ihr Puls ist vierundachtzig. </w:t>
      </w:r>
      <w:r w:rsidRPr="00DE1C43">
        <w:rPr>
          <w:rFonts w:ascii="Times New Roman" w:hAnsi="Times New Roman" w:cs="Times New Roman"/>
          <w:sz w:val="28"/>
          <w:szCs w:val="28"/>
          <w:lang w:val="en-US"/>
        </w:rPr>
        <w:t>Ich messe Ihnen den Blutdruck. - Ihr Blutdruck ist hundertzwanzig zu fünfundachtzig. Ich messen Ihnen im Ohr Temperatur. - Sie haben siebenunddreißig neun Temperatur.:</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1404" o:spid="_x0000_i1076" type="#_x0000_t75" style="width:492pt;height:246pt;visibility:visible">
            <v:imagedata r:id="rId55" o:title=""/>
          </v:shape>
        </w:pic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107</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Вы работаете в немецкой больнице. Проведите обследование пациента. Попытайтесь разыграть подобные ситуации, используя различные ситуации (различные роли). </w:t>
      </w:r>
      <w:r w:rsidRPr="00DE1C43">
        <w:rPr>
          <w:rFonts w:ascii="Times New Roman" w:hAnsi="Times New Roman" w:cs="Times New Roman"/>
          <w:sz w:val="28"/>
          <w:szCs w:val="28"/>
          <w:lang w:val="en-US"/>
        </w:rPr>
        <w:t>Krankenpfleger Frau Herrmann hat einen Blutdruck von 190/110. Ihr Puls... Ihre Temperatur... Ihr B l u t z u c k e r . . . Ihr ist schwindelig ... Ärztin Wie fühlt sie sich? Wie sind die anderen Werte? Geben Sie ihr eine Bayotensin und kontrollieren Sie den Blutdruck in einer halben Stunde. Informieren Sie mich bitte, wenn der Blutdruck nicht runtergeht. Krankenschwester Messen Sie die Vitalwerte. Blutdruck: 90/65. Fragen Sie nach dem Befinden. Patient Ihnen ist schwindelig. Sie haben einen trockenen Mund und starken Durst. Krankenschwester Informieren Sie den Arzt. Arzt Fragen Sie nach den Werten und dem Befinden. Patient darf nicht allein aufstehen, soll viel trinken. Der Blutdruck soll in 2 Stunden kontrolliert werden. Krankenschwester Informieren Sie den Patienten. Patient Fragen Sie nach.:</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5a Hören Sie: Wie sind die Werte v o n Frau Herrmann? 5b Lesen Sie zur Kontrolle. Pfl. Achim: Frau Herrmann, ich messe Ihnen jetzt im Ohr Temperatur. Fr. Herrmann: Habe ich noch Fieber? Mir ist so warm. Pfl. Achim: Ich sage es Ihnen sofort. Nein, Sie haben 368 , das ist gut. Fr. Herrmann: Können Sie mir meinen Trinkbecher geben? Pfl. Achim: Ich gebe ihn Ihnen nach dem Messen. So, jetzt fühle ich Ihnen noch den Puls. - Der ist 72. Dann messe ich Ihnen auch den Blutdruck. - Der ist 190 zu 110. Das ist etwas zu hoch. Ich frage gleich die Ärztin, was ich Ihnen geben kann. Wie fühlen Sie sich denn? Fr. Herrmann: Es geht so, mir ist etwas schwindelig. Pfl. Achim: Ich werde Frau Dr. Kazanski informieren. - Hatten Sie heute schon Verdauung? Fr. Herrmann: Nein, ich war heute noch nicht auf der Toilette. Wie war denn mein Blutzucker heute Morgen? Pfl. Achim: Ihr Blutzucker war 100, das ist in Ordnung. Fr. Herrmann: Ach, wenigstens der ist gut.</w:t>
      </w:r>
    </w:p>
    <w:p w:rsidR="002E2F91" w:rsidRPr="00DE1C43" w:rsidRDefault="002E2F91">
      <w:pPr>
        <w:spacing w:after="522"/>
        <w:ind w:left="-5" w:right="0"/>
        <w:rPr>
          <w:rFonts w:ascii="Times New Roman" w:hAnsi="Times New Roman" w:cs="Times New Roman"/>
          <w:sz w:val="28"/>
          <w:szCs w:val="28"/>
          <w:lang w:val="en-US"/>
        </w:rPr>
      </w:pP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w:t>
      </w:r>
      <w:r w:rsidRPr="00B0402A">
        <w:rPr>
          <w:rFonts w:ascii="Times New Roman" w:hAnsi="Times New Roman" w:cs="Times New Roman"/>
          <w:b/>
          <w:sz w:val="28"/>
          <w:szCs w:val="28"/>
          <w:lang w:val="en-US"/>
        </w:rPr>
        <w:t>108</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Was ist mir bei meinem zukünftigen Beruf wichtig? </w:t>
      </w:r>
      <w:r w:rsidRPr="00DE1C43">
        <w:rPr>
          <w:rFonts w:ascii="Times New Roman" w:hAnsi="Times New Roman" w:cs="Times New Roman"/>
          <w:sz w:val="28"/>
          <w:szCs w:val="28"/>
        </w:rPr>
        <w:t>Заполните таблицу и отметьте, что наиболее важно в профессии врача и расспросите группу.:</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1440" o:spid="_x0000_i1077" type="#_x0000_t75" style="width:489.75pt;height:298.5pt;visibility:visible">
            <v:imagedata r:id="rId56" o:title=""/>
          </v:shape>
        </w:pic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spacing w:after="0"/>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109</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Was ist mir bei meinem zukünftigen Beruf wichtig? Заполните таблицу и отметьте, что наиболее важно в профессии врача и расспросите группу.:</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1446" o:spid="_x0000_i1078" type="#_x0000_t75" style="width:489.75pt;height:298.5pt;visibility:visible">
            <v:imagedata r:id="rId57" o:title=""/>
          </v:shape>
        </w:pic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spacing w:after="0"/>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110</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Расспросите пациента о его заболеваниях, используйте немецкие названия болезней.:</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1454" o:spid="_x0000_i1079" type="#_x0000_t75" style="width:495.75pt;height:133.5pt;visibility:visible">
            <v:imagedata r:id="rId58" o:title=""/>
          </v:shape>
        </w:pic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das medizinische Fachwort die Gastritis die Cholezystitis die Cholelithiasis die Appendizitis die Zystitis die Nephritis das Ulcus ventriculi die Nephrolithiasis a die Pankreatitis b die Colitis c die Ileitis d das Ulcus duodeni e die Hepatitis f die Osophagitis</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2: </w:t>
      </w:r>
      <w:r w:rsidRPr="00DE1C43">
        <w:rPr>
          <w:rFonts w:ascii="Times New Roman" w:hAnsi="Times New Roman" w:cs="Times New Roman"/>
          <w:sz w:val="28"/>
          <w:szCs w:val="28"/>
          <w:lang w:val="en-US"/>
        </w:rPr>
        <w:t>das deutsche Wort die Magenschleimhautentzündung die Gallenblasenentzündung das Gallensteinleiden die Blinddarmentzündung die Blasenentzündung die Nierenentzündung das Magengeschwür das Nierensteinleiden</w:t>
      </w:r>
    </w:p>
    <w:p w:rsidR="002E2F91" w:rsidRPr="00DE1C43" w:rsidRDefault="002E2F91">
      <w:pPr>
        <w:spacing w:after="0"/>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3: </w:t>
      </w:r>
      <w:r w:rsidRPr="00DE1C43">
        <w:rPr>
          <w:rFonts w:ascii="Times New Roman" w:hAnsi="Times New Roman" w:cs="Times New Roman"/>
          <w:sz w:val="28"/>
          <w:szCs w:val="28"/>
          <w:lang w:val="en-US"/>
        </w:rPr>
        <w:t>die Dickdarmentzündung • die Bauchspeicheldrüsenentzündung • das Zwölffingerdarmgeschwür die Speiserohrenentzündung • die Dünndarmentzündung • die</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sz w:val="28"/>
          <w:szCs w:val="28"/>
        </w:rPr>
        <w:t>Leberentzündung</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spacing w:after="0"/>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111</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Вы работаете в немецкой больнице. Расспросите пациента на что он жалуется. Попытайтесь разыграть подобные ситуации, используя различные ситуации (различные роли).:</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1473" o:spid="_x0000_i1080" type="#_x0000_t75" style="width:490.5pt;height:228.75pt;visibility:visible">
            <v:imagedata r:id="rId59" o:title=""/>
          </v:shape>
        </w:pic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ОК-5, ОПК-2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112</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Вы работаете в немецкой больнице. Расспросите пациента на что он жалуется. Попытайтесь разыграть подобные ситуации, используя различные ситуации (различные роли).:</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1488" o:spid="_x0000_i1081" type="#_x0000_t75" style="width:494.25pt;height:108.75pt;visibility:visible">
            <v:imagedata r:id="rId60" o:title=""/>
          </v:shape>
        </w:pic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Dr. Peters: Peters. Dr. Stahl: Stahl, guten Tag, Herr Peters. Ich habe eine 67-jahrige Patientin aufgenommen und mochte Ihnen berichten. Dr. Peters: Ja, dann legen Sie mal los. Dr. Stahl: Sie kommt mit einem unklaren Abdomenschmerz. Ich habe sie auf die Aufnahmestation verlegt und habe folgende Untersuchungen angeordnet: große Labor-Routine, EKG, Sonographie und einen Rontgen-Thorax. Wir melden auch für morgen eine Magenspiegelung und für übermorgen eine Coloskopie an. Dr. Peters: Das ist ja schon mal eine gute Idee. Dr. Stahl: Wenn wir dann noch keine sichere Diagnose haben, können wir am Donnerstag ein CT machen. Dr. Peters: Hat der Gynäkologe sie sich schon angesehen? Dr. Stahl: Nein, noch nicht, aber das gynäkologische Konsil ist für heute Mittag schon angemeldet. Dr. Peters: Gut. Was haben Sie ihr denn gegen Schmerzen aufgeschrieben? Dr. Stahl: Ich habe ihr den Schmerztropf 1 aufgeschrieben. Sie bleibt heute und morgen nüchtern, deshalb bekommt sie 1500 ml Ringer Lactat und 1500 m</w:t>
      </w:r>
    </w:p>
    <w:p w:rsidR="002E2F91" w:rsidRPr="00DE1C43" w:rsidRDefault="002E2F91">
      <w:pPr>
        <w:spacing w:after="522"/>
        <w:ind w:left="-5" w:right="0"/>
        <w:rPr>
          <w:rFonts w:ascii="Times New Roman" w:hAnsi="Times New Roman" w:cs="Times New Roman"/>
          <w:sz w:val="28"/>
          <w:szCs w:val="28"/>
          <w:lang w:val="en-US"/>
        </w:rPr>
      </w:pPr>
      <w:r w:rsidRPr="00DE1C43">
        <w:rPr>
          <w:rFonts w:ascii="Times New Roman" w:hAnsi="Times New Roman" w:cs="Times New Roman"/>
          <w:sz w:val="28"/>
          <w:szCs w:val="28"/>
        </w:rPr>
        <w:t>ОК</w:t>
      </w:r>
      <w:r w:rsidRPr="00DE1C43">
        <w:rPr>
          <w:rFonts w:ascii="Times New Roman" w:hAnsi="Times New Roman" w:cs="Times New Roman"/>
          <w:sz w:val="28"/>
          <w:szCs w:val="28"/>
          <w:lang w:val="en-US"/>
        </w:rPr>
        <w:t xml:space="preserve">-5, </w:t>
      </w: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w:t>
      </w:r>
      <w:r w:rsidRPr="00B0402A">
        <w:rPr>
          <w:rFonts w:ascii="Times New Roman" w:hAnsi="Times New Roman" w:cs="Times New Roman"/>
          <w:b/>
          <w:sz w:val="28"/>
          <w:szCs w:val="28"/>
          <w:lang w:val="en-US"/>
        </w:rPr>
        <w:t>113</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1) </w:t>
      </w:r>
      <w:r w:rsidRPr="00DE1C43">
        <w:rPr>
          <w:rFonts w:ascii="Times New Roman" w:hAnsi="Times New Roman" w:cs="Times New Roman"/>
          <w:sz w:val="28"/>
          <w:szCs w:val="28"/>
        </w:rPr>
        <w:t>Обсудитевпарах</w:t>
      </w:r>
      <w:r w:rsidRPr="00DE1C43">
        <w:rPr>
          <w:rFonts w:ascii="Times New Roman" w:hAnsi="Times New Roman" w:cs="Times New Roman"/>
          <w:sz w:val="28"/>
          <w:szCs w:val="28"/>
          <w:lang w:val="en-US"/>
        </w:rPr>
        <w:t>: 1 der Nachtschrank ("-e) • 2 die Klingel (-n) 3 der Tisch (-e) 4 die Vase (-n) 5 derTablettendispenser 6 das Bett (-en) 7 der Stuhl ("-e) 8 das Fenster (-) 9 die Lampe (-n) 10 er Schrank ("-e):</w:t>
      </w:r>
    </w:p>
    <w:p w:rsidR="002E2F91" w:rsidRPr="00DE1C43" w:rsidRDefault="002E2F91">
      <w:pPr>
        <w:numPr>
          <w:ilvl w:val="0"/>
          <w:numId w:val="2"/>
        </w:numPr>
        <w:ind w:right="0" w:hanging="254"/>
        <w:rPr>
          <w:rFonts w:ascii="Times New Roman" w:hAnsi="Times New Roman" w:cs="Times New Roman"/>
          <w:sz w:val="28"/>
          <w:szCs w:val="28"/>
        </w:rPr>
      </w:pPr>
      <w:r w:rsidRPr="00DE1C43">
        <w:rPr>
          <w:rFonts w:ascii="Times New Roman" w:hAnsi="Times New Roman" w:cs="Times New Roman"/>
          <w:sz w:val="28"/>
          <w:szCs w:val="28"/>
        </w:rPr>
        <w:t>Где в палате пациента находятся данные предметы?</w:t>
      </w:r>
    </w:p>
    <w:p w:rsidR="002E2F91" w:rsidRPr="00DE1C43" w:rsidRDefault="002E2F91">
      <w:pPr>
        <w:numPr>
          <w:ilvl w:val="0"/>
          <w:numId w:val="2"/>
        </w:numPr>
        <w:ind w:right="0" w:hanging="254"/>
        <w:rPr>
          <w:rFonts w:ascii="Times New Roman" w:hAnsi="Times New Roman" w:cs="Times New Roman"/>
          <w:sz w:val="28"/>
          <w:szCs w:val="28"/>
        </w:rPr>
      </w:pPr>
      <w:r w:rsidRPr="00DE1C43">
        <w:rPr>
          <w:rFonts w:ascii="Times New Roman" w:hAnsi="Times New Roman" w:cs="Times New Roman"/>
          <w:sz w:val="28"/>
          <w:szCs w:val="28"/>
        </w:rPr>
        <w:t>Для чего они необходимы?</w:t>
      </w:r>
    </w:p>
    <w:p w:rsidR="002E2F91" w:rsidRPr="00DE1C43" w:rsidRDefault="002E2F91">
      <w:pPr>
        <w:spacing w:after="0" w:line="402" w:lineRule="auto"/>
        <w:ind w:left="-5" w:right="5839"/>
        <w:rPr>
          <w:rFonts w:ascii="Times New Roman" w:hAnsi="Times New Roman" w:cs="Times New Roman"/>
          <w:sz w:val="28"/>
          <w:szCs w:val="28"/>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 xml:space="preserve">задание открытого типа </w:t>
      </w:r>
      <w:r w:rsidRPr="00DE1C43">
        <w:rPr>
          <w:rFonts w:ascii="Times New Roman" w:hAnsi="Times New Roman" w:cs="Times New Roman"/>
          <w:b/>
          <w:sz w:val="28"/>
          <w:szCs w:val="28"/>
        </w:rPr>
        <w:t xml:space="preserve">Ответ 2: </w:t>
      </w:r>
      <w:r w:rsidRPr="00DE1C43">
        <w:rPr>
          <w:rFonts w:ascii="Times New Roman" w:hAnsi="Times New Roman" w:cs="Times New Roman"/>
          <w:sz w:val="28"/>
          <w:szCs w:val="28"/>
        </w:rPr>
        <w:t>задание открытого типа</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114</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Составьте свой текст о КрасГМУ, сделайте в нем пропуски и проверьте вашего коллегу на знание интересных фактов об университете.:</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sz w:val="28"/>
          <w:szCs w:val="28"/>
        </w:rPr>
        <w:t>1) Составьте свой текст о КрасГМУ, сделайте в нем пропуски и проверьте вашего коллегу на знание интересных фактов об университете.</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задание открытого типа</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115</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Denken Sie. Was für ein Tagesablauf haben die folgenden Personen: Schuler, der berühmte Musiker oder Sänger, der nicht arbeitete Mensch, 2-järiges Kind, der Bundeskanzler, der Militärangehöriger. Diskutieren Sie mit dem Kollegen.:</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Задание открытого типа</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sz w:val="28"/>
          <w:szCs w:val="28"/>
        </w:rPr>
        <w:t>ОПК-2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w:t>
      </w:r>
      <w:r w:rsidRPr="00B0402A">
        <w:rPr>
          <w:rFonts w:ascii="Times New Roman" w:hAnsi="Times New Roman" w:cs="Times New Roman"/>
          <w:b/>
          <w:sz w:val="28"/>
          <w:szCs w:val="28"/>
          <w:lang w:val="en-US"/>
        </w:rPr>
        <w:t>116</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Wie kann man fragen und antworten? Spielen Sie einen Dialog. Benutzen Sie: So können Sie nachfragen: Entschuldigung, wohin soll ich ...? Aufnahme? Was ist das? Habe ich das richtig verstanden, ich soll...? Wie bitte? Wo ist... ?:</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sz w:val="28"/>
          <w:szCs w:val="28"/>
          <w:lang w:val="en-US"/>
        </w:rPr>
        <w:t xml:space="preserve">1) </w:t>
      </w:r>
      <w:r w:rsidRPr="00DE1C43">
        <w:rPr>
          <w:rFonts w:ascii="Times New Roman" w:hAnsi="Times New Roman" w:cs="Times New Roman"/>
          <w:sz w:val="28"/>
          <w:szCs w:val="28"/>
        </w:rPr>
        <w:t>Заданиеоткрытоготипа</w:t>
      </w:r>
      <w:r w:rsidRPr="00DE1C43">
        <w:rPr>
          <w:rFonts w:ascii="Times New Roman" w:hAnsi="Times New Roman" w:cs="Times New Roman"/>
          <w:sz w:val="28"/>
          <w:szCs w:val="28"/>
          <w:lang w:val="en-US"/>
        </w:rPr>
        <w:t xml:space="preserve"> Wie kann man fragen und antworten?</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Arzt: Sie haben Ihren ersten Arbeitstag. Sie sollen ins Röntgen kommen. Sie wissen nicht, wo die Röntgenabteilung ist. Ärztin: Erklären Sie den Weg zum Röntgen.</w:t>
      </w:r>
    </w:p>
    <w:p w:rsidR="002E2F91" w:rsidRPr="00DE1C43" w:rsidRDefault="002E2F91">
      <w:pPr>
        <w:spacing w:after="522"/>
        <w:ind w:left="-5" w:right="0"/>
        <w:rPr>
          <w:rFonts w:ascii="Times New Roman" w:hAnsi="Times New Roman" w:cs="Times New Roman"/>
          <w:sz w:val="28"/>
          <w:szCs w:val="28"/>
          <w:lang w:val="en-US"/>
        </w:rPr>
      </w:pP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 xml:space="preserve">-2, </w:t>
      </w: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w:t>
      </w:r>
      <w:r w:rsidRPr="00B0402A">
        <w:rPr>
          <w:rFonts w:ascii="Times New Roman" w:hAnsi="Times New Roman" w:cs="Times New Roman"/>
          <w:b/>
          <w:sz w:val="28"/>
          <w:szCs w:val="28"/>
          <w:lang w:val="en-US"/>
        </w:rPr>
        <w:t>117</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Wie kann man fragen und antworten? Spielen Sie einen Dialog. Benutzen Sie: So können Sie nachfragen: Entschuldigung, wohin soll ich ...? Aufnahme? Was ist das? Habe ich das richtig verstanden, ich soll...? Wie bitte? Wo ist... ?:</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sz w:val="28"/>
          <w:szCs w:val="28"/>
          <w:lang w:val="en-US"/>
        </w:rPr>
        <w:t xml:space="preserve">1) </w:t>
      </w:r>
      <w:r w:rsidRPr="00DE1C43">
        <w:rPr>
          <w:rFonts w:ascii="Times New Roman" w:hAnsi="Times New Roman" w:cs="Times New Roman"/>
          <w:sz w:val="28"/>
          <w:szCs w:val="28"/>
        </w:rPr>
        <w:t>Заданиеоткрытоготипа</w:t>
      </w:r>
      <w:r w:rsidRPr="00DE1C43">
        <w:rPr>
          <w:rFonts w:ascii="Times New Roman" w:hAnsi="Times New Roman" w:cs="Times New Roman"/>
          <w:sz w:val="28"/>
          <w:szCs w:val="28"/>
          <w:lang w:val="en-US"/>
        </w:rPr>
        <w:t xml:space="preserve"> Wie kann man fragen und antworten?</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Krankenschwester: Der OP hat angerufen. Der Arzt soll in den OP kommen. Arzt: Sie haben Ihren ersten Arbeitstag. Sie wissen nicht, wo der OP ist.</w:t>
      </w:r>
    </w:p>
    <w:p w:rsidR="002E2F91" w:rsidRPr="00DE1C43" w:rsidRDefault="002E2F91">
      <w:pPr>
        <w:spacing w:after="522"/>
        <w:ind w:left="-5" w:right="0"/>
        <w:rPr>
          <w:rFonts w:ascii="Times New Roman" w:hAnsi="Times New Roman" w:cs="Times New Roman"/>
          <w:sz w:val="28"/>
          <w:szCs w:val="28"/>
          <w:lang w:val="en-US"/>
        </w:rPr>
      </w:pP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№1</w:t>
      </w:r>
      <w:r w:rsidRPr="00B0402A">
        <w:rPr>
          <w:rFonts w:ascii="Times New Roman" w:hAnsi="Times New Roman" w:cs="Times New Roman"/>
          <w:b/>
          <w:sz w:val="28"/>
          <w:szCs w:val="28"/>
          <w:lang w:val="en-US"/>
        </w:rPr>
        <w:t>18</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Wie kann man fragen und antworten? Spielen Sie einen Dialog. Benutzen Sie: So können Sie nachfragen: Entschuldigung, wohin soll ich ...? Aufnahme? Was ist das? Habe ich das richtig verstanden, ich soll...? Wie bitte? Wo ist... ?:</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sz w:val="28"/>
          <w:szCs w:val="28"/>
          <w:lang w:val="en-US"/>
        </w:rPr>
        <w:t xml:space="preserve">1) </w:t>
      </w:r>
      <w:r w:rsidRPr="00DE1C43">
        <w:rPr>
          <w:rFonts w:ascii="Times New Roman" w:hAnsi="Times New Roman" w:cs="Times New Roman"/>
          <w:sz w:val="28"/>
          <w:szCs w:val="28"/>
        </w:rPr>
        <w:t>Заданиеоткрытоготипа</w:t>
      </w:r>
      <w:r w:rsidRPr="00DE1C43">
        <w:rPr>
          <w:rFonts w:ascii="Times New Roman" w:hAnsi="Times New Roman" w:cs="Times New Roman"/>
          <w:sz w:val="28"/>
          <w:szCs w:val="28"/>
          <w:lang w:val="en-US"/>
        </w:rPr>
        <w:t xml:space="preserve"> Wie kann man fragen und antworten?</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Krankenschwester: Sie sollen Blut ins Labor bringen. Sie finden das Labor nicht. Krankenschwester: Erklären Sie den Weg zum Labor.</w:t>
      </w:r>
    </w:p>
    <w:p w:rsidR="002E2F91" w:rsidRPr="00DE1C43" w:rsidRDefault="002E2F91">
      <w:pPr>
        <w:spacing w:after="522"/>
        <w:ind w:left="-5" w:right="0"/>
        <w:rPr>
          <w:rFonts w:ascii="Times New Roman" w:hAnsi="Times New Roman" w:cs="Times New Roman"/>
          <w:sz w:val="28"/>
          <w:szCs w:val="28"/>
          <w:lang w:val="en-US"/>
        </w:rPr>
      </w:pP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 xml:space="preserve">-2, </w:t>
      </w: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№1</w:t>
      </w:r>
      <w:r w:rsidRPr="00B0402A">
        <w:rPr>
          <w:rFonts w:ascii="Times New Roman" w:hAnsi="Times New Roman" w:cs="Times New Roman"/>
          <w:b/>
          <w:sz w:val="28"/>
          <w:szCs w:val="28"/>
          <w:lang w:val="en-US"/>
        </w:rPr>
        <w:t>19</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Wie kann man fragen und antworten? Spielen Sie einen Dialog. Benutzen Sie: So können Sie nachfragen: Entschuldigung, wohin soll ich ...? Aufnahme? Was ist das? Habe ich das richtig verstanden, ich soll...? Wie bitte? Wo ist... ?:</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sz w:val="28"/>
          <w:szCs w:val="28"/>
          <w:lang w:val="en-US"/>
        </w:rPr>
        <w:t xml:space="preserve">1) </w:t>
      </w:r>
      <w:r w:rsidRPr="00DE1C43">
        <w:rPr>
          <w:rFonts w:ascii="Times New Roman" w:hAnsi="Times New Roman" w:cs="Times New Roman"/>
          <w:sz w:val="28"/>
          <w:szCs w:val="28"/>
        </w:rPr>
        <w:t>Заданиеоткрытоготипа</w:t>
      </w:r>
      <w:r w:rsidRPr="00DE1C43">
        <w:rPr>
          <w:rFonts w:ascii="Times New Roman" w:hAnsi="Times New Roman" w:cs="Times New Roman"/>
          <w:sz w:val="28"/>
          <w:szCs w:val="28"/>
          <w:lang w:val="en-US"/>
        </w:rPr>
        <w:t xml:space="preserve"> Wie kann man fragen und antworten?</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Krankenpfleger: Ihr Partner soll Herrn Özlem zur Endoskopie bringen. Krankenpfleger: Sie verstehen nicht.</w:t>
      </w:r>
    </w:p>
    <w:p w:rsidR="002E2F91" w:rsidRPr="00DE1C43" w:rsidRDefault="002E2F91">
      <w:pPr>
        <w:spacing w:after="522"/>
        <w:ind w:left="-5" w:right="0"/>
        <w:rPr>
          <w:rFonts w:ascii="Times New Roman" w:hAnsi="Times New Roman" w:cs="Times New Roman"/>
          <w:sz w:val="28"/>
          <w:szCs w:val="28"/>
          <w:lang w:val="en-US"/>
        </w:rPr>
      </w:pP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 xml:space="preserve">-2, </w:t>
      </w: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№1</w:t>
      </w:r>
      <w:r w:rsidRPr="00B0402A">
        <w:rPr>
          <w:rFonts w:ascii="Times New Roman" w:hAnsi="Times New Roman" w:cs="Times New Roman"/>
          <w:b/>
          <w:sz w:val="28"/>
          <w:szCs w:val="28"/>
          <w:lang w:val="en-US"/>
        </w:rPr>
        <w:t>20</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Ordnen Sie das Telefonat. _ Schicken Sie bitte Frau Puschmann um 10 Uhr in die Sonographie. _ Tschüss, Frau Maier. _ Guten Tag, Schwester Susanne, hier Sonographie Maier. _ Guten Tag, Frau Maier. _ Um 10 Uhr, das mache ich. 1 Innere Station, 13, Schwester Susanne. _ Danke, auf Wiederhören.:</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sz w:val="28"/>
          <w:szCs w:val="28"/>
          <w:lang w:val="en-US"/>
        </w:rPr>
        <w:t>1) Ordnen Sie das Telefonat. _ Schicken Sie bitte Frau Puschmann um 10 Uhr in die Sonographie. _ Tschüss, Frau Maier. _ Guten Tag, Schwester Susanne, hier Sonographie Maier. _ Guten Tag, Frau Maier. _ Um 10 Uhr, das mache ich. 1 Innere Station, 13, Schwester Susanne. _ Danke, auf Wiederhören.</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lang w:val="en-US"/>
        </w:rPr>
        <w:t>_ Innere Station, 13, Schwester Susanne. _ Guten Tag, Schwester Susanne, hier Sonographie Maier. _ Guten Tag, Frau Maier. _ Schicken Sie bitte Frau Puschmann um 10 Uhr in die Sonographie. _ Um 10 Uhr, das mache ich. _ Tschüss, Frau Maier. _ Danke, auf Wiederhören.</w:t>
      </w:r>
    </w:p>
    <w:p w:rsidR="002E2F91" w:rsidRPr="00DE1C43" w:rsidRDefault="002E2F91">
      <w:pPr>
        <w:spacing w:after="522"/>
        <w:ind w:left="-5" w:right="0"/>
        <w:rPr>
          <w:rFonts w:ascii="Times New Roman" w:hAnsi="Times New Roman" w:cs="Times New Roman"/>
          <w:sz w:val="28"/>
          <w:szCs w:val="28"/>
          <w:lang w:val="en-US"/>
        </w:rPr>
      </w:pPr>
      <w:r w:rsidRPr="00DE1C43">
        <w:rPr>
          <w:rFonts w:ascii="Times New Roman" w:hAnsi="Times New Roman" w:cs="Times New Roman"/>
          <w:sz w:val="28"/>
          <w:szCs w:val="28"/>
        </w:rPr>
        <w:t>ОК</w:t>
      </w:r>
      <w:r w:rsidRPr="00DE1C43">
        <w:rPr>
          <w:rFonts w:ascii="Times New Roman" w:hAnsi="Times New Roman" w:cs="Times New Roman"/>
          <w:sz w:val="28"/>
          <w:szCs w:val="28"/>
          <w:lang w:val="en-US"/>
        </w:rPr>
        <w:t xml:space="preserve">-5, </w:t>
      </w: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 xml:space="preserve">-2, </w:t>
      </w: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-2</w:t>
      </w:r>
    </w:p>
    <w:p w:rsidR="002E2F91" w:rsidRPr="00B0402A" w:rsidRDefault="002E2F91">
      <w:pPr>
        <w:spacing w:after="0"/>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№1</w:t>
      </w:r>
      <w:r w:rsidRPr="00B0402A">
        <w:rPr>
          <w:rFonts w:ascii="Times New Roman" w:hAnsi="Times New Roman" w:cs="Times New Roman"/>
          <w:b/>
          <w:sz w:val="28"/>
          <w:szCs w:val="28"/>
          <w:lang w:val="en-US"/>
        </w:rPr>
        <w:t>21</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Benutzen Sie die Wörter und Redewendungen aus dem Schema und erzählen Sie über die Medizinische Ausbildung in Deutschland. </w:t>
      </w:r>
      <w:r w:rsidRPr="00B0402A">
        <w:rPr>
          <w:rFonts w:ascii="Times New Roman" w:hAnsi="Times New Roman" w:cs="Times New Roman"/>
          <w:sz w:val="28"/>
          <w:szCs w:val="28"/>
          <w:lang w:val="en-US"/>
        </w:rPr>
        <w:t>(</w:t>
      </w:r>
      <w:r w:rsidRPr="00DE1C43">
        <w:rPr>
          <w:rFonts w:ascii="Times New Roman" w:hAnsi="Times New Roman" w:cs="Times New Roman"/>
          <w:sz w:val="28"/>
          <w:szCs w:val="28"/>
        </w:rPr>
        <w:t>используйтесхемыизраздела</w:t>
      </w:r>
      <w:r w:rsidRPr="00B0402A">
        <w:rPr>
          <w:rFonts w:ascii="Times New Roman" w:hAnsi="Times New Roman" w:cs="Times New Roman"/>
          <w:sz w:val="28"/>
          <w:szCs w:val="28"/>
          <w:lang w:val="en-US"/>
        </w:rPr>
        <w:t xml:space="preserve"> "</w:t>
      </w:r>
      <w:r w:rsidRPr="00DE1C43">
        <w:rPr>
          <w:rFonts w:ascii="Times New Roman" w:hAnsi="Times New Roman" w:cs="Times New Roman"/>
          <w:sz w:val="28"/>
          <w:szCs w:val="28"/>
        </w:rPr>
        <w:t>изображенияканнотации</w:t>
      </w:r>
      <w:r w:rsidRPr="00B0402A">
        <w:rPr>
          <w:rFonts w:ascii="Times New Roman" w:hAnsi="Times New Roman" w:cs="Times New Roman"/>
          <w:sz w:val="28"/>
          <w:szCs w:val="28"/>
          <w:lang w:val="en-US"/>
        </w:rPr>
        <w:t>"):</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1608" o:spid="_x0000_i1082" type="#_x0000_t75" style="width:489.75pt;height:306pt;visibility:visible">
            <v:imagedata r:id="rId61" o:title=""/>
          </v:shape>
        </w:pic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Задание открытого типа</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ОК-5, ОПК-2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№1</w:t>
      </w:r>
      <w:r>
        <w:rPr>
          <w:rFonts w:ascii="Times New Roman" w:hAnsi="Times New Roman" w:cs="Times New Roman"/>
          <w:b/>
          <w:sz w:val="28"/>
          <w:szCs w:val="28"/>
        </w:rPr>
        <w:t>22</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Benutzen Sie die Wörter und Redewendungen aus dem Schema und erzählen Sie über die Medizinische Ausbildung in Deutschland. используйте схемы из раздела "изображения к аннотации":</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Задание открытого типа</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ОК-5, ОПК-2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№1</w:t>
      </w:r>
      <w:r w:rsidRPr="00B0402A">
        <w:rPr>
          <w:rFonts w:ascii="Times New Roman" w:hAnsi="Times New Roman" w:cs="Times New Roman"/>
          <w:b/>
          <w:sz w:val="28"/>
          <w:szCs w:val="28"/>
          <w:lang w:val="en-US"/>
        </w:rPr>
        <w:t>23</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Hören Sie (Audio 1.50): Was passt? </w:t>
      </w:r>
      <w:r w:rsidRPr="00DE1C43">
        <w:rPr>
          <w:rFonts w:ascii="Times New Roman" w:hAnsi="Times New Roman" w:cs="Times New Roman"/>
          <w:sz w:val="28"/>
          <w:szCs w:val="28"/>
        </w:rPr>
        <w:t>(см. изображения для аннотации):</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Задание открытого типа</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 ОПК-2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Ситуационнаязадача</w:t>
      </w:r>
      <w:r w:rsidRPr="00B0402A">
        <w:rPr>
          <w:rFonts w:ascii="Times New Roman" w:hAnsi="Times New Roman" w:cs="Times New Roman"/>
          <w:b/>
          <w:sz w:val="28"/>
          <w:szCs w:val="28"/>
          <w:lang w:val="en-US"/>
        </w:rPr>
        <w:t xml:space="preserve"> №124:</w:t>
      </w:r>
      <w:r w:rsidRPr="00B0402A">
        <w:rPr>
          <w:rFonts w:ascii="Times New Roman" w:hAnsi="Times New Roman" w:cs="Times New Roman"/>
          <w:sz w:val="28"/>
          <w:szCs w:val="28"/>
          <w:lang w:val="en-US"/>
        </w:rPr>
        <w:t xml:space="preserve"> Hören Sie noch einmal (Audio 1.50): richtig oder falsch? </w:t>
      </w:r>
      <w:r w:rsidRPr="00DE1C43">
        <w:rPr>
          <w:rFonts w:ascii="Times New Roman" w:hAnsi="Times New Roman" w:cs="Times New Roman"/>
          <w:sz w:val="28"/>
          <w:szCs w:val="28"/>
          <w:lang w:val="en-US"/>
        </w:rPr>
        <w:t xml:space="preserve">Kreuzen Sie an. 1. Frau Sarlimaz muss nüchtern bleiben.• • 2. Frau Sarlimaz soll sich an den Tisch setzen. • • 3. Herr Evertz darf aufstehen. • • 4. Herr Evertz möchte einen schwarzen Tee trinken. • • 5. Frau Krüger kann allein essen. • • 6. Frau Krüger möchte Käse (auf ihr Brot). • • 7. Pfleger A c h im reicht Frau Krüger das Frühstück. </w:t>
      </w:r>
      <w:r w:rsidRPr="00DE1C43">
        <w:rPr>
          <w:rFonts w:ascii="Times New Roman" w:hAnsi="Times New Roman" w:cs="Times New Roman"/>
          <w:sz w:val="28"/>
          <w:szCs w:val="28"/>
        </w:rPr>
        <w:t>• •:</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Задание открытого типа</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 ОПК-2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№1</w:t>
      </w:r>
      <w:r>
        <w:rPr>
          <w:rFonts w:ascii="Times New Roman" w:hAnsi="Times New Roman" w:cs="Times New Roman"/>
          <w:b/>
          <w:sz w:val="28"/>
          <w:szCs w:val="28"/>
        </w:rPr>
        <w:t>25</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Spielen Sie. Die Tabelle hilft Ihnen (см. изображения к аннотации). Fragen Sie nach, wenn Sie etwas nicht verstehen.:</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Задание открытого типа</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 ОПК-2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 задача №1</w:t>
      </w:r>
      <w:r>
        <w:rPr>
          <w:rFonts w:ascii="Times New Roman" w:hAnsi="Times New Roman" w:cs="Times New Roman"/>
          <w:b/>
          <w:sz w:val="28"/>
          <w:szCs w:val="28"/>
        </w:rPr>
        <w:t>26</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Lesen Sie. </w:t>
      </w:r>
      <w:r w:rsidRPr="00DE1C43">
        <w:rPr>
          <w:rFonts w:ascii="Times New Roman" w:hAnsi="Times New Roman" w:cs="Times New Roman"/>
          <w:sz w:val="28"/>
          <w:szCs w:val="28"/>
          <w:lang w:val="en-US"/>
        </w:rPr>
        <w:t>Kreuzen Sie die weiteren Kostformen im Formular an. Sr. Susanne: Ich zeige dir jetzt die Essensbestellung.Hier auf dem Bildschirm siehst du links die Namen der Patienten und rechts die Kostformen. Jetzt bestellen wir das Essen für Frau Erdogan, du gehst mit der Maus in die Zeile mit ihrem Namen und klickst rechts die Kost an. Für Frau Erdogan ist das die schweinefleischfreie Kost, denn sie ist Muslimin und isst kein Schweinefleisch. Herr Frei bekommt Vollkost, er darf alles essen. Frau Schmitt bekommt leichte Vollkost, da sie Magenprobleme hat. Frau Meier bekommt Diabetesdiät. Herr Klein bekommt Aufbaukost. Frau List isst kein Fleisch, deshalb bekommt sie vegetarische Kost. Jetzt kannst du die Bestellung abschicken. Sie geht an die Küche und später kommt die Verpflegungsassistentin. Sie fragt die Patienten nach ihren genauen Wünschen. 2) Ergänzen Sie die neuen Kostformen in Ihrem Vokabelheft.:</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Задание открытого типа</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 ОПК-2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 задача №1</w:t>
      </w:r>
      <w:r>
        <w:rPr>
          <w:rFonts w:ascii="Times New Roman" w:hAnsi="Times New Roman" w:cs="Times New Roman"/>
          <w:b/>
          <w:sz w:val="28"/>
          <w:szCs w:val="28"/>
        </w:rPr>
        <w:t>27</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Kennen Sie diese Wörter? </w:t>
      </w:r>
      <w:r w:rsidRPr="00DE1C43">
        <w:rPr>
          <w:rFonts w:ascii="Times New Roman" w:hAnsi="Times New Roman" w:cs="Times New Roman"/>
          <w:sz w:val="28"/>
          <w:szCs w:val="28"/>
          <w:lang w:val="en-US"/>
        </w:rPr>
        <w:t>Überlegen Sie im Kurs : der Computer • der Bildschirm • die Maus • anklicken • eintragen • abschicken Welche Wörter sind am Computer noch wichtig?:</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Задание открытого типа</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 ОПК-2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№1</w:t>
      </w:r>
      <w:r>
        <w:rPr>
          <w:rFonts w:ascii="Times New Roman" w:hAnsi="Times New Roman" w:cs="Times New Roman"/>
          <w:b/>
          <w:sz w:val="28"/>
          <w:szCs w:val="28"/>
        </w:rPr>
        <w:t>28</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Hören Sie Audio 1.57. Orientieren Sie sich im Menü „Essensbestellung" (см. изображения для аннотации).:</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Задание открытого типа</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 ОПК-2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№1</w:t>
      </w:r>
      <w:r w:rsidRPr="005C2458">
        <w:rPr>
          <w:rFonts w:ascii="Times New Roman" w:hAnsi="Times New Roman" w:cs="Times New Roman"/>
          <w:b/>
          <w:sz w:val="28"/>
          <w:szCs w:val="28"/>
          <w:lang w:val="en-US"/>
        </w:rPr>
        <w:t>29</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Was passt? Markieren Sie. 1. Frau Sarlimaz (soll/muss/will) nüchtern bleiben. 2. Herr Klein (will/muss/darf) noch kein Fett essen. 3. Was (soll/möchte/muss) ich auf Ihr Brot tun? 4. Frau Krüger (muss/kann/möchte) Käse auf ihrem Brot haben. 5. (Willst/kannst/musst) Du mir helfen?:</w:t>
      </w:r>
    </w:p>
    <w:p w:rsidR="002E2F91" w:rsidRPr="005C2458"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Ответ</w:t>
      </w:r>
      <w:r w:rsidRPr="005C2458">
        <w:rPr>
          <w:rFonts w:ascii="Times New Roman" w:hAnsi="Times New Roman" w:cs="Times New Roman"/>
          <w:b/>
          <w:sz w:val="28"/>
          <w:szCs w:val="28"/>
        </w:rPr>
        <w:t xml:space="preserve"> 1: </w:t>
      </w:r>
      <w:r w:rsidRPr="00DE1C43">
        <w:rPr>
          <w:rFonts w:ascii="Times New Roman" w:hAnsi="Times New Roman" w:cs="Times New Roman"/>
          <w:sz w:val="28"/>
          <w:szCs w:val="28"/>
        </w:rPr>
        <w:t>Заданиеоткрытоготипа</w:t>
      </w:r>
    </w:p>
    <w:p w:rsidR="002E2F91" w:rsidRPr="005C2458"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w:t>
      </w:r>
      <w:r w:rsidRPr="005C2458">
        <w:rPr>
          <w:rFonts w:ascii="Times New Roman" w:hAnsi="Times New Roman" w:cs="Times New Roman"/>
          <w:sz w:val="28"/>
          <w:szCs w:val="28"/>
        </w:rPr>
        <w:t xml:space="preserve">-2, </w:t>
      </w:r>
      <w:r w:rsidRPr="00DE1C43">
        <w:rPr>
          <w:rFonts w:ascii="Times New Roman" w:hAnsi="Times New Roman" w:cs="Times New Roman"/>
          <w:sz w:val="28"/>
          <w:szCs w:val="28"/>
        </w:rPr>
        <w:t>ОПК</w:t>
      </w:r>
      <w:r w:rsidRPr="005C2458">
        <w:rPr>
          <w:rFonts w:ascii="Times New Roman" w:hAnsi="Times New Roman" w:cs="Times New Roman"/>
          <w:sz w:val="28"/>
          <w:szCs w:val="28"/>
        </w:rPr>
        <w:t>-2</w:t>
      </w:r>
    </w:p>
    <w:p w:rsidR="002E2F91" w:rsidRPr="005C2458" w:rsidRDefault="002E2F91">
      <w:pPr>
        <w:spacing w:after="75" w:line="332" w:lineRule="auto"/>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Ситуационнаязадача</w:t>
      </w:r>
      <w:r w:rsidRPr="005C2458">
        <w:rPr>
          <w:rFonts w:ascii="Times New Roman" w:hAnsi="Times New Roman" w:cs="Times New Roman"/>
          <w:b/>
          <w:sz w:val="28"/>
          <w:szCs w:val="28"/>
        </w:rPr>
        <w:t xml:space="preserve"> №130:</w:t>
      </w:r>
      <w:r w:rsidRPr="00DE1C43">
        <w:rPr>
          <w:rFonts w:ascii="Times New Roman" w:hAnsi="Times New Roman" w:cs="Times New Roman"/>
          <w:sz w:val="28"/>
          <w:szCs w:val="28"/>
          <w:lang w:val="en-US"/>
        </w:rPr>
        <w:t>BauenSieS</w:t>
      </w:r>
      <w:r w:rsidRPr="005C2458">
        <w:rPr>
          <w:rFonts w:ascii="Times New Roman" w:hAnsi="Times New Roman" w:cs="Times New Roman"/>
          <w:sz w:val="28"/>
          <w:szCs w:val="28"/>
        </w:rPr>
        <w:t>ä</w:t>
      </w:r>
      <w:r w:rsidRPr="00DE1C43">
        <w:rPr>
          <w:rFonts w:ascii="Times New Roman" w:hAnsi="Times New Roman" w:cs="Times New Roman"/>
          <w:sz w:val="28"/>
          <w:szCs w:val="28"/>
          <w:lang w:val="en-US"/>
        </w:rPr>
        <w:t>tzemitModalverben</w:t>
      </w:r>
      <w:r w:rsidRPr="005C2458">
        <w:rPr>
          <w:rFonts w:ascii="Times New Roman" w:hAnsi="Times New Roman" w:cs="Times New Roman"/>
          <w:sz w:val="28"/>
          <w:szCs w:val="28"/>
        </w:rPr>
        <w:t xml:space="preserve">. </w:t>
      </w:r>
      <w:r w:rsidRPr="00DE1C43">
        <w:rPr>
          <w:rFonts w:ascii="Times New Roman" w:hAnsi="Times New Roman" w:cs="Times New Roman"/>
          <w:sz w:val="28"/>
          <w:szCs w:val="28"/>
          <w:lang w:val="en-US"/>
        </w:rPr>
        <w:t>FrauKr</w:t>
      </w:r>
      <w:r w:rsidRPr="005C2458">
        <w:rPr>
          <w:rFonts w:ascii="Times New Roman" w:hAnsi="Times New Roman" w:cs="Times New Roman"/>
          <w:sz w:val="28"/>
          <w:szCs w:val="28"/>
        </w:rPr>
        <w:t>ü</w:t>
      </w:r>
      <w:r w:rsidRPr="00DE1C43">
        <w:rPr>
          <w:rFonts w:ascii="Times New Roman" w:hAnsi="Times New Roman" w:cs="Times New Roman"/>
          <w:sz w:val="28"/>
          <w:szCs w:val="28"/>
          <w:lang w:val="en-US"/>
        </w:rPr>
        <w:t>gerFrauSarlimazSvetlanaDr</w:t>
      </w:r>
      <w:r w:rsidRPr="005C2458">
        <w:rPr>
          <w:rFonts w:ascii="Times New Roman" w:hAnsi="Times New Roman" w:cs="Times New Roman"/>
          <w:sz w:val="28"/>
          <w:szCs w:val="28"/>
        </w:rPr>
        <w:t xml:space="preserve">. </w:t>
      </w:r>
      <w:r w:rsidRPr="00DE1C43">
        <w:rPr>
          <w:rFonts w:ascii="Times New Roman" w:hAnsi="Times New Roman" w:cs="Times New Roman"/>
          <w:sz w:val="28"/>
          <w:szCs w:val="28"/>
          <w:lang w:val="en-US"/>
        </w:rPr>
        <w:t>KazanskiFrauPetersenHerrKleinkannwilldarfm</w:t>
      </w:r>
      <w:r w:rsidRPr="005C2458">
        <w:rPr>
          <w:rFonts w:ascii="Times New Roman" w:hAnsi="Times New Roman" w:cs="Times New Roman"/>
          <w:sz w:val="28"/>
          <w:szCs w:val="28"/>
        </w:rPr>
        <w:t>ö</w:t>
      </w:r>
      <w:r w:rsidRPr="00DE1C43">
        <w:rPr>
          <w:rFonts w:ascii="Times New Roman" w:hAnsi="Times New Roman" w:cs="Times New Roman"/>
          <w:sz w:val="28"/>
          <w:szCs w:val="28"/>
          <w:lang w:val="en-US"/>
        </w:rPr>
        <w:t>chtesollmussPflegerTobiasK</w:t>
      </w:r>
      <w:r w:rsidRPr="005C2458">
        <w:rPr>
          <w:rFonts w:ascii="Times New Roman" w:hAnsi="Times New Roman" w:cs="Times New Roman"/>
          <w:sz w:val="28"/>
          <w:szCs w:val="28"/>
        </w:rPr>
        <w:t>ä</w:t>
      </w:r>
      <w:r w:rsidRPr="00DE1C43">
        <w:rPr>
          <w:rFonts w:ascii="Times New Roman" w:hAnsi="Times New Roman" w:cs="Times New Roman"/>
          <w:sz w:val="28"/>
          <w:szCs w:val="28"/>
          <w:lang w:val="en-US"/>
        </w:rPr>
        <w:t>sen</w:t>
      </w:r>
      <w:r w:rsidRPr="005C2458">
        <w:rPr>
          <w:rFonts w:ascii="Times New Roman" w:hAnsi="Times New Roman" w:cs="Times New Roman"/>
          <w:sz w:val="28"/>
          <w:szCs w:val="28"/>
        </w:rPr>
        <w:t>ü</w:t>
      </w:r>
      <w:r w:rsidRPr="00DE1C43">
        <w:rPr>
          <w:rFonts w:ascii="Times New Roman" w:hAnsi="Times New Roman" w:cs="Times New Roman"/>
          <w:sz w:val="28"/>
          <w:szCs w:val="28"/>
          <w:lang w:val="en-US"/>
        </w:rPr>
        <w:t>chternwiederallesdiePatientinamTischuntersuchen</w:t>
      </w:r>
      <w:r w:rsidRPr="005C2458">
        <w:rPr>
          <w:rFonts w:ascii="Times New Roman" w:hAnsi="Times New Roman" w:cs="Times New Roman"/>
          <w:sz w:val="28"/>
          <w:szCs w:val="28"/>
        </w:rPr>
        <w:t xml:space="preserve">. </w:t>
      </w:r>
      <w:r w:rsidRPr="00DE1C43">
        <w:rPr>
          <w:rFonts w:ascii="Times New Roman" w:hAnsi="Times New Roman" w:cs="Times New Roman"/>
          <w:sz w:val="28"/>
          <w:szCs w:val="28"/>
          <w:lang w:val="en-US"/>
        </w:rPr>
        <w:t>bleiben</w:t>
      </w:r>
      <w:r w:rsidRPr="005C2458">
        <w:rPr>
          <w:rFonts w:ascii="Times New Roman" w:hAnsi="Times New Roman" w:cs="Times New Roman"/>
          <w:sz w:val="28"/>
          <w:szCs w:val="28"/>
        </w:rPr>
        <w:t xml:space="preserve">. </w:t>
      </w:r>
      <w:r w:rsidRPr="00DE1C43">
        <w:rPr>
          <w:rFonts w:ascii="Times New Roman" w:hAnsi="Times New Roman" w:cs="Times New Roman"/>
          <w:sz w:val="28"/>
          <w:szCs w:val="28"/>
          <w:lang w:val="en-US"/>
        </w:rPr>
        <w:t>sitzen</w:t>
      </w:r>
      <w:r w:rsidRPr="005C2458">
        <w:rPr>
          <w:rFonts w:ascii="Times New Roman" w:hAnsi="Times New Roman" w:cs="Times New Roman"/>
          <w:sz w:val="28"/>
          <w:szCs w:val="28"/>
        </w:rPr>
        <w:t xml:space="preserve">. </w:t>
      </w:r>
      <w:r w:rsidRPr="00DE1C43">
        <w:rPr>
          <w:rFonts w:ascii="Times New Roman" w:hAnsi="Times New Roman" w:cs="Times New Roman"/>
          <w:sz w:val="28"/>
          <w:szCs w:val="28"/>
          <w:lang w:val="en-US"/>
        </w:rPr>
        <w:t>haben</w:t>
      </w:r>
      <w:r w:rsidRPr="005C2458">
        <w:rPr>
          <w:rFonts w:ascii="Times New Roman" w:hAnsi="Times New Roman" w:cs="Times New Roman"/>
          <w:sz w:val="28"/>
          <w:szCs w:val="28"/>
        </w:rPr>
        <w:t xml:space="preserve">. </w:t>
      </w:r>
      <w:r w:rsidRPr="00DE1C43">
        <w:rPr>
          <w:rFonts w:ascii="Times New Roman" w:hAnsi="Times New Roman" w:cs="Times New Roman"/>
          <w:sz w:val="28"/>
          <w:szCs w:val="28"/>
          <w:lang w:val="en-US"/>
        </w:rPr>
        <w:t>helfen</w:t>
      </w:r>
      <w:r w:rsidRPr="005C2458">
        <w:rPr>
          <w:rFonts w:ascii="Times New Roman" w:hAnsi="Times New Roman" w:cs="Times New Roman"/>
          <w:sz w:val="28"/>
          <w:szCs w:val="28"/>
        </w:rPr>
        <w:t xml:space="preserve">. </w:t>
      </w:r>
      <w:r w:rsidRPr="00DE1C43">
        <w:rPr>
          <w:rFonts w:ascii="Times New Roman" w:hAnsi="Times New Roman" w:cs="Times New Roman"/>
          <w:sz w:val="28"/>
          <w:szCs w:val="28"/>
          <w:lang w:val="en-US"/>
        </w:rPr>
        <w:t>essen</w:t>
      </w:r>
      <w:r w:rsidRPr="005C2458">
        <w:rPr>
          <w:rFonts w:ascii="Times New Roman" w:hAnsi="Times New Roman" w:cs="Times New Roman"/>
          <w:sz w:val="28"/>
          <w:szCs w:val="28"/>
        </w:rPr>
        <w:t xml:space="preserve">.: </w:t>
      </w:r>
      <w:r w:rsidRPr="00DE1C43">
        <w:rPr>
          <w:rFonts w:ascii="Times New Roman" w:hAnsi="Times New Roman" w:cs="Times New Roman"/>
          <w:b/>
          <w:sz w:val="28"/>
          <w:szCs w:val="28"/>
        </w:rPr>
        <w:t>Ответ</w:t>
      </w:r>
      <w:r w:rsidRPr="005C2458">
        <w:rPr>
          <w:rFonts w:ascii="Times New Roman" w:hAnsi="Times New Roman" w:cs="Times New Roman"/>
          <w:b/>
          <w:sz w:val="28"/>
          <w:szCs w:val="28"/>
        </w:rPr>
        <w:t xml:space="preserve"> 1: </w:t>
      </w:r>
      <w:r w:rsidRPr="00DE1C43">
        <w:rPr>
          <w:rFonts w:ascii="Times New Roman" w:hAnsi="Times New Roman" w:cs="Times New Roman"/>
          <w:sz w:val="28"/>
          <w:szCs w:val="28"/>
        </w:rPr>
        <w:t>Заданиеоткрытоготипа</w:t>
      </w:r>
    </w:p>
    <w:p w:rsidR="002E2F91" w:rsidRPr="005C2458"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w:t>
      </w:r>
      <w:r w:rsidRPr="005C2458">
        <w:rPr>
          <w:rFonts w:ascii="Times New Roman" w:hAnsi="Times New Roman" w:cs="Times New Roman"/>
          <w:sz w:val="28"/>
          <w:szCs w:val="28"/>
        </w:rPr>
        <w:t xml:space="preserve">-2, </w:t>
      </w:r>
      <w:r w:rsidRPr="00DE1C43">
        <w:rPr>
          <w:rFonts w:ascii="Times New Roman" w:hAnsi="Times New Roman" w:cs="Times New Roman"/>
          <w:sz w:val="28"/>
          <w:szCs w:val="28"/>
        </w:rPr>
        <w:t>ОПК</w:t>
      </w:r>
      <w:r w:rsidRPr="005C2458">
        <w:rPr>
          <w:rFonts w:ascii="Times New Roman" w:hAnsi="Times New Roman" w:cs="Times New Roman"/>
          <w:sz w:val="28"/>
          <w:szCs w:val="28"/>
        </w:rPr>
        <w:t>-2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Ситуационнаязадача</w:t>
      </w:r>
      <w:r w:rsidRPr="005C2458">
        <w:rPr>
          <w:rFonts w:ascii="Times New Roman" w:hAnsi="Times New Roman" w:cs="Times New Roman"/>
          <w:b/>
          <w:sz w:val="28"/>
          <w:szCs w:val="28"/>
        </w:rPr>
        <w:t xml:space="preserve"> №131:</w:t>
      </w:r>
      <w:r w:rsidRPr="00DE1C43">
        <w:rPr>
          <w:rFonts w:ascii="Times New Roman" w:hAnsi="Times New Roman" w:cs="Times New Roman"/>
          <w:sz w:val="28"/>
          <w:szCs w:val="28"/>
          <w:lang w:val="en-US"/>
        </w:rPr>
        <w:t>NotierenSiedieZahlen</w:t>
      </w:r>
      <w:r w:rsidRPr="005C2458">
        <w:rPr>
          <w:rFonts w:ascii="Times New Roman" w:hAnsi="Times New Roman" w:cs="Times New Roman"/>
          <w:sz w:val="28"/>
          <w:szCs w:val="28"/>
        </w:rPr>
        <w:t xml:space="preserve">. </w:t>
      </w:r>
      <w:r w:rsidRPr="00DE1C43">
        <w:rPr>
          <w:rFonts w:ascii="Times New Roman" w:hAnsi="Times New Roman" w:cs="Times New Roman"/>
          <w:sz w:val="28"/>
          <w:szCs w:val="28"/>
        </w:rPr>
        <w:t>Schreiben Sie weiter. (см. изображения к аннотации):</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Задание открытого типа</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 ОПК-2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 задача №1</w:t>
      </w:r>
      <w:r>
        <w:rPr>
          <w:rFonts w:ascii="Times New Roman" w:hAnsi="Times New Roman" w:cs="Times New Roman"/>
          <w:b/>
          <w:sz w:val="28"/>
          <w:szCs w:val="28"/>
        </w:rPr>
        <w:t>32</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Welche Sätze passen zu welchem Foto (см. изображения к аннотации)? </w:t>
      </w:r>
      <w:r w:rsidRPr="00DE1C43">
        <w:rPr>
          <w:rFonts w:ascii="Times New Roman" w:hAnsi="Times New Roman" w:cs="Times New Roman"/>
          <w:sz w:val="28"/>
          <w:szCs w:val="28"/>
          <w:lang w:val="en-US"/>
        </w:rPr>
        <w:t>Schreiben Sie: Ich fühle Ihnen den Puls. - Ihr Puls ist vierundachtzig. Ich messe Ihnen den Blutdruck. - Ihr Blutdruck ist hundertzwanzig zu fünfundachtzig. Ich messen Ihnen im Ohr Temperatur. - Sie haben siebenunddreißig neun Temperatur.:</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Задание открытого типа</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 ОПК-2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№1</w:t>
      </w:r>
      <w:r>
        <w:rPr>
          <w:rFonts w:ascii="Times New Roman" w:hAnsi="Times New Roman" w:cs="Times New Roman"/>
          <w:b/>
          <w:sz w:val="28"/>
          <w:szCs w:val="28"/>
        </w:rPr>
        <w:t>33</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Wie heißen die Messgeräte? das Steihotlcop (-e) • das Ohrthermometer (-) • das Blutdruckgerät (-e) • die Pulsuhr (-en):</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Задание открытого типа</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 ОПК-2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№1</w:t>
      </w:r>
      <w:r>
        <w:rPr>
          <w:rFonts w:ascii="Times New Roman" w:hAnsi="Times New Roman" w:cs="Times New Roman"/>
          <w:b/>
          <w:sz w:val="28"/>
          <w:szCs w:val="28"/>
        </w:rPr>
        <w:t>34</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Wie liest man die Werte? Blutdruck:110/80 Puls:72 Temperatur:38.9 (см. изображения для аннотации):</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Задание открытого типа</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 ОПК-2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№1</w:t>
      </w:r>
      <w:r>
        <w:rPr>
          <w:rFonts w:ascii="Times New Roman" w:hAnsi="Times New Roman" w:cs="Times New Roman"/>
          <w:b/>
          <w:sz w:val="28"/>
          <w:szCs w:val="28"/>
        </w:rPr>
        <w:t>35</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Zu hohe/niedrige Werte. Ordnen Sie zu: der zuhohe Blutdruck- • der zu niedrige Blutzucker- • die zu hohe Temperatur- •der unregelmäßige Puls- • der zu langsame Puls•der zu niedrige Blutdruck - •der zu hohe Blutzucker- • der zu schnelle Puls- die Hypertonie die Hypotonie das Fieber die Hyperglykämie die Hypoglykämie die Tachykardie die Bradykardie der arrhythmische Puls:</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Задание открытого типа</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 ОПК-2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№1</w:t>
      </w:r>
      <w:r>
        <w:rPr>
          <w:rFonts w:ascii="Times New Roman" w:hAnsi="Times New Roman" w:cs="Times New Roman"/>
          <w:b/>
          <w:sz w:val="28"/>
          <w:szCs w:val="28"/>
        </w:rPr>
        <w:t>36</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Machen Sie die Aufgaben №5а, 5b, 6. (смю изображения к аннотации):</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Задание открытого типа</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 xml:space="preserve">-2, </w:t>
      </w: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-2</w:t>
      </w:r>
    </w:p>
    <w:p w:rsidR="002E2F91" w:rsidRPr="00DE1C43" w:rsidRDefault="002E2F91">
      <w:pPr>
        <w:spacing w:after="522"/>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№1</w:t>
      </w:r>
      <w:r w:rsidRPr="00B0402A">
        <w:rPr>
          <w:rFonts w:ascii="Times New Roman" w:hAnsi="Times New Roman" w:cs="Times New Roman"/>
          <w:b/>
          <w:sz w:val="28"/>
          <w:szCs w:val="28"/>
          <w:lang w:val="en-US"/>
        </w:rPr>
        <w:t>37</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Vergleichen Sie die Werte auf dem Zettel mit den Werten in der Kurve.:</w:t>
      </w:r>
    </w:p>
    <w:p w:rsidR="002E2F91" w:rsidRPr="00DE1C43" w:rsidRDefault="002E2F91">
      <w:pPr>
        <w:spacing w:after="0"/>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№1</w:t>
      </w:r>
      <w:r w:rsidRPr="00B0402A">
        <w:rPr>
          <w:rFonts w:ascii="Times New Roman" w:hAnsi="Times New Roman" w:cs="Times New Roman"/>
          <w:b/>
          <w:sz w:val="28"/>
          <w:szCs w:val="28"/>
          <w:lang w:val="en-US"/>
        </w:rPr>
        <w:t>38</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Vergleichen Sie die Werte auf dem Zettel mit den Werten in der Kurve.:</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1739" o:spid="_x0000_i1083" type="#_x0000_t75" style="width:487.5pt;height:233.25pt;visibility:visible">
            <v:imagedata r:id="rId62" o:title=""/>
          </v:shape>
        </w:pic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Задание открытого типа</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 ОПК-2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№1</w:t>
      </w:r>
      <w:r w:rsidRPr="00B0402A">
        <w:rPr>
          <w:rFonts w:ascii="Times New Roman" w:hAnsi="Times New Roman" w:cs="Times New Roman"/>
          <w:b/>
          <w:sz w:val="28"/>
          <w:szCs w:val="28"/>
          <w:lang w:val="en-US"/>
        </w:rPr>
        <w:t>39</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Wie sind die Abkürzungen in der Kurve für Blutdruck, Puls, Temperatur und Blutzucker?:</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Задание открытого типа</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 ОПК-2</w:t>
      </w:r>
    </w:p>
    <w:p w:rsidR="002E2F91" w:rsidRPr="00DE1C43" w:rsidRDefault="002E2F91">
      <w:pPr>
        <w:spacing w:after="0"/>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№1</w:t>
      </w:r>
      <w:r w:rsidRPr="00B0402A">
        <w:rPr>
          <w:rFonts w:ascii="Times New Roman" w:hAnsi="Times New Roman" w:cs="Times New Roman"/>
          <w:b/>
          <w:sz w:val="28"/>
          <w:szCs w:val="28"/>
          <w:lang w:val="en-US"/>
        </w:rPr>
        <w:t>40</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Sind die Werte von Frau Herrmann richtig eingetragen?</w:t>
      </w:r>
    </w:p>
    <w:p w:rsidR="002E2F91" w:rsidRPr="00DE1C43" w:rsidRDefault="002E2F91">
      <w:pPr>
        <w:spacing w:after="0"/>
        <w:ind w:left="-5" w:right="0"/>
        <w:rPr>
          <w:rFonts w:ascii="Times New Roman" w:hAnsi="Times New Roman" w:cs="Times New Roman"/>
          <w:sz w:val="28"/>
          <w:szCs w:val="28"/>
          <w:lang w:val="en-US"/>
        </w:rPr>
      </w:pPr>
      <w:r w:rsidRPr="00DE1C43">
        <w:rPr>
          <w:rFonts w:ascii="Times New Roman" w:hAnsi="Times New Roman" w:cs="Times New Roman"/>
          <w:sz w:val="28"/>
          <w:szCs w:val="28"/>
          <w:lang w:val="en-US"/>
        </w:rPr>
        <w:t>Kontrollieren Sie. Tragen Sie Blutdruck und Blutzucker aus Aufgabe 5 ein.:</w:t>
      </w:r>
    </w:p>
    <w:p w:rsidR="002E2F91" w:rsidRPr="00DE1C43" w:rsidRDefault="002E2F91">
      <w:pPr>
        <w:spacing w:after="0"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1753" o:spid="_x0000_i1084" type="#_x0000_t75" style="width:487.5pt;height:200.25pt;visibility:visible">
            <v:imagedata r:id="rId63" o:title=""/>
          </v:shape>
        </w:pic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Задание открытого типа</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 ОПК-2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№1</w:t>
      </w:r>
      <w:r w:rsidRPr="00B0402A">
        <w:rPr>
          <w:rFonts w:ascii="Times New Roman" w:hAnsi="Times New Roman" w:cs="Times New Roman"/>
          <w:b/>
          <w:sz w:val="28"/>
          <w:szCs w:val="28"/>
          <w:lang w:val="en-US"/>
        </w:rPr>
        <w:t>41</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In Ihrer Kurve Bild A fehlen Werte, die Ihr Partner / Ihre Partnerin auf Bild B hat. Zunächst fragen Sie, danach fragt der Partner / die Partnerin. Dokumentieren Sie die fehlenden Werte. A: Wie war der Blutdruck von Frau Köhnen am 13.11.? B: Ihr Blutdruck war 110 zu 75. </w:t>
      </w:r>
      <w:r w:rsidRPr="00DE1C43">
        <w:rPr>
          <w:rFonts w:ascii="Times New Roman" w:hAnsi="Times New Roman" w:cs="Times New Roman"/>
          <w:sz w:val="28"/>
          <w:szCs w:val="28"/>
        </w:rPr>
        <w:t>A: Hatte sie am 13.11. Verdauung? B: Ja.:</w:t>
      </w:r>
    </w:p>
    <w:p w:rsidR="002E2F91" w:rsidRPr="00DE1C43" w:rsidRDefault="002E2F91">
      <w:pPr>
        <w:rPr>
          <w:rFonts w:ascii="Times New Roman" w:hAnsi="Times New Roman" w:cs="Times New Roman"/>
          <w:sz w:val="28"/>
          <w:szCs w:val="28"/>
        </w:rPr>
        <w:sectPr w:rsidR="002E2F91" w:rsidRPr="00DE1C43">
          <w:pgSz w:w="11906" w:h="16838"/>
          <w:pgMar w:top="907" w:right="996" w:bottom="927" w:left="1000" w:header="720" w:footer="720" w:gutter="0"/>
          <w:cols w:space="720"/>
        </w:sectPr>
      </w:pPr>
    </w:p>
    <w:p w:rsidR="002E2F91" w:rsidRPr="00DE1C43" w:rsidRDefault="002E2F91">
      <w:pPr>
        <w:spacing w:after="0" w:line="259" w:lineRule="auto"/>
        <w:ind w:left="-44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1770" o:spid="_x0000_i1085" type="#_x0000_t75" style="width:340.5pt;height:738.75pt;visibility:visible">
            <v:imagedata r:id="rId64" o:title=""/>
          </v:shape>
        </w:pict>
      </w:r>
    </w:p>
    <w:p w:rsidR="002E2F91" w:rsidRPr="00DE1C43" w:rsidRDefault="002E2F91">
      <w:pPr>
        <w:rPr>
          <w:rFonts w:ascii="Times New Roman" w:hAnsi="Times New Roman" w:cs="Times New Roman"/>
          <w:sz w:val="28"/>
          <w:szCs w:val="28"/>
        </w:rPr>
        <w:sectPr w:rsidR="002E2F91" w:rsidRPr="00DE1C43">
          <w:pgSz w:w="11906" w:h="16838"/>
          <w:pgMar w:top="907" w:right="1440" w:bottom="964" w:left="1440" w:header="720" w:footer="720" w:gutter="0"/>
          <w:cols w:space="720"/>
        </w:sectPr>
      </w:pP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Задание открытого типа</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 ОПК-2</w:t>
      </w:r>
    </w:p>
    <w:p w:rsidR="002E2F91" w:rsidRPr="00DE1C43" w:rsidRDefault="002E2F91">
      <w:pPr>
        <w:spacing w:after="0"/>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w:t>
      </w:r>
      <w:r w:rsidRPr="005C2458">
        <w:rPr>
          <w:rFonts w:ascii="Times New Roman" w:hAnsi="Times New Roman" w:cs="Times New Roman"/>
          <w:b/>
          <w:sz w:val="28"/>
          <w:szCs w:val="28"/>
          <w:lang w:val="en-US"/>
        </w:rPr>
        <w:t>142</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Das Abdomen. Ordnen Sie die deutschen Begriffe den medizinischen Fachbegriffen z u . Sehen Sie in einem Fachwörterbuch nach. das Abdomen - a der Ösophagus - b das Diaphragma - c das Hepar - d der Ventriculus - e der Ren - f die Vesica fellea - g das Pyelon - h das Pankreas - i der Spien - k das Duodenum - I das Colon - m das Jejunum - n dasCaecum - Coecum - o das Rektum - p die Appendix - q die Vesica urinaria -:</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1783" o:spid="_x0000_i1086" type="#_x0000_t75" style="width:491.25pt;height:321.75pt;visibility:visible">
            <v:imagedata r:id="rId65" o:title=""/>
          </v:shape>
        </w:pic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Задание открытого типа</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 ОПК-2</w:t>
      </w:r>
    </w:p>
    <w:p w:rsidR="002E2F91" w:rsidRPr="00DE1C43" w:rsidRDefault="002E2F91">
      <w:pPr>
        <w:spacing w:after="0"/>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№1</w:t>
      </w:r>
      <w:r w:rsidRPr="00B0402A">
        <w:rPr>
          <w:rFonts w:ascii="Times New Roman" w:hAnsi="Times New Roman" w:cs="Times New Roman"/>
          <w:b/>
          <w:sz w:val="28"/>
          <w:szCs w:val="28"/>
          <w:lang w:val="en-US"/>
        </w:rPr>
        <w:t>43</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Partnerdiktat: Diktieren Sie Werte und schreiben Sie.:</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1790" o:spid="_x0000_i1087" type="#_x0000_t75" style="width:480.75pt;height:91.5pt;visibility:visible">
            <v:imagedata r:id="rId66" o:title=""/>
          </v:shape>
        </w:pic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Задание открытого типа</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 ОПК-2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№1</w:t>
      </w:r>
      <w:r w:rsidRPr="00B0402A">
        <w:rPr>
          <w:rFonts w:ascii="Times New Roman" w:hAnsi="Times New Roman" w:cs="Times New Roman"/>
          <w:b/>
          <w:sz w:val="28"/>
          <w:szCs w:val="28"/>
          <w:lang w:val="en-US"/>
        </w:rPr>
        <w:t>44</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Werte: Hören Sie und sprechen Sie nach: 52, 64, 72, 68, 86, 84, 104, 112, 108, 96, 88, 76, 100 - Ihr Puls ist 92. 368 , 394 , 401 , 362 , 385 , 379 , 404 , 372 , 393 , 369 , 396 , 392 - Sie haben 3 8 6 Temperatur. 120/80, 160/95, 140/75, 135/85, 155/100, 142/80 - Ihr Blutdruck ist 110/70. 85, 97, 102, 115, 160, 245, 300, 310, 240, 110 - Ihr Blutzucker ist 155.:</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rPr>
        <w:t>Заданиеоткрытоготипа</w:t>
      </w:r>
    </w:p>
    <w:p w:rsidR="002E2F91" w:rsidRPr="00DE1C43" w:rsidRDefault="002E2F91">
      <w:pPr>
        <w:spacing w:after="522"/>
        <w:ind w:left="-5" w:right="0"/>
        <w:rPr>
          <w:rFonts w:ascii="Times New Roman" w:hAnsi="Times New Roman" w:cs="Times New Roman"/>
          <w:sz w:val="28"/>
          <w:szCs w:val="28"/>
          <w:lang w:val="en-US"/>
        </w:rPr>
      </w:pP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 xml:space="preserve">-2, </w:t>
      </w: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№1</w:t>
      </w:r>
      <w:r w:rsidRPr="00B0402A">
        <w:rPr>
          <w:rFonts w:ascii="Times New Roman" w:hAnsi="Times New Roman" w:cs="Times New Roman"/>
          <w:b/>
          <w:sz w:val="28"/>
          <w:szCs w:val="28"/>
          <w:lang w:val="en-US"/>
        </w:rPr>
        <w:t>45</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Hören Sie und sprechen Sie nach (Audio 1-60): die Bauchorgane, die Bauchspeicheldrüse, der Wurmfortsatz, der Dickdarm, der Dünndarm, der Zwölffingerdarm, das Zwerchfell, die Speiseröhre, die Gallenblase, der Magen, die Niere, das Nierenbecken, die Harnblase:</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Задание открытого типа</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 ОПК-2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 задача №1</w:t>
      </w:r>
      <w:r>
        <w:rPr>
          <w:rFonts w:ascii="Times New Roman" w:hAnsi="Times New Roman" w:cs="Times New Roman"/>
          <w:b/>
          <w:sz w:val="28"/>
          <w:szCs w:val="28"/>
        </w:rPr>
        <w:t>46</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Schwierige Wörter aussprechen: Essen und Messen (Audio 1.61): bleiben Essen reichen Aufbaukost zu hoch Blutdruck unregelmäßig nüchtern bleiben Frau Krüger Essen reichen bekommen Aufbaukost sind zu hoch hohen Blutdruck ist unregelmäßig Sie müssen heute nüchtern bleiben. </w:t>
      </w:r>
      <w:r w:rsidRPr="00DE1C43">
        <w:rPr>
          <w:rFonts w:ascii="Times New Roman" w:hAnsi="Times New Roman" w:cs="Times New Roman"/>
          <w:sz w:val="28"/>
          <w:szCs w:val="28"/>
          <w:lang w:val="en-US"/>
        </w:rPr>
        <w:t>Kannst du bitte Frau Krüger Essen reichen? Sie bekommen Aufbaukost. Ihre Blutzuckerwerte sind zu hoch. Frau Herrmann hat hohen Blutdruck. Ihr Puls ist unregelmäßig.:</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rPr>
        <w:t>Заданиеоткрытоготипа</w:t>
      </w:r>
    </w:p>
    <w:p w:rsidR="002E2F91" w:rsidRPr="00DE1C43" w:rsidRDefault="002E2F91">
      <w:pPr>
        <w:spacing w:after="522"/>
        <w:ind w:left="-5" w:right="0"/>
        <w:rPr>
          <w:rFonts w:ascii="Times New Roman" w:hAnsi="Times New Roman" w:cs="Times New Roman"/>
          <w:sz w:val="28"/>
          <w:szCs w:val="28"/>
          <w:lang w:val="en-US"/>
        </w:rPr>
      </w:pP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 xml:space="preserve">-2, </w:t>
      </w: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№1</w:t>
      </w:r>
      <w:r w:rsidRPr="00B0402A">
        <w:rPr>
          <w:rFonts w:ascii="Times New Roman" w:hAnsi="Times New Roman" w:cs="Times New Roman"/>
          <w:b/>
          <w:sz w:val="28"/>
          <w:szCs w:val="28"/>
          <w:lang w:val="en-US"/>
        </w:rPr>
        <w:t>47</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Schreiben Sie die Benennung der Organe ins Schema.:</w:t>
      </w:r>
      <w:r w:rsidRPr="00DE1C43">
        <w:rPr>
          <w:rFonts w:ascii="Times New Roman" w:hAnsi="Times New Roman" w:cs="Times New Roman"/>
          <w:sz w:val="28"/>
          <w:szCs w:val="28"/>
          <w:lang w:val="en-US"/>
        </w:rPr>
        <w:br w:type="page"/>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1828" o:spid="_x0000_i1088" type="#_x0000_t75" style="width:486pt;height:558.75pt;visibility:visible">
            <v:imagedata r:id="rId67" o:title=""/>
          </v:shape>
        </w:pic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задание открытого типа</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ОК-5, ОПК-2, ОПК-2</w:t>
      </w:r>
    </w:p>
    <w:p w:rsidR="002E2F91" w:rsidRPr="00B0402A"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5C2458">
        <w:rPr>
          <w:rFonts w:ascii="Times New Roman" w:hAnsi="Times New Roman" w:cs="Times New Roman"/>
          <w:b/>
          <w:sz w:val="28"/>
          <w:szCs w:val="28"/>
        </w:rPr>
        <w:t xml:space="preserve"> №148:</w:t>
      </w:r>
      <w:r w:rsidRPr="00B0402A">
        <w:rPr>
          <w:rFonts w:ascii="Times New Roman" w:hAnsi="Times New Roman" w:cs="Times New Roman"/>
          <w:sz w:val="28"/>
          <w:szCs w:val="28"/>
          <w:lang w:val="en-US"/>
        </w:rPr>
        <w:t>SchreibenSiedieW</w:t>
      </w:r>
      <w:r w:rsidRPr="005C2458">
        <w:rPr>
          <w:rFonts w:ascii="Times New Roman" w:hAnsi="Times New Roman" w:cs="Times New Roman"/>
          <w:sz w:val="28"/>
          <w:szCs w:val="28"/>
        </w:rPr>
        <w:t>ö</w:t>
      </w:r>
      <w:r w:rsidRPr="00B0402A">
        <w:rPr>
          <w:rFonts w:ascii="Times New Roman" w:hAnsi="Times New Roman" w:cs="Times New Roman"/>
          <w:sz w:val="28"/>
          <w:szCs w:val="28"/>
          <w:lang w:val="en-US"/>
        </w:rPr>
        <w:t>rter</w:t>
      </w:r>
      <w:r w:rsidRPr="005C2458">
        <w:rPr>
          <w:rFonts w:ascii="Times New Roman" w:hAnsi="Times New Roman" w:cs="Times New Roman"/>
          <w:sz w:val="28"/>
          <w:szCs w:val="28"/>
        </w:rPr>
        <w:t xml:space="preserve">. </w:t>
      </w:r>
      <w:r w:rsidRPr="00B0402A">
        <w:rPr>
          <w:rFonts w:ascii="Times New Roman" w:hAnsi="Times New Roman" w:cs="Times New Roman"/>
          <w:sz w:val="28"/>
          <w:szCs w:val="28"/>
          <w:lang w:val="en-US"/>
        </w:rPr>
        <w:t>Die Tabelle hilft Ihnen.:</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1837" o:spid="_x0000_i1089" type="#_x0000_t75" style="width:491.25pt;height:516pt;visibility:visible">
            <v:imagedata r:id="rId68" o:title=""/>
          </v:shape>
        </w:pic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Задание открытого типа</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ОК-5, ОПК-2, ОПК-2</w:t>
      </w:r>
    </w:p>
    <w:p w:rsidR="002E2F91" w:rsidRPr="00DE1C43" w:rsidRDefault="002E2F91">
      <w:pPr>
        <w:spacing w:after="0"/>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№1</w:t>
      </w:r>
      <w:r w:rsidRPr="00B0402A">
        <w:rPr>
          <w:rFonts w:ascii="Times New Roman" w:hAnsi="Times New Roman" w:cs="Times New Roman"/>
          <w:b/>
          <w:sz w:val="28"/>
          <w:szCs w:val="28"/>
          <w:lang w:val="en-US"/>
        </w:rPr>
        <w:t>49</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Schreiben Sie Fragen und Aussagesätze im Perfekt 1. eine</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sz w:val="28"/>
          <w:szCs w:val="28"/>
          <w:lang w:val="en-US"/>
        </w:rPr>
        <w:t>Kopfschmerztablette - ich - Frau Müller - geben. 2. ich - z um EKG - bringen - Herrn Özlem. 3. das Blut - ins Labor - bringen - Sie - schon. 4. Sie - Ihre Tabletten - nehmen? 5. ich - Ihren Befund - lesen. 6. den Verband - gestern - wechseln - ich - von Herrn Schmidt. 7. Dr. Kazanski - Bescheid - ich - sagen. 8. Ihre Tochter - vor einer Stunde - anrufen. 9. Sie - mitbringen - Ihre Versichertenkarte? 10. Herrn Evertz - beim Waschen - helfen - ich.:</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Задание открытого типа</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sz w:val="28"/>
          <w:szCs w:val="28"/>
        </w:rPr>
        <w:t>ОК-5, ОПК-2, ОПК-2</w:t>
      </w:r>
    </w:p>
    <w:p w:rsidR="002E2F91" w:rsidRPr="00DE1C43" w:rsidRDefault="002E2F91">
      <w:pPr>
        <w:spacing w:after="0"/>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№1</w:t>
      </w:r>
      <w:r>
        <w:rPr>
          <w:rFonts w:ascii="Times New Roman" w:hAnsi="Times New Roman" w:cs="Times New Roman"/>
          <w:b/>
          <w:sz w:val="28"/>
          <w:szCs w:val="28"/>
        </w:rPr>
        <w:t>50</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Das Narkoseprotokoll: Welche Krankheit hat Frau Schumann? Schreiben Sie d ie Abkürzungen mit den Erklärungen.:</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1859" o:spid="_x0000_i1090" type="#_x0000_t75" style="width:483pt;height:445.5pt;visibility:visible">
            <v:imagedata r:id="rId69" o:title=""/>
          </v:shape>
        </w:pic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задание открытого типа</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 ОПК-2</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 задача №1</w:t>
      </w:r>
      <w:r>
        <w:rPr>
          <w:rFonts w:ascii="Times New Roman" w:hAnsi="Times New Roman" w:cs="Times New Roman"/>
          <w:b/>
          <w:sz w:val="28"/>
          <w:szCs w:val="28"/>
        </w:rPr>
        <w:t>51</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Richtig oder falsch? </w:t>
      </w:r>
      <w:r w:rsidRPr="00DE1C43">
        <w:rPr>
          <w:rFonts w:ascii="Times New Roman" w:hAnsi="Times New Roman" w:cs="Times New Roman"/>
          <w:sz w:val="28"/>
          <w:szCs w:val="28"/>
          <w:lang w:val="en-US"/>
        </w:rPr>
        <w:t>Kreuzen Sie an. 1. Frau Schumann bekommt eine Magen-OP.• • 2. Sie hat ein Bronchial-Ca. • • 3. Ihre Blutgruppe ist A Rhesus positiv. • • 4. Sie ist 1,87 m groß. • • 5. Sie ist 47 Jahre alt. • • 6. Ihr Blutdruck ist 120 zu 80. • • 7. Ihr Hämoglobin ist 13,3. • • 8. Sie soll heute ab 8 Uhr nüchtern bleiben. • •:</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DE1C43">
        <w:rPr>
          <w:rFonts w:ascii="Times New Roman" w:hAnsi="Times New Roman" w:cs="Times New Roman"/>
          <w:b/>
          <w:sz w:val="28"/>
          <w:szCs w:val="28"/>
          <w:lang w:val="en-US"/>
        </w:rPr>
        <w:t xml:space="preserve"> 1: </w:t>
      </w:r>
      <w:r w:rsidRPr="00DE1C43">
        <w:rPr>
          <w:rFonts w:ascii="Times New Roman" w:hAnsi="Times New Roman" w:cs="Times New Roman"/>
          <w:sz w:val="28"/>
          <w:szCs w:val="28"/>
        </w:rPr>
        <w:t>заданиеоткрытоготипа</w:t>
      </w:r>
    </w:p>
    <w:p w:rsidR="002E2F91" w:rsidRPr="00DE1C43" w:rsidRDefault="002E2F91">
      <w:pPr>
        <w:spacing w:after="522"/>
        <w:ind w:left="-5" w:right="0"/>
        <w:rPr>
          <w:rFonts w:ascii="Times New Roman" w:hAnsi="Times New Roman" w:cs="Times New Roman"/>
          <w:sz w:val="28"/>
          <w:szCs w:val="28"/>
          <w:lang w:val="en-US"/>
        </w:rPr>
      </w:pP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 xml:space="preserve">-2, </w:t>
      </w: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-2</w:t>
      </w:r>
    </w:p>
    <w:p w:rsidR="002E2F91" w:rsidRPr="00B0402A"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№1</w:t>
      </w:r>
      <w:r w:rsidRPr="00B0402A">
        <w:rPr>
          <w:rFonts w:ascii="Times New Roman" w:hAnsi="Times New Roman" w:cs="Times New Roman"/>
          <w:b/>
          <w:sz w:val="28"/>
          <w:szCs w:val="28"/>
          <w:lang w:val="en-US"/>
        </w:rPr>
        <w:t>52</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Hören Sie: Was soll Frau Schumann vor der Operation tun? </w:t>
      </w:r>
      <w:r w:rsidRPr="00B0402A">
        <w:rPr>
          <w:rFonts w:ascii="Times New Roman" w:hAnsi="Times New Roman" w:cs="Times New Roman"/>
          <w:sz w:val="28"/>
          <w:szCs w:val="28"/>
          <w:lang w:val="en-US"/>
        </w:rPr>
        <w:t>Lesen Sie: Was tut das Pflegepersonal vor der Operation?:</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1880" o:spid="_x0000_i1091" type="#_x0000_t75" style="width:495pt;height:231pt;visibility:visible">
            <v:imagedata r:id="rId70" o:title=""/>
          </v:shape>
        </w:pic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задание открытого типа</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 ОПК-2</w:t>
      </w:r>
    </w:p>
    <w:p w:rsidR="002E2F91" w:rsidRPr="00DE1C43" w:rsidRDefault="002E2F91">
      <w:pPr>
        <w:spacing w:after="0"/>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№1</w:t>
      </w:r>
      <w:r w:rsidRPr="00B0402A">
        <w:rPr>
          <w:rFonts w:ascii="Times New Roman" w:hAnsi="Times New Roman" w:cs="Times New Roman"/>
          <w:b/>
          <w:sz w:val="28"/>
          <w:szCs w:val="28"/>
          <w:lang w:val="en-US"/>
        </w:rPr>
        <w:t>53</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Was können Sie bei der Vorbereitung zur OP sagen?:</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1887" o:spid="_x0000_i1092" type="#_x0000_t75" style="width:489pt;height:120pt;visibility:visible">
            <v:imagedata r:id="rId71" o:title=""/>
          </v:shape>
        </w:pic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задание открытого типа</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 ОПК-2</w:t>
      </w:r>
    </w:p>
    <w:p w:rsidR="002E2F91" w:rsidRPr="00DE1C43" w:rsidRDefault="002E2F91">
      <w:pPr>
        <w:spacing w:after="0"/>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№1</w:t>
      </w:r>
      <w:r w:rsidRPr="00B0402A">
        <w:rPr>
          <w:rFonts w:ascii="Times New Roman" w:hAnsi="Times New Roman" w:cs="Times New Roman"/>
          <w:b/>
          <w:sz w:val="28"/>
          <w:szCs w:val="28"/>
          <w:lang w:val="en-US"/>
        </w:rPr>
        <w:t>54</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Bilden Sie einen Dialog mit verteilten Rollen.:</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1894" o:spid="_x0000_i1093" type="#_x0000_t75" style="width:480.75pt;height:119.25pt;visibility:visible">
            <v:imagedata r:id="rId72" o:title=""/>
          </v:shape>
        </w:pic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задание открытого типа</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ОПК-2, ОПК-2</w:t>
      </w:r>
    </w:p>
    <w:p w:rsidR="002E2F91" w:rsidRPr="00B0402A" w:rsidRDefault="002E2F91">
      <w:pPr>
        <w:spacing w:after="0"/>
        <w:ind w:left="-5" w:right="0"/>
        <w:rPr>
          <w:rFonts w:ascii="Times New Roman" w:hAnsi="Times New Roman" w:cs="Times New Roman"/>
          <w:sz w:val="28"/>
          <w:szCs w:val="28"/>
          <w:lang w:val="en-US"/>
        </w:rPr>
      </w:pPr>
      <w:r w:rsidRPr="00DE1C43">
        <w:rPr>
          <w:rFonts w:ascii="Times New Roman" w:hAnsi="Times New Roman" w:cs="Times New Roman"/>
          <w:b/>
          <w:sz w:val="28"/>
          <w:szCs w:val="28"/>
        </w:rPr>
        <w:t>Ситуационнаязадача</w:t>
      </w:r>
      <w:r w:rsidRPr="00DE1C43">
        <w:rPr>
          <w:rFonts w:ascii="Times New Roman" w:hAnsi="Times New Roman" w:cs="Times New Roman"/>
          <w:b/>
          <w:sz w:val="28"/>
          <w:szCs w:val="28"/>
          <w:lang w:val="en-US"/>
        </w:rPr>
        <w:t xml:space="preserve"> №1</w:t>
      </w:r>
      <w:r w:rsidRPr="00B0402A">
        <w:rPr>
          <w:rFonts w:ascii="Times New Roman" w:hAnsi="Times New Roman" w:cs="Times New Roman"/>
          <w:b/>
          <w:sz w:val="28"/>
          <w:szCs w:val="28"/>
          <w:lang w:val="en-US"/>
        </w:rPr>
        <w:t>55</w:t>
      </w:r>
      <w:r w:rsidRPr="00DE1C43">
        <w:rPr>
          <w:rFonts w:ascii="Times New Roman" w:hAnsi="Times New Roman" w:cs="Times New Roman"/>
          <w:b/>
          <w:sz w:val="28"/>
          <w:szCs w:val="28"/>
          <w:lang w:val="en-US"/>
        </w:rPr>
        <w:t>:</w:t>
      </w:r>
      <w:r w:rsidRPr="00DE1C43">
        <w:rPr>
          <w:rFonts w:ascii="Times New Roman" w:hAnsi="Times New Roman" w:cs="Times New Roman"/>
          <w:sz w:val="28"/>
          <w:szCs w:val="28"/>
          <w:lang w:val="en-US"/>
        </w:rPr>
        <w:t xml:space="preserve"> Instrumente: Schreiben Sie die Wörter mit Übersetzung. </w:t>
      </w:r>
      <w:r w:rsidRPr="00B0402A">
        <w:rPr>
          <w:rFonts w:ascii="Times New Roman" w:hAnsi="Times New Roman" w:cs="Times New Roman"/>
          <w:sz w:val="28"/>
          <w:szCs w:val="28"/>
          <w:lang w:val="en-US"/>
        </w:rPr>
        <w:t>Setzen Sie Wörter ein.:</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1904" o:spid="_x0000_i1094" type="#_x0000_t75" style="width:483pt;height:5in;visibility:visible">
            <v:imagedata r:id="rId73" o:title=""/>
          </v:shape>
        </w:pic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задание открытого типа</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ОК-5, ОПК-2, ОПК-2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№1</w:t>
      </w:r>
      <w:r>
        <w:rPr>
          <w:rFonts w:ascii="Times New Roman" w:hAnsi="Times New Roman" w:cs="Times New Roman"/>
          <w:b/>
          <w:sz w:val="28"/>
          <w:szCs w:val="28"/>
        </w:rPr>
        <w:t>56</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Abkürzungen. Schreiben Sie die Wörter.:</w:t>
      </w:r>
    </w:p>
    <w:p w:rsidR="002E2F91" w:rsidRPr="00DE1C43" w:rsidRDefault="002E2F91">
      <w:pPr>
        <w:spacing w:after="354" w:line="259" w:lineRule="auto"/>
        <w:ind w:left="0" w:right="0" w:firstLine="0"/>
        <w:jc w:val="left"/>
        <w:rPr>
          <w:rFonts w:ascii="Times New Roman" w:hAnsi="Times New Roman" w:cs="Times New Roman"/>
          <w:sz w:val="28"/>
          <w:szCs w:val="28"/>
        </w:rPr>
      </w:pPr>
      <w:r w:rsidRPr="00700D02">
        <w:rPr>
          <w:rFonts w:ascii="Times New Roman" w:hAnsi="Times New Roman" w:cs="Times New Roman"/>
          <w:noProof/>
          <w:sz w:val="28"/>
          <w:szCs w:val="28"/>
          <w:lang w:eastAsia="ja-JP"/>
        </w:rPr>
        <w:pict>
          <v:shape id="Picture 1913" o:spid="_x0000_i1095" type="#_x0000_t75" style="width:490.5pt;height:332.25pt;visibility:visible">
            <v:imagedata r:id="rId74" o:title=""/>
          </v:shape>
        </w:pic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задание открытого типа</w:t>
      </w:r>
    </w:p>
    <w:p w:rsidR="002E2F91" w:rsidRPr="00DE1C43" w:rsidRDefault="002E2F91">
      <w:pPr>
        <w:spacing w:after="1497"/>
        <w:ind w:left="-5" w:right="0"/>
        <w:rPr>
          <w:rFonts w:ascii="Times New Roman" w:hAnsi="Times New Roman" w:cs="Times New Roman"/>
          <w:sz w:val="28"/>
          <w:szCs w:val="28"/>
        </w:rPr>
      </w:pPr>
      <w:r w:rsidRPr="00DE1C43">
        <w:rPr>
          <w:rFonts w:ascii="Times New Roman" w:hAnsi="Times New Roman" w:cs="Times New Roman"/>
          <w:sz w:val="28"/>
          <w:szCs w:val="28"/>
        </w:rPr>
        <w:t>ОК-5, ОПК-2, ОПК-2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157</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1. Вы работаете в немецкой больнице в приемном отделении. Ваша задача – провести первую беседу с только пришедшим больным и выяснить все необходимые данные. 2. Вы пришли в больницу в первый раз. Вы находитесь в приемном отделении. Для Вас заполняют анкету, ответьте на все вопросы, интересующие вашего собеседника, мксимально точно и подробно. Примерный ответ (А и Б)::</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 xml:space="preserve">A: Guten Tag, Herr Wirtz. </w:t>
      </w:r>
      <w:r w:rsidRPr="00DE1C43">
        <w:rPr>
          <w:rFonts w:ascii="Times New Roman" w:hAnsi="Times New Roman" w:cs="Times New Roman"/>
          <w:sz w:val="28"/>
          <w:szCs w:val="28"/>
          <w:lang w:val="en-US"/>
        </w:rPr>
        <w:t>Ich bin Schwester Susanne. Ich muss Ihnen ein paar Fragen für den Aufnahmebogen stellen. B: Guten Tag, Schwester Susanne. A: Wie ist Ihr Vorname? B: Matthias. A: Können Sie das bitte buchstabieren? B: Ja: M-A-T-T-H-I-A-S. A: Wann und wo sind Sie geboren? B: Am 16. August 1942 in Hamburg. A: Wie ist Ihre Adresse? B: Ich wohne in Wuppertal in der Weidenstraße 175. A: Welche Postleitzahl ist das? B: 42117. A: Wie ist Ihr Familienstand? B: Ich bin verwitwet, meine Frau ist vor fünf Jahren gestorben. A: Das tut mir leid. Und welche Konfession haben Sie? B: Ich bin evangelisch. A: Welche Nationalität haben Sie? Deutsch? B: Ja. A: Kommen Sie von zu Hause oder kommen Sie aus einer anderen Klinik? B: Ich komme jetzt aus dem Klinikum Mitte. A: Wie heißt Ihr Hausarzt? B: Meine Hausärztin ist Frau Dr. Binder. A: Ihr Beruf ist Rentner? B: Ja, ich habe früher als Verkäufer gearbeitet. A: Wen sollen wir im Notfall anrufen? B: Bitte meinen Sohn, Olaf Wirtz, er hat die Telefonnummer 35423 in Wuppertal. A: Gut, 0202-35423. B: Und meine Schwester, Frau Bergs, 02151-5284.</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sz w:val="28"/>
          <w:szCs w:val="28"/>
        </w:rPr>
        <w:t>ОК</w:t>
      </w:r>
      <w:r w:rsidRPr="00DE1C43">
        <w:rPr>
          <w:rFonts w:ascii="Times New Roman" w:hAnsi="Times New Roman" w:cs="Times New Roman"/>
          <w:sz w:val="28"/>
          <w:szCs w:val="28"/>
          <w:lang w:val="en-US"/>
        </w:rPr>
        <w:t xml:space="preserve">-5, </w:t>
      </w: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159</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А) Вы работаете в немецкой больнице. У вас прием и вам нужно принять пациентов. Попытайтесь разыграть подобные ситуации, используя различные ситуации (различные роли). Б) Ваш коллега работает в немецкой больнице. У него прием и ему нужно принять пациентов. Попытайтесь разыграть подобные ситуации, используя различные ситуации (различные роли).:</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sz w:val="28"/>
          <w:szCs w:val="28"/>
        </w:rPr>
        <w:t>1) Задание открытого типа</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 xml:space="preserve">Примерный ответ (А и Б): 1 Ein Aufnahmegesprach Sr. Susanne: Guten Tag, Herr Wirtz. </w:t>
      </w:r>
      <w:r w:rsidRPr="00DE1C43">
        <w:rPr>
          <w:rFonts w:ascii="Times New Roman" w:hAnsi="Times New Roman" w:cs="Times New Roman"/>
          <w:sz w:val="28"/>
          <w:szCs w:val="28"/>
          <w:lang w:val="en-US"/>
        </w:rPr>
        <w:t>Ich bin Schwester Susanne. Ich muss Ihnen ein paar Fragen für den Aufnahmebogen stellen. Hr. Wirtz: Guten Tag, Schwester Susanne. Sr. Susanne: Wie ist Ihr Vorname? Hr. Wirtz: Matthias. Sr. Susanne: Können Sie das bitte buchstabieren? Hr. Wirtz: Ja: M-A-T-T-H-I-A-S. Sr. Susanne: Wann und wo sind Sie geboren? Hr. Wirtz: Am 16. August 1942 in Hamburg. Sr. Susanne: Wie ist Ihre Adresse? Hr. Wirtz: Ich wohne in Wuppertal in der Weidenstraße 175. Sr. Susanne: Welche Postleitzahl ist das? Hr. Wirtz: 42117. Sr. Susanne: Wie ist Ihr Familienstand? Hr. Wirtz: Ich bin verwitwet, meine Frau ist vor fünf Jahren gestorben. Sr. Susanne: Das tut mir leid. Und welche Konfession haben Sie? Hr. Wirtz: Ich bin evangelisch. Sr. Susanne: Welche Nationalität haben Sie? Deutsch? Hr. Wirtz: Ja. Sr. Susanne: Kommen Sie von zu Hause oder kommen Sie aus einer anderen Klinik? Hr. Wirtz: Ich komme jetzt aus dem Klinikum Mitte. Sr. Susanne: Wie heißt Ihr Hausarzt? Hr. Wirtz: Meine Hausärztin ist Frau Dr. Binder. Sr. Susanne: Ihr Beruf ist Rentner? Hr. Wirtz: Ja, ich habe früher als Verkäufer gearbeitet. Sr. Susanne: Wen sollen wir im Notfall anrufen? Hr. Wirtz: Bitte meinen Sohn, Olaf Wirtz, er hat die Telefonnummer 35423 in Wuppertal. Sr. Susanne: Gut, 0202-35423. Hr. Wirtz: Und meine Schwester, Frau Bergs 02151-5284.</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ОК-5, ОПК-2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160</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1. Вы работаете в немецкой больнице. Расспросите пациента, в чем он нуждается. Попытайтесь разыграть подобные ситуации, используя различные ситуации (различные роли). 2. Ваш коллега работает в немецкой больнице. Он расспрашивает пациента, в чем он нуждается. Попытайтесь разыграть подобные ситуации, используя различные ситуации (различные</w:t>
      </w:r>
      <w:r>
        <w:rPr>
          <w:rFonts w:ascii="Times New Roman" w:hAnsi="Times New Roman" w:cs="Times New Roman"/>
          <w:sz w:val="28"/>
          <w:szCs w:val="28"/>
        </w:rPr>
        <w:t xml:space="preserve"> роли). Примерный ответ</w:t>
      </w:r>
      <w:r w:rsidRPr="00DE1C43">
        <w:rPr>
          <w:rFonts w:ascii="Times New Roman" w:hAnsi="Times New Roman" w:cs="Times New Roman"/>
          <w:sz w:val="28"/>
          <w:szCs w:val="28"/>
        </w:rPr>
        <w:t>:</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sz w:val="28"/>
          <w:szCs w:val="28"/>
        </w:rPr>
        <w:t>1) Задание открытого типа</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 xml:space="preserve">1 Sr. Susanne: Wie können Sie sich bewegen? </w:t>
      </w:r>
      <w:r w:rsidRPr="00DE1C43">
        <w:rPr>
          <w:rFonts w:ascii="Times New Roman" w:hAnsi="Times New Roman" w:cs="Times New Roman"/>
          <w:sz w:val="28"/>
          <w:szCs w:val="28"/>
          <w:lang w:val="en-US"/>
        </w:rPr>
        <w:t>Können Sie allein gehen? Patientin: Ich kann mit Unterarmgehstutzen gehen. Sr. Susanne: Was ist mit längeren Strecken, wenn Sie z. B. zum Röntgen gehen müssen? Schaffen Sie das oder sollen wir Sie besser mit dem Rollstuhl fahren? Patientin: Das schaffe ich nicht, da brauche ich bestimmt einen Rollstuhl. 2 Arzt: Dies ist Frau Eker, sie ist als Notfall sitzend mit dem Krankenwagen gekommen. Sie ist ansprechbar, wird aber teilweise aggressiv. Sie ist orientiert und lebt bisher selbstständig. 3 Pfl. Achim: Herr Kaufmann, Sie dürfen ja im Moment nicht aufstehen. Wenn Sie Wasser lassen müssen, nehmen Sie hier die Urinflasche. Für Stuhlgang bringen wir Ihnen ein Steckbecken. Patient: Meinen Sie wirklich, dass das nötig ist? Pfl. Achim: Ja, Sie dürfen doch nicht aufstehen. - Wann hatten Sie zuletzt Stuhlgang? Patient: Gestern Morgen. 4 Patientin: Können Sie bitte ein bisschen lauter sprechen? Ich verstehe Sie nur ganz schlecht. Pfl. Achim: Haben Sie denn normalerweise ein Hörgerät? Patientin: Ja, das liegt im Nachtschrank. Pfl. Achim: Hier ist es. Können Sie es selbst einsetzen? Patientin: Ja, ich habe das ja schon seit 2 Jahren. Pfl. Achim: Hören Sie mich jetzt besser? Patientin: Ja, jetzt höre ich Sie gut. Pfl. Achim: Und brauchen Sie auch eine Brille oder Kontaktlinsen? Patientin: Ja, ich habe eine Brille, sie ist dort drüben in meiner Tasche.</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ОК-5, ОПК-2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161</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А) Вы работаете в немецкой больнице. Расспросите пациента, в чем он нуждается. Попытайтесь разыграть подобные ситуации, используя различные ситуации (различные роли). Б) Ваш коллега работает в немецкой больнице. Он расспрашивает пациента, в чем он нуждается. Попытайтесь разыграть подобные ситуации, используя различные ситуации (различные роли).:</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 xml:space="preserve">Ответ 1: </w:t>
      </w:r>
      <w:r w:rsidRPr="00DE1C43">
        <w:rPr>
          <w:rFonts w:ascii="Times New Roman" w:hAnsi="Times New Roman" w:cs="Times New Roman"/>
          <w:sz w:val="28"/>
          <w:szCs w:val="28"/>
        </w:rPr>
        <w:t xml:space="preserve">Примерный ответ (А и Б): 1 Sr. Susanne: Wie können Sie sich bewegen? </w:t>
      </w:r>
      <w:r w:rsidRPr="00DE1C43">
        <w:rPr>
          <w:rFonts w:ascii="Times New Roman" w:hAnsi="Times New Roman" w:cs="Times New Roman"/>
          <w:sz w:val="28"/>
          <w:szCs w:val="28"/>
          <w:lang w:val="en-US"/>
        </w:rPr>
        <w:t xml:space="preserve">Können Sie allein gehen? Patientin: Ich kann mit Unterarmgehstutzen gehen. Sr. Susanne: Was ist mit längeren Strecken, wenn Sie z. B. zum Rontgen gehen müssen? Schaffen Sie das oder sollen wir Sie besser mit dem Rollstuhl fahren? Patientin: Das schaffe ich nicht, da brauche ich bestimmt einen Rollstuhl. 2 Arzt: Dies ist Frau Eker, sie ist als Notfall sitzend mit dem Krankenwagen gekommen. Sie ist ansprechbar, wird aber teilweise aggressiv. Sie ist orientiert und lebt bisher selbstständig. 3 Pfl. Achim: Herr Kaufmann, Sie dürfen ja im Moment nicht aufstehen. Wenn Sie Wasser lassen müssen, nehmen Sie hier die Urinflasche. Für Stuhlgang bringen wir Ihnen ein Steckbecken. Patient: Meinen Sie wirklich, dass das nötig ist? Pfl. Achim: Ja, Sie dürfen doch nicht aufstehen. - Wann hatten Sie zuletzt Stuhlgang? Patient: Gestern Morgen. 4 Patientin: Können Sie bitte ein bisschen lauter sprechen? Ich verstehe Sie nur ganz schlecht. Pfl. Achim: Haben Sie denn normalerweise ein Hörgerät? Patientin: Ja, das liegt im Nachtschrank. Pfl. Achim: Hier ist es. Können Sie es selbst einsetzen? Patientin: Ja, ich habe das ja schon seit 2 Jahren. Pfl. Achim: Horen Sie mich jetzt besser? Patientin: Ja, jetzt höre ich Sie gut. Pfl. Achim: Und brauchen Sie auch eine Brille oder Kontaktlinsen? Patientin: Ja, ich habe eine Brille, sie ist dort drüben in meiner Tasche. </w:t>
      </w:r>
      <w:r w:rsidRPr="00DE1C43">
        <w:rPr>
          <w:rFonts w:ascii="Times New Roman" w:hAnsi="Times New Roman" w:cs="Times New Roman"/>
          <w:sz w:val="28"/>
          <w:szCs w:val="28"/>
        </w:rPr>
        <w:t xml:space="preserve">+ Изображение Задача № 3. А) Вы работаете в больнице. Расскажите, какие отделения есть в больнице и объясните, как найти отделения в больнице. Б) Ваш коллега работает в больнице. Расспросите, как найти отделения в больнице. </w:t>
      </w:r>
      <w:r w:rsidRPr="00DE1C43">
        <w:rPr>
          <w:rFonts w:ascii="Times New Roman" w:hAnsi="Times New Roman" w:cs="Times New Roman"/>
          <w:sz w:val="28"/>
          <w:szCs w:val="28"/>
          <w:lang w:val="en-US"/>
        </w:rPr>
        <w:t xml:space="preserve">Spielen Sie mit verteilten Rollen. </w:t>
      </w:r>
      <w:r w:rsidRPr="00DE1C43">
        <w:rPr>
          <w:rFonts w:ascii="Times New Roman" w:hAnsi="Times New Roman" w:cs="Times New Roman"/>
          <w:sz w:val="28"/>
          <w:szCs w:val="28"/>
        </w:rPr>
        <w:t>Примерныйответ</w:t>
      </w:r>
      <w:r w:rsidRPr="00DE1C43">
        <w:rPr>
          <w:rFonts w:ascii="Times New Roman" w:hAnsi="Times New Roman" w:cs="Times New Roman"/>
          <w:sz w:val="28"/>
          <w:szCs w:val="28"/>
          <w:lang w:val="en-US"/>
        </w:rPr>
        <w:t xml:space="preserve"> (</w:t>
      </w:r>
      <w:r w:rsidRPr="00DE1C43">
        <w:rPr>
          <w:rFonts w:ascii="Times New Roman" w:hAnsi="Times New Roman" w:cs="Times New Roman"/>
          <w:sz w:val="28"/>
          <w:szCs w:val="28"/>
        </w:rPr>
        <w:t>АиБ</w:t>
      </w:r>
      <w:r w:rsidRPr="00DE1C43">
        <w:rPr>
          <w:rFonts w:ascii="Times New Roman" w:hAnsi="Times New Roman" w:cs="Times New Roman"/>
          <w:sz w:val="28"/>
          <w:szCs w:val="28"/>
          <w:lang w:val="en-US"/>
        </w:rPr>
        <w:t xml:space="preserve">): Sr. Svetlana. So, Frau Kruger, wir nehmen jetzt den Aufzug. Das EKG ist im Erdgeschoss. Wie geht es Ihnen denn? Fr. Kruger: Es geht, ich bin sehr müde. Sr. Svetlana: So, jetzt sind wir im Erdgeschoss. Entschuldigung, wo finde ich bitte das EKG? Fr. Muller: Gehen Sie da vorne durch die Glastür, dann ist es die dritte Tür auf der linken Seite. </w:t>
      </w:r>
      <w:r w:rsidRPr="00DE1C43">
        <w:rPr>
          <w:rFonts w:ascii="Times New Roman" w:hAnsi="Times New Roman" w:cs="Times New Roman"/>
          <w:sz w:val="28"/>
          <w:szCs w:val="28"/>
        </w:rPr>
        <w:t>Sr. Svetlana: Danke schön.</w:t>
      </w:r>
    </w:p>
    <w:p w:rsidR="002E2F91" w:rsidRPr="00DE1C43" w:rsidRDefault="002E2F91">
      <w:pPr>
        <w:spacing w:after="522"/>
        <w:ind w:left="-5" w:right="0"/>
        <w:rPr>
          <w:rFonts w:ascii="Times New Roman" w:hAnsi="Times New Roman" w:cs="Times New Roman"/>
          <w:sz w:val="28"/>
          <w:szCs w:val="28"/>
        </w:rPr>
      </w:pPr>
      <w:r w:rsidRPr="00DE1C43">
        <w:rPr>
          <w:rFonts w:ascii="Times New Roman" w:hAnsi="Times New Roman" w:cs="Times New Roman"/>
          <w:sz w:val="28"/>
          <w:szCs w:val="28"/>
        </w:rPr>
        <w:t>ОК-5, ОПК-2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162</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А) Вы пришли на прием к врачу. Расскажите что вас беспокоит, с какого времени, и при каких обстоятельствах начались эти боли. Выполните те действия, которые попросит сделать врач. Расспросите его о диагнозе. Б) К вам на прием пришел пациент. Расспросите его о том, что его беспокоит, как долго и при каких обстоятельствах начались боли. Попросите его выполнить некоторые действия, чтобы диагностировать заболевание либо направить на дальнейшее исследование.::</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sz w:val="28"/>
          <w:szCs w:val="28"/>
        </w:rPr>
        <w:t>1) Задание открытого типа</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5C2458">
        <w:rPr>
          <w:rFonts w:ascii="Times New Roman" w:hAnsi="Times New Roman" w:cs="Times New Roman"/>
          <w:b/>
          <w:sz w:val="28"/>
          <w:szCs w:val="28"/>
          <w:lang w:val="en-US"/>
        </w:rPr>
        <w:t xml:space="preserve"> 1: </w:t>
      </w:r>
      <w:r w:rsidRPr="005C2458">
        <w:rPr>
          <w:rFonts w:ascii="Times New Roman" w:hAnsi="Times New Roman" w:cs="Times New Roman"/>
          <w:sz w:val="28"/>
          <w:szCs w:val="28"/>
          <w:lang w:val="en-US"/>
        </w:rPr>
        <w:t xml:space="preserve">Dr. Hartmann: Guten Tag, Frau Rademacher. </w:t>
      </w:r>
      <w:r w:rsidRPr="00DE1C43">
        <w:rPr>
          <w:rFonts w:ascii="Times New Roman" w:hAnsi="Times New Roman" w:cs="Times New Roman"/>
          <w:sz w:val="28"/>
          <w:szCs w:val="28"/>
          <w:lang w:val="en-US"/>
        </w:rPr>
        <w:t>Wie geht es Ihnen? Fr. Rademacher: Guten Tag, Herr Doktor. Dr. Hartmann: Was haben Sie fuer Beschwerden? Fr. Rademacher: Ich habe seit zwei Wochen Rueckenschmerzen, hier an dieser Stelle. Dr. Hartmann: Ich untersuche Sie jetzt. Stellen Sie sich bitte gerade hin. Nun heben Sie die linke Schulter hoch. Nun heben Sie bitte Ihre rechte Schulter hoch. Tut das weh? Fr. Rademacher: Nein, das geht. Dr. Hartmann: Koennen Sie den Arm ueber den Kopf heben? Ja, so ist es gut . Nun legen Sie sich bitte auf den Ruecken. Fr. Rademacher: Gut. Dr. Hartmann: Koennen Sie das rechte Bein anheben ? - Jetzt bitte das linke. - Und nun druecken Sie bitte mit dem Oberschenkel gegen meine Hand. Fr. Rademacher: Herr Doktor, sagen Sie mir bitte, was ist mit mir? Dr. Hartmann: Das ist jetzt zu frueh zu sagen. Ich gebe Ihnen die Roentgeneinweisung. Machen Sie das sofort und kommen Sie bitte zurueck.</w:t>
      </w:r>
    </w:p>
    <w:p w:rsidR="002E2F91" w:rsidRPr="00DE1C43" w:rsidRDefault="002E2F91">
      <w:pPr>
        <w:spacing w:after="522"/>
        <w:ind w:left="-5" w:right="0"/>
        <w:rPr>
          <w:rFonts w:ascii="Times New Roman" w:hAnsi="Times New Roman" w:cs="Times New Roman"/>
          <w:sz w:val="28"/>
          <w:szCs w:val="28"/>
          <w:lang w:val="en-US"/>
        </w:rPr>
      </w:pPr>
      <w:r w:rsidRPr="00DE1C43">
        <w:rPr>
          <w:rFonts w:ascii="Times New Roman" w:hAnsi="Times New Roman" w:cs="Times New Roman"/>
          <w:sz w:val="28"/>
          <w:szCs w:val="28"/>
        </w:rPr>
        <w:t>ОК</w:t>
      </w:r>
      <w:r w:rsidRPr="00DE1C43">
        <w:rPr>
          <w:rFonts w:ascii="Times New Roman" w:hAnsi="Times New Roman" w:cs="Times New Roman"/>
          <w:sz w:val="28"/>
          <w:szCs w:val="28"/>
          <w:lang w:val="en-US"/>
        </w:rPr>
        <w:t xml:space="preserve">-5, </w:t>
      </w: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-2</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b/>
          <w:sz w:val="28"/>
          <w:szCs w:val="28"/>
        </w:rPr>
        <w:t>Ситуационная задача №</w:t>
      </w:r>
      <w:r>
        <w:rPr>
          <w:rFonts w:ascii="Times New Roman" w:hAnsi="Times New Roman" w:cs="Times New Roman"/>
          <w:b/>
          <w:sz w:val="28"/>
          <w:szCs w:val="28"/>
        </w:rPr>
        <w:t>163</w:t>
      </w:r>
      <w:r w:rsidRPr="00DE1C43">
        <w:rPr>
          <w:rFonts w:ascii="Times New Roman" w:hAnsi="Times New Roman" w:cs="Times New Roman"/>
          <w:b/>
          <w:sz w:val="28"/>
          <w:szCs w:val="28"/>
        </w:rPr>
        <w:t>:</w:t>
      </w:r>
      <w:r w:rsidRPr="00DE1C43">
        <w:rPr>
          <w:rFonts w:ascii="Times New Roman" w:hAnsi="Times New Roman" w:cs="Times New Roman"/>
          <w:sz w:val="28"/>
          <w:szCs w:val="28"/>
        </w:rPr>
        <w:t xml:space="preserve"> 1. Вы пришли на прием к врачу. Расскажите что вас беспокоит, с какого времени, и при каких обстоятельствах начались эти боли. Выполните те действия, которые попросит сделать врач. Расспросите его о диагнозе. 2. К вам на прием пришел пациент. Расспросите его о том, что его беспокоит, как долго и при каких обстоятельствах начались боли.</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sz w:val="28"/>
          <w:szCs w:val="28"/>
        </w:rPr>
        <w:t>Попросите его выполнить некоторые действия, чтобы диагностировать заболевание либо направить на дальнейшее исследование. Примерный ответ (А и Б)::</w:t>
      </w:r>
    </w:p>
    <w:p w:rsidR="002E2F91" w:rsidRPr="00DE1C43" w:rsidRDefault="002E2F91">
      <w:pPr>
        <w:ind w:left="-5" w:right="0"/>
        <w:rPr>
          <w:rFonts w:ascii="Times New Roman" w:hAnsi="Times New Roman" w:cs="Times New Roman"/>
          <w:sz w:val="28"/>
          <w:szCs w:val="28"/>
        </w:rPr>
      </w:pPr>
      <w:r w:rsidRPr="00DE1C43">
        <w:rPr>
          <w:rFonts w:ascii="Times New Roman" w:hAnsi="Times New Roman" w:cs="Times New Roman"/>
          <w:sz w:val="28"/>
          <w:szCs w:val="28"/>
        </w:rPr>
        <w:t>1) Задание открытого типа</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b/>
          <w:sz w:val="28"/>
          <w:szCs w:val="28"/>
        </w:rPr>
        <w:t>Ответ</w:t>
      </w:r>
      <w:r w:rsidRPr="005C2458">
        <w:rPr>
          <w:rFonts w:ascii="Times New Roman" w:hAnsi="Times New Roman" w:cs="Times New Roman"/>
          <w:b/>
          <w:sz w:val="28"/>
          <w:szCs w:val="28"/>
          <w:lang w:val="en-US"/>
        </w:rPr>
        <w:t xml:space="preserve"> 1: </w:t>
      </w:r>
      <w:r w:rsidRPr="005C2458">
        <w:rPr>
          <w:rFonts w:ascii="Times New Roman" w:hAnsi="Times New Roman" w:cs="Times New Roman"/>
          <w:sz w:val="28"/>
          <w:szCs w:val="28"/>
          <w:lang w:val="en-US"/>
        </w:rPr>
        <w:t xml:space="preserve">Dr. Hartmann: Guten Tag, Frau Rademacher. </w:t>
      </w:r>
      <w:r w:rsidRPr="00DE1C43">
        <w:rPr>
          <w:rFonts w:ascii="Times New Roman" w:hAnsi="Times New Roman" w:cs="Times New Roman"/>
          <w:sz w:val="28"/>
          <w:szCs w:val="28"/>
          <w:lang w:val="en-US"/>
        </w:rPr>
        <w:t>Wie geht es Ihnen? Fr. Rademacher: Guten Tag, Herr Doktor. Dr. Hartmann: Was haben Sie für Beschwerden? Fr. Rademacher: Ich habe seit zwei Wochen Rückenschmerzen, hier an dieser Stelle. Dr. Hartmann: Ich untersuche Sie jetzt. Stellen Sie sich bitte gerade hin. Nun heben Sie die linke Schulter hoch. Nun heben Sie bitte Ihre rechte Schulter hoch. Tut das weh? Fr. Rademacher: Nein, das geht. Dr. Hartmann: Können Sie den Arm über den Kopf heben? Ja, so ist es gut . Nun legen Sie sich bitte auf den Rücken. Fr. Rademacher: Gut. Dr. Hartmann: Können Sie das rechte Bein anheben ? - Jetzt bitte das linke. - Und nun drücken Sie bitte mit dem Oberschenkel gegen meine Hand. Fr. Rademacher: Herr Doktor, sagen Sie mir bitte, was ist mit mir? Dr. Hartmann: Das ist jetzt zu früh zu sagen. Ich gebe Ihnen die Röntgeneinweisung. Machen Sie das sofort und kommen Sie bitte zurück.</w:t>
      </w:r>
    </w:p>
    <w:p w:rsidR="002E2F91" w:rsidRPr="00DE1C43" w:rsidRDefault="002E2F91">
      <w:pPr>
        <w:ind w:left="-5" w:right="0"/>
        <w:rPr>
          <w:rFonts w:ascii="Times New Roman" w:hAnsi="Times New Roman" w:cs="Times New Roman"/>
          <w:sz w:val="28"/>
          <w:szCs w:val="28"/>
          <w:lang w:val="en-US"/>
        </w:rPr>
      </w:pPr>
      <w:r w:rsidRPr="00DE1C43">
        <w:rPr>
          <w:rFonts w:ascii="Times New Roman" w:hAnsi="Times New Roman" w:cs="Times New Roman"/>
          <w:sz w:val="28"/>
          <w:szCs w:val="28"/>
        </w:rPr>
        <w:t>ОК</w:t>
      </w:r>
      <w:r w:rsidRPr="00DE1C43">
        <w:rPr>
          <w:rFonts w:ascii="Times New Roman" w:hAnsi="Times New Roman" w:cs="Times New Roman"/>
          <w:sz w:val="28"/>
          <w:szCs w:val="28"/>
          <w:lang w:val="en-US"/>
        </w:rPr>
        <w:t xml:space="preserve">-5, </w:t>
      </w:r>
      <w:r w:rsidRPr="00DE1C43">
        <w:rPr>
          <w:rFonts w:ascii="Times New Roman" w:hAnsi="Times New Roman" w:cs="Times New Roman"/>
          <w:sz w:val="28"/>
          <w:szCs w:val="28"/>
        </w:rPr>
        <w:t>ОПК</w:t>
      </w:r>
      <w:r w:rsidRPr="00DE1C43">
        <w:rPr>
          <w:rFonts w:ascii="Times New Roman" w:hAnsi="Times New Roman" w:cs="Times New Roman"/>
          <w:sz w:val="28"/>
          <w:szCs w:val="28"/>
          <w:lang w:val="en-US"/>
        </w:rPr>
        <w:t>-2</w:t>
      </w:r>
    </w:p>
    <w:sectPr w:rsidR="002E2F91" w:rsidRPr="00DE1C43" w:rsidSect="006F2AA2">
      <w:pgSz w:w="11906" w:h="16838"/>
      <w:pgMar w:top="907" w:right="998" w:bottom="976" w:left="1000" w:header="720" w:footer="720" w:gutter="0"/>
      <w:cols w:space="72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游明朝">
    <w:panose1 w:val="00000000000000000000"/>
    <w:charset w:val="80"/>
    <w:family w:val="roman"/>
    <w:notTrueType/>
    <w:pitch w:val="default"/>
    <w:sig w:usb0="00000001" w:usb1="08070000" w:usb2="00000010" w:usb3="00000000" w:csb0="00020000" w:csb1="00000000"/>
  </w:font>
  <w:font w:name="Verdana">
    <w:panose1 w:val="020B0604030504040204"/>
    <w:charset w:val="CC"/>
    <w:family w:val="swiss"/>
    <w:pitch w:val="variable"/>
    <w:sig w:usb0="A10006FF" w:usb1="4000205B" w:usb2="00000010" w:usb3="00000000" w:csb0="0000019F" w:csb1="00000000"/>
  </w:font>
  <w:font w:name="Times New Roman CYR">
    <w:panose1 w:val="02020603050405020304"/>
    <w:charset w:val="CC"/>
    <w:family w:val="roman"/>
    <w:pitch w:val="variable"/>
    <w:sig w:usb0="E0002AFF" w:usb1="C0007841"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D70E34"/>
    <w:multiLevelType w:val="hybridMultilevel"/>
    <w:tmpl w:val="1A36C7D6"/>
    <w:lvl w:ilvl="0" w:tplc="CED0A740">
      <w:start w:val="1"/>
      <w:numFmt w:val="decimal"/>
      <w:lvlText w:val="%1)"/>
      <w:lvlJc w:val="left"/>
      <w:pPr>
        <w:ind w:left="254"/>
      </w:pPr>
      <w:rPr>
        <w:rFonts w:ascii="Calibri" w:eastAsia="Times New Roman" w:hAnsi="Calibri" w:cs="Calibri"/>
        <w:b w:val="0"/>
        <w:i w:val="0"/>
        <w:strike w:val="0"/>
        <w:dstrike w:val="0"/>
        <w:color w:val="000000"/>
        <w:sz w:val="21"/>
        <w:szCs w:val="21"/>
        <w:u w:val="none" w:color="000000"/>
        <w:vertAlign w:val="baseline"/>
      </w:rPr>
    </w:lvl>
    <w:lvl w:ilvl="1" w:tplc="EA767916">
      <w:start w:val="1"/>
      <w:numFmt w:val="lowerLetter"/>
      <w:lvlText w:val="%2"/>
      <w:lvlJc w:val="left"/>
      <w:pPr>
        <w:ind w:left="1080"/>
      </w:pPr>
      <w:rPr>
        <w:rFonts w:ascii="Calibri" w:eastAsia="Times New Roman" w:hAnsi="Calibri" w:cs="Calibri"/>
        <w:b w:val="0"/>
        <w:i w:val="0"/>
        <w:strike w:val="0"/>
        <w:dstrike w:val="0"/>
        <w:color w:val="000000"/>
        <w:sz w:val="21"/>
        <w:szCs w:val="21"/>
        <w:u w:val="none" w:color="000000"/>
        <w:vertAlign w:val="baseline"/>
      </w:rPr>
    </w:lvl>
    <w:lvl w:ilvl="2" w:tplc="DBD627E4">
      <w:start w:val="1"/>
      <w:numFmt w:val="lowerRoman"/>
      <w:lvlText w:val="%3"/>
      <w:lvlJc w:val="left"/>
      <w:pPr>
        <w:ind w:left="1800"/>
      </w:pPr>
      <w:rPr>
        <w:rFonts w:ascii="Calibri" w:eastAsia="Times New Roman" w:hAnsi="Calibri" w:cs="Calibri"/>
        <w:b w:val="0"/>
        <w:i w:val="0"/>
        <w:strike w:val="0"/>
        <w:dstrike w:val="0"/>
        <w:color w:val="000000"/>
        <w:sz w:val="21"/>
        <w:szCs w:val="21"/>
        <w:u w:val="none" w:color="000000"/>
        <w:vertAlign w:val="baseline"/>
      </w:rPr>
    </w:lvl>
    <w:lvl w:ilvl="3" w:tplc="B86C9E28">
      <w:start w:val="1"/>
      <w:numFmt w:val="decimal"/>
      <w:lvlText w:val="%4"/>
      <w:lvlJc w:val="left"/>
      <w:pPr>
        <w:ind w:left="2520"/>
      </w:pPr>
      <w:rPr>
        <w:rFonts w:ascii="Calibri" w:eastAsia="Times New Roman" w:hAnsi="Calibri" w:cs="Calibri"/>
        <w:b w:val="0"/>
        <w:i w:val="0"/>
        <w:strike w:val="0"/>
        <w:dstrike w:val="0"/>
        <w:color w:val="000000"/>
        <w:sz w:val="21"/>
        <w:szCs w:val="21"/>
        <w:u w:val="none" w:color="000000"/>
        <w:vertAlign w:val="baseline"/>
      </w:rPr>
    </w:lvl>
    <w:lvl w:ilvl="4" w:tplc="DF0440FC">
      <w:start w:val="1"/>
      <w:numFmt w:val="lowerLetter"/>
      <w:lvlText w:val="%5"/>
      <w:lvlJc w:val="left"/>
      <w:pPr>
        <w:ind w:left="3240"/>
      </w:pPr>
      <w:rPr>
        <w:rFonts w:ascii="Calibri" w:eastAsia="Times New Roman" w:hAnsi="Calibri" w:cs="Calibri"/>
        <w:b w:val="0"/>
        <w:i w:val="0"/>
        <w:strike w:val="0"/>
        <w:dstrike w:val="0"/>
        <w:color w:val="000000"/>
        <w:sz w:val="21"/>
        <w:szCs w:val="21"/>
        <w:u w:val="none" w:color="000000"/>
        <w:vertAlign w:val="baseline"/>
      </w:rPr>
    </w:lvl>
    <w:lvl w:ilvl="5" w:tplc="98E62ACE">
      <w:start w:val="1"/>
      <w:numFmt w:val="lowerRoman"/>
      <w:lvlText w:val="%6"/>
      <w:lvlJc w:val="left"/>
      <w:pPr>
        <w:ind w:left="3960"/>
      </w:pPr>
      <w:rPr>
        <w:rFonts w:ascii="Calibri" w:eastAsia="Times New Roman" w:hAnsi="Calibri" w:cs="Calibri"/>
        <w:b w:val="0"/>
        <w:i w:val="0"/>
        <w:strike w:val="0"/>
        <w:dstrike w:val="0"/>
        <w:color w:val="000000"/>
        <w:sz w:val="21"/>
        <w:szCs w:val="21"/>
        <w:u w:val="none" w:color="000000"/>
        <w:vertAlign w:val="baseline"/>
      </w:rPr>
    </w:lvl>
    <w:lvl w:ilvl="6" w:tplc="680029CA">
      <w:start w:val="1"/>
      <w:numFmt w:val="decimal"/>
      <w:lvlText w:val="%7"/>
      <w:lvlJc w:val="left"/>
      <w:pPr>
        <w:ind w:left="4680"/>
      </w:pPr>
      <w:rPr>
        <w:rFonts w:ascii="Calibri" w:eastAsia="Times New Roman" w:hAnsi="Calibri" w:cs="Calibri"/>
        <w:b w:val="0"/>
        <w:i w:val="0"/>
        <w:strike w:val="0"/>
        <w:dstrike w:val="0"/>
        <w:color w:val="000000"/>
        <w:sz w:val="21"/>
        <w:szCs w:val="21"/>
        <w:u w:val="none" w:color="000000"/>
        <w:vertAlign w:val="baseline"/>
      </w:rPr>
    </w:lvl>
    <w:lvl w:ilvl="7" w:tplc="77FA437C">
      <w:start w:val="1"/>
      <w:numFmt w:val="lowerLetter"/>
      <w:lvlText w:val="%8"/>
      <w:lvlJc w:val="left"/>
      <w:pPr>
        <w:ind w:left="5400"/>
      </w:pPr>
      <w:rPr>
        <w:rFonts w:ascii="Calibri" w:eastAsia="Times New Roman" w:hAnsi="Calibri" w:cs="Calibri"/>
        <w:b w:val="0"/>
        <w:i w:val="0"/>
        <w:strike w:val="0"/>
        <w:dstrike w:val="0"/>
        <w:color w:val="000000"/>
        <w:sz w:val="21"/>
        <w:szCs w:val="21"/>
        <w:u w:val="none" w:color="000000"/>
        <w:vertAlign w:val="baseline"/>
      </w:rPr>
    </w:lvl>
    <w:lvl w:ilvl="8" w:tplc="475E4FAC">
      <w:start w:val="1"/>
      <w:numFmt w:val="lowerRoman"/>
      <w:lvlText w:val="%9"/>
      <w:lvlJc w:val="left"/>
      <w:pPr>
        <w:ind w:left="6120"/>
      </w:pPr>
      <w:rPr>
        <w:rFonts w:ascii="Calibri" w:eastAsia="Times New Roman" w:hAnsi="Calibri" w:cs="Calibri"/>
        <w:b w:val="0"/>
        <w:i w:val="0"/>
        <w:strike w:val="0"/>
        <w:dstrike w:val="0"/>
        <w:color w:val="000000"/>
        <w:sz w:val="21"/>
        <w:szCs w:val="21"/>
        <w:u w:val="none" w:color="000000"/>
        <w:vertAlign w:val="baseline"/>
      </w:rPr>
    </w:lvl>
  </w:abstractNum>
  <w:abstractNum w:abstractNumId="1">
    <w:nsid w:val="6DB74BAC"/>
    <w:multiLevelType w:val="hybridMultilevel"/>
    <w:tmpl w:val="AF4A3F38"/>
    <w:lvl w:ilvl="0" w:tplc="ADAAC3F0">
      <w:start w:val="1"/>
      <w:numFmt w:val="decimal"/>
      <w:lvlText w:val="%1)"/>
      <w:lvlJc w:val="left"/>
      <w:pPr>
        <w:ind w:left="254"/>
      </w:pPr>
      <w:rPr>
        <w:rFonts w:ascii="Calibri" w:eastAsia="Times New Roman" w:hAnsi="Calibri" w:cs="Calibri"/>
        <w:b w:val="0"/>
        <w:i w:val="0"/>
        <w:strike w:val="0"/>
        <w:dstrike w:val="0"/>
        <w:color w:val="000000"/>
        <w:sz w:val="21"/>
        <w:szCs w:val="21"/>
        <w:u w:val="none" w:color="000000"/>
        <w:vertAlign w:val="baseline"/>
      </w:rPr>
    </w:lvl>
    <w:lvl w:ilvl="1" w:tplc="85FEC4E6">
      <w:start w:val="1"/>
      <w:numFmt w:val="lowerLetter"/>
      <w:lvlText w:val="%2"/>
      <w:lvlJc w:val="left"/>
      <w:pPr>
        <w:ind w:left="1080"/>
      </w:pPr>
      <w:rPr>
        <w:rFonts w:ascii="Calibri" w:eastAsia="Times New Roman" w:hAnsi="Calibri" w:cs="Calibri"/>
        <w:b w:val="0"/>
        <w:i w:val="0"/>
        <w:strike w:val="0"/>
        <w:dstrike w:val="0"/>
        <w:color w:val="000000"/>
        <w:sz w:val="21"/>
        <w:szCs w:val="21"/>
        <w:u w:val="none" w:color="000000"/>
        <w:vertAlign w:val="baseline"/>
      </w:rPr>
    </w:lvl>
    <w:lvl w:ilvl="2" w:tplc="5D82CCF2">
      <w:start w:val="1"/>
      <w:numFmt w:val="lowerRoman"/>
      <w:lvlText w:val="%3"/>
      <w:lvlJc w:val="left"/>
      <w:pPr>
        <w:ind w:left="1800"/>
      </w:pPr>
      <w:rPr>
        <w:rFonts w:ascii="Calibri" w:eastAsia="Times New Roman" w:hAnsi="Calibri" w:cs="Calibri"/>
        <w:b w:val="0"/>
        <w:i w:val="0"/>
        <w:strike w:val="0"/>
        <w:dstrike w:val="0"/>
        <w:color w:val="000000"/>
        <w:sz w:val="21"/>
        <w:szCs w:val="21"/>
        <w:u w:val="none" w:color="000000"/>
        <w:vertAlign w:val="baseline"/>
      </w:rPr>
    </w:lvl>
    <w:lvl w:ilvl="3" w:tplc="F9C80ACA">
      <w:start w:val="1"/>
      <w:numFmt w:val="decimal"/>
      <w:lvlText w:val="%4"/>
      <w:lvlJc w:val="left"/>
      <w:pPr>
        <w:ind w:left="2520"/>
      </w:pPr>
      <w:rPr>
        <w:rFonts w:ascii="Calibri" w:eastAsia="Times New Roman" w:hAnsi="Calibri" w:cs="Calibri"/>
        <w:b w:val="0"/>
        <w:i w:val="0"/>
        <w:strike w:val="0"/>
        <w:dstrike w:val="0"/>
        <w:color w:val="000000"/>
        <w:sz w:val="21"/>
        <w:szCs w:val="21"/>
        <w:u w:val="none" w:color="000000"/>
        <w:vertAlign w:val="baseline"/>
      </w:rPr>
    </w:lvl>
    <w:lvl w:ilvl="4" w:tplc="5D88A35A">
      <w:start w:val="1"/>
      <w:numFmt w:val="lowerLetter"/>
      <w:lvlText w:val="%5"/>
      <w:lvlJc w:val="left"/>
      <w:pPr>
        <w:ind w:left="3240"/>
      </w:pPr>
      <w:rPr>
        <w:rFonts w:ascii="Calibri" w:eastAsia="Times New Roman" w:hAnsi="Calibri" w:cs="Calibri"/>
        <w:b w:val="0"/>
        <w:i w:val="0"/>
        <w:strike w:val="0"/>
        <w:dstrike w:val="0"/>
        <w:color w:val="000000"/>
        <w:sz w:val="21"/>
        <w:szCs w:val="21"/>
        <w:u w:val="none" w:color="000000"/>
        <w:vertAlign w:val="baseline"/>
      </w:rPr>
    </w:lvl>
    <w:lvl w:ilvl="5" w:tplc="55287236">
      <w:start w:val="1"/>
      <w:numFmt w:val="lowerRoman"/>
      <w:lvlText w:val="%6"/>
      <w:lvlJc w:val="left"/>
      <w:pPr>
        <w:ind w:left="3960"/>
      </w:pPr>
      <w:rPr>
        <w:rFonts w:ascii="Calibri" w:eastAsia="Times New Roman" w:hAnsi="Calibri" w:cs="Calibri"/>
        <w:b w:val="0"/>
        <w:i w:val="0"/>
        <w:strike w:val="0"/>
        <w:dstrike w:val="0"/>
        <w:color w:val="000000"/>
        <w:sz w:val="21"/>
        <w:szCs w:val="21"/>
        <w:u w:val="none" w:color="000000"/>
        <w:vertAlign w:val="baseline"/>
      </w:rPr>
    </w:lvl>
    <w:lvl w:ilvl="6" w:tplc="E9C61272">
      <w:start w:val="1"/>
      <w:numFmt w:val="decimal"/>
      <w:lvlText w:val="%7"/>
      <w:lvlJc w:val="left"/>
      <w:pPr>
        <w:ind w:left="4680"/>
      </w:pPr>
      <w:rPr>
        <w:rFonts w:ascii="Calibri" w:eastAsia="Times New Roman" w:hAnsi="Calibri" w:cs="Calibri"/>
        <w:b w:val="0"/>
        <w:i w:val="0"/>
        <w:strike w:val="0"/>
        <w:dstrike w:val="0"/>
        <w:color w:val="000000"/>
        <w:sz w:val="21"/>
        <w:szCs w:val="21"/>
        <w:u w:val="none" w:color="000000"/>
        <w:vertAlign w:val="baseline"/>
      </w:rPr>
    </w:lvl>
    <w:lvl w:ilvl="7" w:tplc="FDC2A08E">
      <w:start w:val="1"/>
      <w:numFmt w:val="lowerLetter"/>
      <w:lvlText w:val="%8"/>
      <w:lvlJc w:val="left"/>
      <w:pPr>
        <w:ind w:left="5400"/>
      </w:pPr>
      <w:rPr>
        <w:rFonts w:ascii="Calibri" w:eastAsia="Times New Roman" w:hAnsi="Calibri" w:cs="Calibri"/>
        <w:b w:val="0"/>
        <w:i w:val="0"/>
        <w:strike w:val="0"/>
        <w:dstrike w:val="0"/>
        <w:color w:val="000000"/>
        <w:sz w:val="21"/>
        <w:szCs w:val="21"/>
        <w:u w:val="none" w:color="000000"/>
        <w:vertAlign w:val="baseline"/>
      </w:rPr>
    </w:lvl>
    <w:lvl w:ilvl="8" w:tplc="11DEE9D4">
      <w:start w:val="1"/>
      <w:numFmt w:val="lowerRoman"/>
      <w:lvlText w:val="%9"/>
      <w:lvlJc w:val="left"/>
      <w:pPr>
        <w:ind w:left="6120"/>
      </w:pPr>
      <w:rPr>
        <w:rFonts w:ascii="Calibri" w:eastAsia="Times New Roman" w:hAnsi="Calibri" w:cs="Calibri"/>
        <w:b w:val="0"/>
        <w:i w:val="0"/>
        <w:strike w:val="0"/>
        <w:dstrike w:val="0"/>
        <w:color w:val="000000"/>
        <w:sz w:val="21"/>
        <w:szCs w:val="21"/>
        <w:u w:val="none" w:color="000000"/>
        <w:vertAlign w:val="baseline"/>
      </w:r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DisplayPageBoundaries/>
  <w:defaultTabStop w:val="708"/>
  <w:characterSpacingControl w:val="doNotCompress"/>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2034B6"/>
    <w:rsid w:val="002034B6"/>
    <w:rsid w:val="002E2F91"/>
    <w:rsid w:val="003861EB"/>
    <w:rsid w:val="004F3668"/>
    <w:rsid w:val="005C2458"/>
    <w:rsid w:val="006F2AA2"/>
    <w:rsid w:val="00700D02"/>
    <w:rsid w:val="007F1469"/>
    <w:rsid w:val="00850EA4"/>
    <w:rsid w:val="00935A67"/>
    <w:rsid w:val="00B0402A"/>
    <w:rsid w:val="00BF248C"/>
    <w:rsid w:val="00C70838"/>
    <w:rsid w:val="00CC2C2C"/>
    <w:rsid w:val="00DE1C43"/>
    <w:rsid w:val="00E54DA5"/>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游明朝" w:hAnsi="Calibri" w:cs="Times New Roman"/>
        <w:sz w:val="22"/>
        <w:szCs w:val="22"/>
        <w:lang w:val="ru-RU" w:eastAsia="ja-JP"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F2AA2"/>
    <w:pPr>
      <w:spacing w:after="148" w:line="265" w:lineRule="auto"/>
      <w:ind w:left="503" w:right="497" w:hanging="10"/>
      <w:jc w:val="both"/>
    </w:pPr>
    <w:rPr>
      <w:rFonts w:cs="Calibri"/>
      <w:color w:val="000000"/>
      <w:sz w:val="21"/>
      <w:lang w:eastAsia="ru-RU"/>
    </w:rPr>
  </w:style>
  <w:style w:type="paragraph" w:styleId="Heading1">
    <w:name w:val="heading 1"/>
    <w:basedOn w:val="Normal"/>
    <w:next w:val="Normal"/>
    <w:link w:val="Heading1Char"/>
    <w:uiPriority w:val="99"/>
    <w:qFormat/>
    <w:rsid w:val="006F2AA2"/>
    <w:pPr>
      <w:keepNext/>
      <w:keepLines/>
      <w:outlineLvl w:val="0"/>
    </w:pPr>
    <w:rPr>
      <w:rFonts w:cs="Times New Roman"/>
      <w:lang w:eastAsia="ja-JP"/>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6F2AA2"/>
    <w:rPr>
      <w:rFonts w:ascii="Calibri" w:eastAsia="Times New Roman" w:hAnsi="Calibri"/>
      <w:color w:val="000000"/>
      <w:sz w:val="22"/>
    </w:rPr>
  </w:style>
  <w:style w:type="paragraph" w:customStyle="1" w:styleId="2">
    <w:name w:val="Знак Знак Знак2 Знак Знак Знак Знак Знак Знак Знак Знак Знак Знак Знак Знак Знак Знак Знак Знак Знак Знак Знак Знак Знак Знак"/>
    <w:basedOn w:val="Normal"/>
    <w:uiPriority w:val="99"/>
    <w:rsid w:val="00DE1C43"/>
    <w:pPr>
      <w:spacing w:after="0" w:line="240" w:lineRule="auto"/>
      <w:ind w:left="0" w:right="0" w:firstLine="0"/>
      <w:jc w:val="left"/>
    </w:pPr>
    <w:rPr>
      <w:rFonts w:ascii="Verdana" w:hAnsi="Verdana" w:cs="Verdana"/>
      <w:color w:val="auto"/>
      <w:sz w:val="20"/>
      <w:szCs w:val="20"/>
      <w:lang w:val="en-US" w:eastAsia="en-US"/>
    </w:rPr>
  </w:style>
  <w:style w:type="paragraph" w:styleId="NormalWeb">
    <w:name w:val="Normal (Web)"/>
    <w:basedOn w:val="Normal"/>
    <w:uiPriority w:val="99"/>
    <w:semiHidden/>
    <w:rsid w:val="00935A67"/>
    <w:pPr>
      <w:spacing w:before="100" w:beforeAutospacing="1" w:after="100" w:afterAutospacing="1" w:line="240" w:lineRule="auto"/>
      <w:ind w:left="0" w:right="0" w:firstLine="0"/>
      <w:jc w:val="left"/>
    </w:pPr>
    <w:rPr>
      <w:rFonts w:ascii="Times New Roman" w:hAnsi="Times New Roman" w:cs="Times New Roman"/>
      <w:color w:val="auto"/>
      <w:sz w:val="24"/>
      <w:szCs w:val="24"/>
    </w:rPr>
  </w:style>
</w:styles>
</file>

<file path=word/webSettings.xml><?xml version="1.0" encoding="utf-8"?>
<w:webSettings xmlns:r="http://schemas.openxmlformats.org/officeDocument/2006/relationships" xmlns:w="http://schemas.openxmlformats.org/wordprocessingml/2006/main">
  <w:divs>
    <w:div w:id="1350568994">
      <w:marLeft w:val="0"/>
      <w:marRight w:val="0"/>
      <w:marTop w:val="0"/>
      <w:marBottom w:val="0"/>
      <w:divBdr>
        <w:top w:val="none" w:sz="0" w:space="0" w:color="auto"/>
        <w:left w:val="none" w:sz="0" w:space="0" w:color="auto"/>
        <w:bottom w:val="none" w:sz="0" w:space="0" w:color="auto"/>
        <w:right w:val="none" w:sz="0" w:space="0" w:color="auto"/>
      </w:divBdr>
    </w:div>
    <w:div w:id="1350568995">
      <w:marLeft w:val="0"/>
      <w:marRight w:val="0"/>
      <w:marTop w:val="0"/>
      <w:marBottom w:val="0"/>
      <w:divBdr>
        <w:top w:val="none" w:sz="0" w:space="0" w:color="auto"/>
        <w:left w:val="none" w:sz="0" w:space="0" w:color="auto"/>
        <w:bottom w:val="none" w:sz="0" w:space="0" w:color="auto"/>
        <w:right w:val="none" w:sz="0" w:space="0" w:color="auto"/>
      </w:divBdr>
    </w:div>
    <w:div w:id="1350568996">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eg"/><Relationship Id="rId63" Type="http://schemas.openxmlformats.org/officeDocument/2006/relationships/image" Target="media/image59.jpeg"/><Relationship Id="rId68" Type="http://schemas.openxmlformats.org/officeDocument/2006/relationships/image" Target="media/image64.jpeg"/><Relationship Id="rId76" Type="http://schemas.openxmlformats.org/officeDocument/2006/relationships/theme" Target="theme/theme1.xml"/><Relationship Id="rId7" Type="http://schemas.openxmlformats.org/officeDocument/2006/relationships/image" Target="media/image3.png"/><Relationship Id="rId71" Type="http://schemas.openxmlformats.org/officeDocument/2006/relationships/image" Target="media/image67.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66" Type="http://schemas.openxmlformats.org/officeDocument/2006/relationships/image" Target="media/image62.jpeg"/><Relationship Id="rId74" Type="http://schemas.openxmlformats.org/officeDocument/2006/relationships/image" Target="media/image70.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61" Type="http://schemas.openxmlformats.org/officeDocument/2006/relationships/image" Target="media/image57.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jpeg"/><Relationship Id="rId8" Type="http://schemas.openxmlformats.org/officeDocument/2006/relationships/image" Target="media/image4.png"/><Relationship Id="rId51" Type="http://schemas.openxmlformats.org/officeDocument/2006/relationships/image" Target="media/image47.jpeg"/><Relationship Id="rId72" Type="http://schemas.openxmlformats.org/officeDocument/2006/relationships/image" Target="media/image68.jpe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0</TotalTime>
  <Pages>82</Pages>
  <Words>14772</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Tech</cp:lastModifiedBy>
  <cp:revision>3</cp:revision>
  <dcterms:created xsi:type="dcterms:W3CDTF">2017-10-20T01:18:00Z</dcterms:created>
  <dcterms:modified xsi:type="dcterms:W3CDTF">2017-10-20T03:55:00Z</dcterms:modified>
</cp:coreProperties>
</file>