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58" w:rsidRPr="00FD6158" w:rsidRDefault="00FD6158" w:rsidP="00FD6158">
      <w:pPr>
        <w:pStyle w:val="a0"/>
        <w:rPr>
          <w:lang w:val="ru-RU"/>
        </w:rPr>
      </w:pPr>
      <w:r w:rsidRPr="00FD6158">
        <w:rPr>
          <w:lang w:val="ru-RU"/>
        </w:rPr>
        <w:t>К ОБМЕНУ ИНФОРМАЦИЕЙ ОТНОСИТСЯ…</w:t>
      </w:r>
    </w:p>
    <w:p w:rsidR="00FD6158" w:rsidRPr="0073491F" w:rsidRDefault="00FD6158" w:rsidP="00FD6158">
      <w:pPr>
        <w:pStyle w:val="a1"/>
      </w:pPr>
      <w:r w:rsidRPr="0073491F">
        <w:t>выполнение домашней работы</w:t>
      </w:r>
    </w:p>
    <w:p w:rsidR="00FD6158" w:rsidRPr="0073491F" w:rsidRDefault="00FD6158" w:rsidP="00FD6158">
      <w:pPr>
        <w:pStyle w:val="a1"/>
      </w:pPr>
      <w:r w:rsidRPr="0073491F">
        <w:t>просмотр телепрограммы</w:t>
      </w:r>
    </w:p>
    <w:p w:rsidR="00FD6158" w:rsidRPr="0073491F" w:rsidRDefault="00FD6158" w:rsidP="00FD6158">
      <w:pPr>
        <w:pStyle w:val="a1"/>
      </w:pPr>
      <w:r w:rsidRPr="0073491F">
        <w:t>наблюдение за состоянием пациента</w:t>
      </w:r>
    </w:p>
    <w:p w:rsidR="00FD6158" w:rsidRPr="0073491F" w:rsidRDefault="00FD6158" w:rsidP="00FD6158">
      <w:pPr>
        <w:pStyle w:val="a"/>
      </w:pPr>
      <w:r w:rsidRPr="0073491F">
        <w:t>разговор по телефону</w:t>
      </w:r>
    </w:p>
    <w:p w:rsidR="00FD6158" w:rsidRPr="0073491F" w:rsidRDefault="00FD6158" w:rsidP="00FD6158">
      <w:pPr>
        <w:pStyle w:val="a1"/>
      </w:pPr>
      <w:r w:rsidRPr="0073491F">
        <w:t>составление конспекта</w:t>
      </w:r>
    </w:p>
    <w:p w:rsidR="00FD6158" w:rsidRPr="00FD6158" w:rsidRDefault="00FD6158" w:rsidP="00FD6158">
      <w:pPr>
        <w:pStyle w:val="a0"/>
        <w:rPr>
          <w:lang w:val="ru-RU"/>
        </w:rPr>
      </w:pPr>
      <w:r w:rsidRPr="00FD6158">
        <w:rPr>
          <w:lang w:val="ru-RU"/>
        </w:rPr>
        <w:t xml:space="preserve">ПРЕОБРАЗОВАНИЕ НЕПРЕРЫВНЫХ ИЗОБРАЖЕНИЙ И ЗВУКА В НАБОР ДИСКРЕТНЫХ ЗНАЧЕНИЙ В ФОРМЕ КОДОВ НАЗЫВАЮТ </w:t>
      </w:r>
    </w:p>
    <w:p w:rsidR="00FD6158" w:rsidRPr="0073491F" w:rsidRDefault="00FD6158" w:rsidP="00FD6158">
      <w:pPr>
        <w:pStyle w:val="a"/>
      </w:pPr>
      <w:r w:rsidRPr="0073491F">
        <w:t>кодированием</w:t>
      </w:r>
    </w:p>
    <w:p w:rsidR="00FD6158" w:rsidRPr="0073491F" w:rsidRDefault="00FD6158" w:rsidP="00FD6158">
      <w:pPr>
        <w:pStyle w:val="a1"/>
      </w:pPr>
      <w:r w:rsidRPr="0073491F">
        <w:t>дискретизацией</w:t>
      </w:r>
    </w:p>
    <w:p w:rsidR="00FD6158" w:rsidRPr="0073491F" w:rsidRDefault="00FD6158" w:rsidP="00FD6158">
      <w:pPr>
        <w:pStyle w:val="a1"/>
      </w:pPr>
      <w:r w:rsidRPr="0073491F">
        <w:t>декодированием</w:t>
      </w:r>
    </w:p>
    <w:p w:rsidR="00FD6158" w:rsidRPr="0073491F" w:rsidRDefault="00FD6158" w:rsidP="00FD6158">
      <w:pPr>
        <w:pStyle w:val="a1"/>
      </w:pPr>
      <w:r w:rsidRPr="0073491F">
        <w:t>информатизацией</w:t>
      </w:r>
    </w:p>
    <w:p w:rsidR="00FD6158" w:rsidRPr="0073491F" w:rsidRDefault="00FD6158" w:rsidP="00FD6158">
      <w:pPr>
        <w:pStyle w:val="a1"/>
      </w:pPr>
      <w:r w:rsidRPr="0073491F">
        <w:t>модуляцией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ИЗМЕРЕНИЕ ТЕМПЕРАТУРЫ ПРЕДСТАВЛЯЕТ СОБОЙ ПРОЦЕСС</w:t>
      </w:r>
    </w:p>
    <w:p w:rsidR="00FD6158" w:rsidRPr="0073491F" w:rsidRDefault="00FD6158" w:rsidP="0014596B">
      <w:pPr>
        <w:pStyle w:val="a1"/>
      </w:pPr>
      <w:r w:rsidRPr="0073491F">
        <w:t>хранения информации</w:t>
      </w:r>
    </w:p>
    <w:p w:rsidR="00FD6158" w:rsidRPr="0073491F" w:rsidRDefault="00FD6158" w:rsidP="0014596B">
      <w:pPr>
        <w:pStyle w:val="a1"/>
      </w:pPr>
      <w:r w:rsidRPr="0073491F">
        <w:t>передачи информации</w:t>
      </w:r>
    </w:p>
    <w:p w:rsidR="00FD6158" w:rsidRPr="0073491F" w:rsidRDefault="00FD6158" w:rsidP="00A06BED">
      <w:pPr>
        <w:pStyle w:val="a"/>
      </w:pPr>
      <w:r w:rsidRPr="0073491F">
        <w:t>получения информации</w:t>
      </w:r>
    </w:p>
    <w:p w:rsidR="00FD6158" w:rsidRPr="0073491F" w:rsidRDefault="00FD6158" w:rsidP="0014596B">
      <w:pPr>
        <w:pStyle w:val="a1"/>
      </w:pPr>
      <w:r w:rsidRPr="0073491F">
        <w:t>защиты информации</w:t>
      </w:r>
    </w:p>
    <w:p w:rsidR="00FD6158" w:rsidRPr="0073491F" w:rsidRDefault="00FD6158" w:rsidP="0014596B">
      <w:pPr>
        <w:pStyle w:val="a1"/>
      </w:pPr>
      <w:r w:rsidRPr="0073491F">
        <w:t>использования информации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ПЕРЕВОД ТЕКСТА С АНГЛИЙСКОГО ЯЗЫКА НА РУССКИЙ ПРЕДСТАВЛЯЕТ СОБОЙ ПРОЦЕСС</w:t>
      </w:r>
    </w:p>
    <w:p w:rsidR="00FD6158" w:rsidRPr="0073491F" w:rsidRDefault="00FD6158" w:rsidP="00A06BED">
      <w:pPr>
        <w:pStyle w:val="a1"/>
      </w:pPr>
      <w:r w:rsidRPr="0073491F">
        <w:t>хранения информации</w:t>
      </w:r>
    </w:p>
    <w:p w:rsidR="00FD6158" w:rsidRPr="0073491F" w:rsidRDefault="00FD6158" w:rsidP="00A06BED">
      <w:pPr>
        <w:pStyle w:val="a1"/>
      </w:pPr>
      <w:r w:rsidRPr="0073491F">
        <w:t>передачи информации</w:t>
      </w:r>
    </w:p>
    <w:p w:rsidR="00FD6158" w:rsidRPr="0073491F" w:rsidRDefault="00FD6158" w:rsidP="00A06BED">
      <w:pPr>
        <w:pStyle w:val="a1"/>
      </w:pPr>
      <w:r w:rsidRPr="0073491F">
        <w:t>защиты информации</w:t>
      </w:r>
    </w:p>
    <w:p w:rsidR="00FD6158" w:rsidRPr="0073491F" w:rsidRDefault="00FD6158" w:rsidP="00A06BED">
      <w:pPr>
        <w:pStyle w:val="a1"/>
      </w:pPr>
      <w:r w:rsidRPr="0073491F">
        <w:t>получения информации</w:t>
      </w:r>
    </w:p>
    <w:p w:rsidR="00FD6158" w:rsidRPr="0073491F" w:rsidRDefault="00FD6158" w:rsidP="00A06BED">
      <w:pPr>
        <w:pStyle w:val="a"/>
      </w:pPr>
      <w:r w:rsidRPr="0073491F">
        <w:t>обработки информации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ВАЖНАЯ СУЩЕСТВЕННАЯ ДЛЯ НАСТОЯЩЕГО ВРЕМЕНИ ИНФОРМАЦИЯ НАЗЫВАЕТСЯ</w:t>
      </w:r>
    </w:p>
    <w:p w:rsidR="00FD6158" w:rsidRPr="00304AAF" w:rsidRDefault="00FD6158" w:rsidP="00A06BED">
      <w:pPr>
        <w:pStyle w:val="a1"/>
      </w:pPr>
      <w:r w:rsidRPr="00304AAF">
        <w:t>достоверной</w:t>
      </w:r>
    </w:p>
    <w:p w:rsidR="00FD6158" w:rsidRPr="00304AAF" w:rsidRDefault="00FD6158" w:rsidP="00A06BED">
      <w:pPr>
        <w:pStyle w:val="a1"/>
      </w:pPr>
      <w:r w:rsidRPr="00304AAF">
        <w:t>полной</w:t>
      </w:r>
    </w:p>
    <w:p w:rsidR="00FD6158" w:rsidRPr="00304AAF" w:rsidRDefault="00FD6158" w:rsidP="00A06BED">
      <w:pPr>
        <w:pStyle w:val="a"/>
      </w:pPr>
      <w:r w:rsidRPr="00304AAF">
        <w:t>актуальной</w:t>
      </w:r>
    </w:p>
    <w:p w:rsidR="00FD6158" w:rsidRPr="00304AAF" w:rsidRDefault="00FD6158" w:rsidP="00A06BED">
      <w:pPr>
        <w:pStyle w:val="a1"/>
      </w:pPr>
      <w:r w:rsidRPr="00304AAF">
        <w:t>полезной</w:t>
      </w:r>
    </w:p>
    <w:p w:rsidR="00FD6158" w:rsidRPr="00304AAF" w:rsidRDefault="00FD6158" w:rsidP="00A06BED">
      <w:pPr>
        <w:pStyle w:val="a1"/>
      </w:pPr>
      <w:r w:rsidRPr="00304AAF">
        <w:t>самовоспроиводимой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lastRenderedPageBreak/>
        <w:t xml:space="preserve">ИНФОРМАЦИЯ ПЕРЕДАЕТСЯ </w:t>
      </w:r>
    </w:p>
    <w:p w:rsidR="00FD6158" w:rsidRPr="007A7B16" w:rsidRDefault="00FD6158" w:rsidP="00A06BED">
      <w:pPr>
        <w:pStyle w:val="a"/>
        <w:rPr>
          <w:lang w:val="ru-RU"/>
        </w:rPr>
      </w:pPr>
      <w:r w:rsidRPr="007A7B16">
        <w:rPr>
          <w:lang w:val="ru-RU"/>
        </w:rPr>
        <w:t>от источника приемнику посредством канала связи</w:t>
      </w:r>
    </w:p>
    <w:p w:rsidR="00FD6158" w:rsidRPr="00A06BED" w:rsidRDefault="00FD6158" w:rsidP="00A06BED">
      <w:pPr>
        <w:pStyle w:val="a1"/>
      </w:pPr>
      <w:r w:rsidRPr="00A06BED">
        <w:t>данные передаются к приемнику напрямую</w:t>
      </w:r>
    </w:p>
    <w:p w:rsidR="00FD6158" w:rsidRPr="00304AAF" w:rsidRDefault="00FD6158" w:rsidP="00A06BED">
      <w:pPr>
        <w:pStyle w:val="a1"/>
      </w:pPr>
      <w:r w:rsidRPr="00304AAF">
        <w:t>от источника приемнику напрямую</w:t>
      </w:r>
    </w:p>
    <w:p w:rsidR="00FD6158" w:rsidRPr="00304AAF" w:rsidRDefault="00FD6158" w:rsidP="00A06BED">
      <w:pPr>
        <w:pStyle w:val="a1"/>
      </w:pPr>
      <w:r w:rsidRPr="00304AAF">
        <w:t>в виде сигналов от приемника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от приемника источнику посредством канала связи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ЦЕЛЕНАПРАВЛЕННОЕ И ЭФФЕКТИВНОЕ ИСПОЛЬЗОВАНИЕ ИНФОРМАЦИИ ВО ВСЕХ ОБЛАСТЯХ ЧЕЛОВЕЧЕСКОЙ ДЕЯТЕЛЬНОСТИ, ДОСТИГАЕМОЕ ЗА СЧЕТ МАССОВОГО ПРИМЕНЕНИЯ СОВРЕМЕННЫХ ИНФОРМАЦИОННЫХ ТЕХНОЛОГИЙ И КОММУНИКАЦИОННЫХ ТЕХНОЛОГИЙ – ЭТО…</w:t>
      </w:r>
    </w:p>
    <w:p w:rsidR="00FD6158" w:rsidRPr="00304AAF" w:rsidRDefault="00FD6158" w:rsidP="00A06BED">
      <w:pPr>
        <w:pStyle w:val="a1"/>
      </w:pPr>
      <w:r w:rsidRPr="00304AAF">
        <w:t>глобализация производства</w:t>
      </w:r>
    </w:p>
    <w:p w:rsidR="00FD6158" w:rsidRPr="00304AAF" w:rsidRDefault="00FD6158" w:rsidP="00A06BED">
      <w:pPr>
        <w:pStyle w:val="a"/>
      </w:pPr>
      <w:r w:rsidRPr="00304AAF">
        <w:t>информатизация общества</w:t>
      </w:r>
    </w:p>
    <w:p w:rsidR="00FD6158" w:rsidRPr="00304AAF" w:rsidRDefault="00FD6158" w:rsidP="00A06BED">
      <w:pPr>
        <w:pStyle w:val="a1"/>
      </w:pPr>
      <w:r w:rsidRPr="00304AAF">
        <w:t>автоматизация производства</w:t>
      </w:r>
    </w:p>
    <w:p w:rsidR="00FD6158" w:rsidRPr="00304AAF" w:rsidRDefault="00FD6158" w:rsidP="00A06BED">
      <w:pPr>
        <w:pStyle w:val="a1"/>
      </w:pPr>
      <w:r w:rsidRPr="00304AAF">
        <w:t>компьютеризация общества</w:t>
      </w:r>
    </w:p>
    <w:p w:rsidR="00FD6158" w:rsidRPr="00304AAF" w:rsidRDefault="00FD6158" w:rsidP="00A06BED">
      <w:pPr>
        <w:pStyle w:val="a1"/>
      </w:pPr>
      <w:r w:rsidRPr="00304AAF">
        <w:t>глобализация общества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ДАННЫЕ – ЭТО…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мера устранения неопределенности в отношении исхода некоторого события</w:t>
      </w:r>
    </w:p>
    <w:p w:rsidR="00FD6158" w:rsidRPr="00304AAF" w:rsidRDefault="00FD6158" w:rsidP="00A06BED">
      <w:pPr>
        <w:pStyle w:val="a"/>
      </w:pPr>
      <w:r w:rsidRPr="00304AAF">
        <w:t>зарегистрированные сигналы</w:t>
      </w:r>
    </w:p>
    <w:p w:rsidR="00FD6158" w:rsidRPr="00304AAF" w:rsidRDefault="00FD6158" w:rsidP="00A06BED">
      <w:pPr>
        <w:pStyle w:val="a1"/>
      </w:pPr>
      <w:r w:rsidRPr="00304AAF">
        <w:t>отрицание энтропии</w:t>
      </w:r>
    </w:p>
    <w:p w:rsidR="00FD6158" w:rsidRPr="00304AAF" w:rsidRDefault="00FD6158" w:rsidP="00A06BED">
      <w:pPr>
        <w:pStyle w:val="a1"/>
      </w:pPr>
      <w:r w:rsidRPr="00304AAF">
        <w:t>установление закономерностей</w:t>
      </w:r>
    </w:p>
    <w:p w:rsidR="00FD6158" w:rsidRPr="00304AAF" w:rsidRDefault="00FD6158" w:rsidP="00A06BED">
      <w:pPr>
        <w:pStyle w:val="a1"/>
      </w:pPr>
      <w:r w:rsidRPr="00304AAF">
        <w:t>вероятность выбора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ВСЕВОЗМОЖНЫЕ УСТРОЙСТВА И СИСТЕМЫ, СОЗДАННЫЕ ЧЕЛОВЕЧЕСТВОМ ДЛЯ ОБРАБОТКИ ИНФОРМАЦИИ – ЭТО …</w:t>
      </w:r>
    </w:p>
    <w:p w:rsidR="00FD6158" w:rsidRPr="00304AAF" w:rsidRDefault="00FD6158" w:rsidP="00A06BED">
      <w:pPr>
        <w:pStyle w:val="a1"/>
      </w:pPr>
      <w:r w:rsidRPr="00304AAF">
        <w:t>механизмы обработки информации</w:t>
      </w:r>
    </w:p>
    <w:p w:rsidR="00FD6158" w:rsidRPr="00304AAF" w:rsidRDefault="00FD6158" w:rsidP="00586D87">
      <w:pPr>
        <w:pStyle w:val="a"/>
      </w:pPr>
      <w:r w:rsidRPr="00304AAF">
        <w:t>средства обработки информации</w:t>
      </w:r>
    </w:p>
    <w:p w:rsidR="00FD6158" w:rsidRPr="00304AAF" w:rsidRDefault="00FD6158" w:rsidP="00A06BED">
      <w:pPr>
        <w:pStyle w:val="a1"/>
      </w:pPr>
      <w:r w:rsidRPr="00304AAF">
        <w:t>информационные ресурсы</w:t>
      </w:r>
    </w:p>
    <w:p w:rsidR="00FD6158" w:rsidRPr="00304AAF" w:rsidRDefault="00FD6158" w:rsidP="00A06BED">
      <w:pPr>
        <w:pStyle w:val="a1"/>
      </w:pPr>
      <w:r w:rsidRPr="00304AAF">
        <w:t>математические модели</w:t>
      </w:r>
    </w:p>
    <w:p w:rsidR="00FD6158" w:rsidRPr="00304AAF" w:rsidRDefault="00FD6158" w:rsidP="00A06BED">
      <w:pPr>
        <w:pStyle w:val="a1"/>
      </w:pPr>
      <w:r w:rsidRPr="00304AAF">
        <w:t>информационные модели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НАУЧНОЕ НАПРАВЛЕНИЕ, ЗАНИМАЮЩЕЕСЯ ИЗУЧЕНИЕМ ЗАКОНОВ, МЕТОДОВ И СПОСОБОВ НАКАПЛИВАНИЯ, ОБРАБОТКИ И ПЕРЕДАЧИ ИНФОРМАЦИИ С ПОМОЩЬЮ ЭВМ И ДРУГИХ ТЕХНИЧЕСКИХ СРЕДСТВ НАЗЫВАЕТСЯ:</w:t>
      </w:r>
    </w:p>
    <w:p w:rsidR="00FD6158" w:rsidRPr="00F35151" w:rsidRDefault="00FD6158" w:rsidP="00A06BED">
      <w:pPr>
        <w:pStyle w:val="a1"/>
      </w:pPr>
      <w:r w:rsidRPr="00F35151">
        <w:t>теоретическая информатика</w:t>
      </w:r>
    </w:p>
    <w:p w:rsidR="00FD6158" w:rsidRPr="00F35151" w:rsidRDefault="00FD6158" w:rsidP="00A06BED">
      <w:pPr>
        <w:pStyle w:val="a1"/>
      </w:pPr>
      <w:r w:rsidRPr="00F35151">
        <w:t>программирование</w:t>
      </w:r>
    </w:p>
    <w:p w:rsidR="00FD6158" w:rsidRPr="00F35151" w:rsidRDefault="00FD6158" w:rsidP="00A06BED">
      <w:pPr>
        <w:pStyle w:val="a1"/>
      </w:pPr>
      <w:r w:rsidRPr="00F35151">
        <w:t>кибернетика</w:t>
      </w:r>
    </w:p>
    <w:p w:rsidR="00FD6158" w:rsidRPr="00F35151" w:rsidRDefault="00FD6158" w:rsidP="00D013A9">
      <w:pPr>
        <w:pStyle w:val="a"/>
      </w:pPr>
      <w:r w:rsidRPr="00F35151">
        <w:lastRenderedPageBreak/>
        <w:t>информатика</w:t>
      </w:r>
    </w:p>
    <w:p w:rsidR="00FD6158" w:rsidRPr="00F35151" w:rsidRDefault="00FD6158" w:rsidP="00D013A9">
      <w:pPr>
        <w:pStyle w:val="a1"/>
      </w:pPr>
      <w:r w:rsidRPr="00F35151">
        <w:t>информационные ресурсы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СФЕРА ДЕЯТЕЛЬНОСТИ, НАПРАВЛЕННАЯ НА СОЗДАНИЕ ОТДЕЛЬНЫХ ПРОГРАММ, ОПЕРАЦИОННЫХ СИСТЕМ И ПАКЕТОВ ПРИКЛАДНЫХ ПРОГРАММ – ЭТО …</w:t>
      </w:r>
    </w:p>
    <w:p w:rsidR="00FD6158" w:rsidRPr="00F35151" w:rsidRDefault="00FD6158" w:rsidP="00A06BED">
      <w:pPr>
        <w:pStyle w:val="a1"/>
      </w:pPr>
      <w:r w:rsidRPr="00F35151">
        <w:t>теоретическая информатика</w:t>
      </w:r>
    </w:p>
    <w:p w:rsidR="00FD6158" w:rsidRPr="00F35151" w:rsidRDefault="00FD6158" w:rsidP="00586D87">
      <w:pPr>
        <w:pStyle w:val="a"/>
      </w:pPr>
      <w:r w:rsidRPr="00F35151">
        <w:t>программирование</w:t>
      </w:r>
    </w:p>
    <w:p w:rsidR="00FD6158" w:rsidRPr="00F35151" w:rsidRDefault="00FD6158" w:rsidP="00A06BED">
      <w:pPr>
        <w:pStyle w:val="a1"/>
      </w:pPr>
      <w:r w:rsidRPr="00F35151">
        <w:t>кибернетика</w:t>
      </w:r>
    </w:p>
    <w:p w:rsidR="00FD6158" w:rsidRPr="00F35151" w:rsidRDefault="00FD6158" w:rsidP="00A06BED">
      <w:pPr>
        <w:pStyle w:val="a1"/>
      </w:pPr>
      <w:r w:rsidRPr="00F35151">
        <w:t>информатика как наука</w:t>
      </w:r>
    </w:p>
    <w:p w:rsidR="00FD6158" w:rsidRPr="00F35151" w:rsidRDefault="00FD6158" w:rsidP="00A06BED">
      <w:pPr>
        <w:pStyle w:val="a1"/>
      </w:pPr>
      <w:r w:rsidRPr="00F35151">
        <w:t>информационные ресурсы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НАУЧНАЯ ДИСЦИПЛИНА, ЗАНИМАЮЩАЯСЯ ИССЛЕДОВАНИЕМ ПРОЦЕССОВ ПОЛУЧЕНИЯ, ПЕРЕДАЧИ, ОБРАБОТКИ, ХРАНЕНИЯ, РАСПРОСТРАНЕНИЯ, ПРЕДСТАВЛЕНИЯ ИНФОРМАЦИИ С ИСПОЛЬЗОВАНИЕМ ИНФОРМАЦИОННОЙ ТЕХНИКИ И ТЕХНОЛОГИИ В МЕДИЦИНЕ И ЗДРАВООХРАНЕНИИ, ЭТО – …</w:t>
      </w:r>
    </w:p>
    <w:p w:rsidR="00FD6158" w:rsidRPr="00F35151" w:rsidRDefault="00FD6158" w:rsidP="00A06BED">
      <w:pPr>
        <w:pStyle w:val="a1"/>
      </w:pPr>
      <w:r w:rsidRPr="00F35151">
        <w:t>нейролингвистическое программирование</w:t>
      </w:r>
    </w:p>
    <w:p w:rsidR="00FD6158" w:rsidRPr="00F35151" w:rsidRDefault="00FD6158" w:rsidP="00A06BED">
      <w:pPr>
        <w:pStyle w:val="a1"/>
      </w:pPr>
      <w:r w:rsidRPr="00F35151">
        <w:t>телемедицина</w:t>
      </w:r>
    </w:p>
    <w:p w:rsidR="00FD6158" w:rsidRPr="00F35151" w:rsidRDefault="00FD6158" w:rsidP="00586D87">
      <w:pPr>
        <w:pStyle w:val="a"/>
      </w:pPr>
      <w:r w:rsidRPr="00F35151">
        <w:t>медицинская информатика</w:t>
      </w:r>
    </w:p>
    <w:p w:rsidR="00FD6158" w:rsidRPr="00F35151" w:rsidRDefault="00FD6158" w:rsidP="00A06BED">
      <w:pPr>
        <w:pStyle w:val="a1"/>
      </w:pPr>
      <w:r w:rsidRPr="00F35151">
        <w:t>физиология человека</w:t>
      </w:r>
    </w:p>
    <w:p w:rsidR="00FD6158" w:rsidRPr="00F35151" w:rsidRDefault="00FD6158" w:rsidP="00A06BED">
      <w:pPr>
        <w:pStyle w:val="a1"/>
      </w:pPr>
      <w:r w:rsidRPr="00F35151">
        <w:t>медицинская кибернетика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ИНФОРМАЦИЯ ТОЧНА, ЕСЛИ:</w:t>
      </w:r>
    </w:p>
    <w:p w:rsidR="00FD6158" w:rsidRPr="00F35151" w:rsidRDefault="00FD6158" w:rsidP="00A06BED">
      <w:pPr>
        <w:pStyle w:val="a1"/>
      </w:pPr>
      <w:r w:rsidRPr="00F35151">
        <w:t>информация отражает истинное положение дел</w:t>
      </w:r>
    </w:p>
    <w:p w:rsidR="00FD6158" w:rsidRPr="00F35151" w:rsidRDefault="00FD6158" w:rsidP="00A06BED">
      <w:pPr>
        <w:pStyle w:val="a1"/>
      </w:pPr>
      <w:r w:rsidRPr="00F35151">
        <w:t>достаточна для принятия решения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она важна для решения задачи или применения ее в дальнейшем</w:t>
      </w:r>
    </w:p>
    <w:p w:rsidR="00FD6158" w:rsidRPr="007A7B16" w:rsidRDefault="00FD6158" w:rsidP="00586D87">
      <w:pPr>
        <w:pStyle w:val="a"/>
        <w:rPr>
          <w:lang w:val="ru-RU"/>
        </w:rPr>
      </w:pPr>
      <w:r w:rsidRPr="007A7B16">
        <w:rPr>
          <w:lang w:val="ru-RU"/>
        </w:rPr>
        <w:t>достаточно близка к реальному состоянию объекта, процесса, явления</w:t>
      </w:r>
    </w:p>
    <w:p w:rsidR="00FD6158" w:rsidRPr="00F35151" w:rsidRDefault="00FD6158" w:rsidP="00A06BED">
      <w:pPr>
        <w:pStyle w:val="a1"/>
      </w:pPr>
      <w:r w:rsidRPr="00F35151">
        <w:t>получена к нужному моменту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ИНФОРМАЦИЯ СВОЕВРЕМЕННА, ЕСЛИ:</w:t>
      </w:r>
    </w:p>
    <w:p w:rsidR="00FD6158" w:rsidRPr="00F35151" w:rsidRDefault="00FD6158" w:rsidP="00A06BED">
      <w:pPr>
        <w:pStyle w:val="a1"/>
      </w:pPr>
      <w:r w:rsidRPr="00F35151">
        <w:t>отражает истинное положение дел</w:t>
      </w:r>
    </w:p>
    <w:p w:rsidR="00FD6158" w:rsidRPr="00F35151" w:rsidRDefault="00FD6158" w:rsidP="00A06BED">
      <w:pPr>
        <w:pStyle w:val="a1"/>
      </w:pPr>
      <w:r w:rsidRPr="00F35151">
        <w:t>достаточна для принятия решения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важна для решения задачи или применения ее в дальнейшем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достаточно близка к реальному состоянию объекта, процесса, явления</w:t>
      </w:r>
    </w:p>
    <w:p w:rsidR="00FD6158" w:rsidRPr="00F35151" w:rsidRDefault="00FD6158" w:rsidP="00586D87">
      <w:pPr>
        <w:pStyle w:val="a"/>
      </w:pPr>
      <w:r w:rsidRPr="00F35151">
        <w:t>получена к нужному моменту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ИНФОРМАЦИЯ ДОСТОВЕРНА, ЕСЛИ:</w:t>
      </w:r>
    </w:p>
    <w:p w:rsidR="00FD6158" w:rsidRPr="00F35151" w:rsidRDefault="00FD6158" w:rsidP="00586D87">
      <w:pPr>
        <w:pStyle w:val="a"/>
      </w:pPr>
      <w:r w:rsidRPr="00F35151">
        <w:t>отражает истинное положение дел</w:t>
      </w:r>
    </w:p>
    <w:p w:rsidR="00FD6158" w:rsidRPr="00F35151" w:rsidRDefault="00FD6158" w:rsidP="00A06BED">
      <w:pPr>
        <w:pStyle w:val="a1"/>
      </w:pPr>
      <w:r w:rsidRPr="00F35151">
        <w:t>своевременна и проверена</w:t>
      </w:r>
    </w:p>
    <w:p w:rsidR="00FD6158" w:rsidRPr="00F35151" w:rsidRDefault="00FD6158" w:rsidP="00A06BED">
      <w:pPr>
        <w:pStyle w:val="a1"/>
      </w:pPr>
      <w:r w:rsidRPr="00F35151">
        <w:lastRenderedPageBreak/>
        <w:t>ее достаточно для принятия решений</w:t>
      </w:r>
    </w:p>
    <w:p w:rsidR="00FD6158" w:rsidRPr="00F35151" w:rsidRDefault="00FD6158" w:rsidP="00A06BED">
      <w:pPr>
        <w:pStyle w:val="a1"/>
      </w:pPr>
      <w:r w:rsidRPr="00F35151">
        <w:t>ценна и кратка</w:t>
      </w:r>
    </w:p>
    <w:p w:rsidR="00FD6158" w:rsidRPr="00F35151" w:rsidRDefault="00FD6158" w:rsidP="00A06BED">
      <w:pPr>
        <w:pStyle w:val="a1"/>
      </w:pPr>
      <w:r w:rsidRPr="00F35151">
        <w:t>приносит ожидаемую пользу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ИНФОРМАЦИЯ ПОЛНА, ЕСЛИ:</w:t>
      </w:r>
    </w:p>
    <w:p w:rsidR="00FD6158" w:rsidRPr="00F35151" w:rsidRDefault="00FD6158" w:rsidP="00A06BED">
      <w:pPr>
        <w:pStyle w:val="a1"/>
      </w:pPr>
      <w:r w:rsidRPr="00F35151">
        <w:t>отражает истинное положение дел</w:t>
      </w:r>
    </w:p>
    <w:p w:rsidR="00FD6158" w:rsidRPr="00F35151" w:rsidRDefault="00FD6158" w:rsidP="00586D87">
      <w:pPr>
        <w:pStyle w:val="a"/>
      </w:pPr>
      <w:r w:rsidRPr="00F35151">
        <w:t>достаточна для принятия решения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важна для решения задачи или применения ее в дальнейшем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близка к реальному состоянию объекта, процесса, явления</w:t>
      </w:r>
    </w:p>
    <w:p w:rsidR="00FD6158" w:rsidRPr="00F35151" w:rsidRDefault="00FD6158" w:rsidP="00A06BED">
      <w:pPr>
        <w:pStyle w:val="a1"/>
      </w:pPr>
      <w:r w:rsidRPr="00F35151">
        <w:t>получена к нужному моменту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СУЩЕСТВЕННУЮ И ВАЖНУЮ В НАСТОЯЩИЙ МОМЕНТ ИНФОРМАЦИЮ НАЗЫВАЮТ:</w:t>
      </w:r>
    </w:p>
    <w:p w:rsidR="00FD6158" w:rsidRPr="00F35151" w:rsidRDefault="00FD6158" w:rsidP="00A06BED">
      <w:pPr>
        <w:pStyle w:val="a1"/>
      </w:pPr>
      <w:r w:rsidRPr="00F35151">
        <w:t>полной</w:t>
      </w:r>
    </w:p>
    <w:p w:rsidR="00FD6158" w:rsidRPr="00F35151" w:rsidRDefault="00FD6158" w:rsidP="00A06BED">
      <w:pPr>
        <w:pStyle w:val="a1"/>
      </w:pPr>
      <w:r w:rsidRPr="00F35151">
        <w:t>полезной</w:t>
      </w:r>
    </w:p>
    <w:p w:rsidR="00FD6158" w:rsidRPr="00F35151" w:rsidRDefault="00FD6158" w:rsidP="00586D87">
      <w:pPr>
        <w:pStyle w:val="a"/>
      </w:pPr>
      <w:r w:rsidRPr="00F35151">
        <w:t>актуальной</w:t>
      </w:r>
    </w:p>
    <w:p w:rsidR="00FD6158" w:rsidRPr="00F35151" w:rsidRDefault="00FD6158" w:rsidP="00A06BED">
      <w:pPr>
        <w:pStyle w:val="a1"/>
      </w:pPr>
      <w:r w:rsidRPr="00F35151">
        <w:t>достоверной</w:t>
      </w:r>
    </w:p>
    <w:p w:rsidR="00FD6158" w:rsidRPr="00F35151" w:rsidRDefault="00FD6158" w:rsidP="00A06BED">
      <w:pPr>
        <w:pStyle w:val="a1"/>
      </w:pPr>
      <w:r w:rsidRPr="00F35151">
        <w:t>понятной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ИНФОРМАЦИЮ, ИЗЛОЖЕННУЮ НА ДОСТУПНОМ ДЛЯ ПОЛУЧАТЕЛЯ ЯЗЫКЕ, НАЗЫВАЮТ:</w:t>
      </w:r>
    </w:p>
    <w:p w:rsidR="00FD6158" w:rsidRPr="00F35151" w:rsidRDefault="00FD6158" w:rsidP="00A06BED">
      <w:pPr>
        <w:pStyle w:val="a1"/>
      </w:pPr>
      <w:r w:rsidRPr="00F35151">
        <w:t>полной</w:t>
      </w:r>
    </w:p>
    <w:p w:rsidR="00FD6158" w:rsidRPr="00F35151" w:rsidRDefault="00FD6158" w:rsidP="00A06BED">
      <w:pPr>
        <w:pStyle w:val="a1"/>
      </w:pPr>
      <w:r w:rsidRPr="00F35151">
        <w:t>полезной</w:t>
      </w:r>
    </w:p>
    <w:p w:rsidR="00FD6158" w:rsidRPr="00F35151" w:rsidRDefault="00FD6158" w:rsidP="00A06BED">
      <w:pPr>
        <w:pStyle w:val="a1"/>
      </w:pPr>
      <w:r w:rsidRPr="00F35151">
        <w:t>актуальной</w:t>
      </w:r>
    </w:p>
    <w:p w:rsidR="00FD6158" w:rsidRPr="00F35151" w:rsidRDefault="00FD6158" w:rsidP="00A06BED">
      <w:pPr>
        <w:pStyle w:val="a1"/>
      </w:pPr>
      <w:r w:rsidRPr="00F35151">
        <w:t>достоверной</w:t>
      </w:r>
    </w:p>
    <w:p w:rsidR="00FD6158" w:rsidRPr="00F35151" w:rsidRDefault="00FD6158" w:rsidP="00B01C6B">
      <w:pPr>
        <w:pStyle w:val="a"/>
      </w:pPr>
      <w:r w:rsidRPr="00F35151">
        <w:t>понятной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ИНФОРМАЦИЮ, ОТРАЖАЮЩУЮ ИСТИННОЕ ПОЛОЖЕНИЕ ВЕЩЕЙ, НАЗЫВАЮТ:</w:t>
      </w:r>
    </w:p>
    <w:p w:rsidR="00FD6158" w:rsidRPr="004625FB" w:rsidRDefault="00FD6158" w:rsidP="00A06BED">
      <w:pPr>
        <w:pStyle w:val="a1"/>
      </w:pPr>
      <w:r w:rsidRPr="004625FB">
        <w:t>полной</w:t>
      </w:r>
    </w:p>
    <w:p w:rsidR="00FD6158" w:rsidRPr="004625FB" w:rsidRDefault="00FD6158" w:rsidP="00A06BED">
      <w:pPr>
        <w:pStyle w:val="a1"/>
      </w:pPr>
      <w:r w:rsidRPr="004625FB">
        <w:t>полезной</w:t>
      </w:r>
    </w:p>
    <w:p w:rsidR="00FD6158" w:rsidRPr="004625FB" w:rsidRDefault="00FD6158" w:rsidP="00A06BED">
      <w:pPr>
        <w:pStyle w:val="a1"/>
      </w:pPr>
      <w:r w:rsidRPr="004625FB">
        <w:t>актуальной</w:t>
      </w:r>
    </w:p>
    <w:p w:rsidR="00FD6158" w:rsidRPr="004625FB" w:rsidRDefault="00FD6158" w:rsidP="00B01C6B">
      <w:pPr>
        <w:pStyle w:val="a"/>
      </w:pPr>
      <w:r w:rsidRPr="004625FB">
        <w:t>достоверной</w:t>
      </w:r>
    </w:p>
    <w:p w:rsidR="00FD6158" w:rsidRPr="004625FB" w:rsidRDefault="00FD6158" w:rsidP="00A06BED">
      <w:pPr>
        <w:pStyle w:val="a1"/>
      </w:pPr>
      <w:r w:rsidRPr="004625FB">
        <w:t>понятной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 xml:space="preserve">СТЕПЕНЬ СООТВЕТСТВИЯ ИНФОРМАЦИИ ТЕКУЩЕМУ МОМЕНТУ ВРЕМЕНИ ХАРАКТЕРИЗУЕТ ТАКОЕ ЕЕ СВОЙСТВО, КАК… </w:t>
      </w:r>
    </w:p>
    <w:p w:rsidR="00FD6158" w:rsidRPr="004625FB" w:rsidRDefault="00FD6158" w:rsidP="00A06BED">
      <w:pPr>
        <w:pStyle w:val="a1"/>
      </w:pPr>
      <w:r w:rsidRPr="004625FB">
        <w:t>объективность</w:t>
      </w:r>
    </w:p>
    <w:p w:rsidR="00FD6158" w:rsidRPr="004625FB" w:rsidRDefault="00FD6158" w:rsidP="00A06BED">
      <w:pPr>
        <w:pStyle w:val="a1"/>
      </w:pPr>
      <w:r w:rsidRPr="004625FB">
        <w:t>содержательность</w:t>
      </w:r>
    </w:p>
    <w:p w:rsidR="00FD6158" w:rsidRPr="004625FB" w:rsidRDefault="00FD6158" w:rsidP="00A06BED">
      <w:pPr>
        <w:pStyle w:val="a1"/>
      </w:pPr>
      <w:r w:rsidRPr="004625FB">
        <w:lastRenderedPageBreak/>
        <w:t>полнота</w:t>
      </w:r>
    </w:p>
    <w:p w:rsidR="00FD6158" w:rsidRPr="004625FB" w:rsidRDefault="00FD6158" w:rsidP="00A06BED">
      <w:pPr>
        <w:pStyle w:val="a1"/>
      </w:pPr>
      <w:r w:rsidRPr="004625FB">
        <w:t>достоверность</w:t>
      </w:r>
    </w:p>
    <w:p w:rsidR="00FD6158" w:rsidRPr="004625FB" w:rsidRDefault="00FD6158" w:rsidP="00B01C6B">
      <w:pPr>
        <w:pStyle w:val="a"/>
      </w:pPr>
      <w:r w:rsidRPr="004625FB">
        <w:t>актуальность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СВОЙСТВО ИНФОРМАЦИИ, ЗАКЛЮЧАЮЩЕЕСЯ В ДОСТАТОЧНОСТИ ДАННЫХ ДЛЯ ПРИНЯТИЯ РЕШЕНИЙ, ЕСТЬ…</w:t>
      </w:r>
    </w:p>
    <w:p w:rsidR="00FD6158" w:rsidRPr="007B4158" w:rsidRDefault="00FD6158" w:rsidP="00A06BED">
      <w:pPr>
        <w:pStyle w:val="a1"/>
      </w:pPr>
      <w:r w:rsidRPr="007B4158">
        <w:t>достоверность</w:t>
      </w:r>
    </w:p>
    <w:p w:rsidR="00FD6158" w:rsidRPr="007B4158" w:rsidRDefault="00FD6158" w:rsidP="00A06BED">
      <w:pPr>
        <w:pStyle w:val="a1"/>
      </w:pPr>
      <w:r w:rsidRPr="007B4158">
        <w:t xml:space="preserve">объективность </w:t>
      </w:r>
    </w:p>
    <w:p w:rsidR="00FD6158" w:rsidRPr="007B4158" w:rsidRDefault="00FD6158" w:rsidP="00A06BED">
      <w:pPr>
        <w:pStyle w:val="a1"/>
      </w:pPr>
      <w:r w:rsidRPr="007B4158">
        <w:t xml:space="preserve">содержательность </w:t>
      </w:r>
    </w:p>
    <w:p w:rsidR="00FD6158" w:rsidRPr="007B4158" w:rsidRDefault="00FD6158" w:rsidP="00A06BED">
      <w:pPr>
        <w:pStyle w:val="a1"/>
      </w:pPr>
      <w:r w:rsidRPr="007B4158">
        <w:t>своевременность</w:t>
      </w:r>
    </w:p>
    <w:p w:rsidR="00FD6158" w:rsidRPr="007B4158" w:rsidRDefault="00FD6158" w:rsidP="00B01C6B">
      <w:pPr>
        <w:pStyle w:val="a"/>
      </w:pPr>
      <w:r w:rsidRPr="007B4158">
        <w:t>полнота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ТЕРМИН «ИНФОРМАТИКА» ВПЕРВЫЕ ПОЯВИЛСЯ В:</w:t>
      </w:r>
    </w:p>
    <w:p w:rsidR="00FD6158" w:rsidRPr="007B4158" w:rsidRDefault="00FD6158" w:rsidP="00B01C6B">
      <w:pPr>
        <w:pStyle w:val="a"/>
      </w:pPr>
      <w:r w:rsidRPr="007B4158">
        <w:t xml:space="preserve">начале 70-х годов </w:t>
      </w:r>
      <w:r w:rsidRPr="00676AFC">
        <w:t>XX</w:t>
      </w:r>
      <w:r w:rsidRPr="007B4158">
        <w:t xml:space="preserve"> века</w:t>
      </w:r>
    </w:p>
    <w:p w:rsidR="00FD6158" w:rsidRPr="007B4158" w:rsidRDefault="00FD6158" w:rsidP="00A06BED">
      <w:pPr>
        <w:pStyle w:val="a1"/>
      </w:pPr>
      <w:r w:rsidRPr="007B4158">
        <w:t xml:space="preserve">конце </w:t>
      </w:r>
      <w:r w:rsidRPr="00676AFC">
        <w:t>XIX</w:t>
      </w:r>
      <w:r w:rsidRPr="007B4158">
        <w:t xml:space="preserve"> века</w:t>
      </w:r>
    </w:p>
    <w:p w:rsidR="00FD6158" w:rsidRPr="007B4158" w:rsidRDefault="00FD6158" w:rsidP="00A06BED">
      <w:pPr>
        <w:pStyle w:val="a1"/>
      </w:pPr>
      <w:r w:rsidRPr="007B4158">
        <w:t>1945 году</w:t>
      </w:r>
    </w:p>
    <w:p w:rsidR="00FD6158" w:rsidRPr="007B4158" w:rsidRDefault="00FD6158" w:rsidP="00A06BED">
      <w:pPr>
        <w:pStyle w:val="a1"/>
      </w:pPr>
      <w:r w:rsidRPr="007B4158">
        <w:t>времена античности</w:t>
      </w:r>
    </w:p>
    <w:p w:rsidR="00FD6158" w:rsidRPr="007B4158" w:rsidRDefault="00FD6158" w:rsidP="00A06BED">
      <w:pPr>
        <w:pStyle w:val="a1"/>
      </w:pPr>
      <w:r w:rsidRPr="007B4158">
        <w:t xml:space="preserve">начале 90-х годов </w:t>
      </w:r>
      <w:r>
        <w:t>XX</w:t>
      </w:r>
      <w:r w:rsidRPr="007B4158">
        <w:t xml:space="preserve"> века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НАУКА, ПРЕДМЕТОМ ИЗУЧЕНИЯ КОТОРОЙ ЯВЛЯЮТСЯ ПРОЦЕССЫ СБОРА, ПРЕОБРАЗОВАНИЯ, ХРАНЕНИЯ, ЗАЩИТЫ, ПОИСКА И ПЕРЕДАЧИ ВСЕХ ВИДОВ ИНФОРМАЦИИ И СРЕДСТВА ИХ АВТОМАТИЗИРОВАННОЙ ОБРАБОТКИ</w:t>
      </w:r>
    </w:p>
    <w:p w:rsidR="00FD6158" w:rsidRPr="007B4158" w:rsidRDefault="00FD6158" w:rsidP="00A06BED">
      <w:pPr>
        <w:pStyle w:val="a1"/>
      </w:pPr>
      <w:r w:rsidRPr="007B4158">
        <w:t>кибернетика</w:t>
      </w:r>
    </w:p>
    <w:p w:rsidR="00FD6158" w:rsidRPr="007B4158" w:rsidRDefault="00FD6158" w:rsidP="00B01C6B">
      <w:pPr>
        <w:pStyle w:val="a"/>
      </w:pPr>
      <w:r w:rsidRPr="007B4158">
        <w:t>информатика</w:t>
      </w:r>
    </w:p>
    <w:p w:rsidR="00FD6158" w:rsidRPr="007B4158" w:rsidRDefault="00FD6158" w:rsidP="00A06BED">
      <w:pPr>
        <w:pStyle w:val="a1"/>
      </w:pPr>
      <w:r w:rsidRPr="007B4158">
        <w:t>информационные технологии</w:t>
      </w:r>
    </w:p>
    <w:p w:rsidR="00FD6158" w:rsidRPr="007B4158" w:rsidRDefault="00FD6158" w:rsidP="00A06BED">
      <w:pPr>
        <w:pStyle w:val="a1"/>
      </w:pPr>
      <w:r w:rsidRPr="007B4158">
        <w:t>программирование</w:t>
      </w:r>
    </w:p>
    <w:p w:rsidR="00FD6158" w:rsidRPr="007B4158" w:rsidRDefault="00FD6158" w:rsidP="00A06BED">
      <w:pPr>
        <w:pStyle w:val="a1"/>
      </w:pPr>
      <w:r w:rsidRPr="007B4158">
        <w:t>искусственный интеллект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 КАЧЕСТВЕ ИСТОЧНИКОВ ИНФОРМАТИКИ ВЫДЕЛЯЮТ НАУКИ:</w:t>
      </w:r>
    </w:p>
    <w:p w:rsidR="00FD6158" w:rsidRPr="007B4158" w:rsidRDefault="00FD6158" w:rsidP="00A06BED">
      <w:pPr>
        <w:pStyle w:val="a1"/>
      </w:pPr>
      <w:r w:rsidRPr="007B4158">
        <w:t>математика</w:t>
      </w:r>
    </w:p>
    <w:p w:rsidR="00FD6158" w:rsidRPr="007B4158" w:rsidRDefault="00FD6158" w:rsidP="00A06BED">
      <w:pPr>
        <w:pStyle w:val="a1"/>
      </w:pPr>
      <w:r w:rsidRPr="007B4158">
        <w:t>физика</w:t>
      </w:r>
    </w:p>
    <w:p w:rsidR="00FD6158" w:rsidRPr="007B4158" w:rsidRDefault="00FD6158" w:rsidP="00B01C6B">
      <w:pPr>
        <w:pStyle w:val="a"/>
      </w:pPr>
      <w:r w:rsidRPr="007B4158">
        <w:t>документалистика</w:t>
      </w:r>
    </w:p>
    <w:p w:rsidR="00FD6158" w:rsidRPr="007B4158" w:rsidRDefault="00FD6158" w:rsidP="00A06BED">
      <w:pPr>
        <w:pStyle w:val="a1"/>
      </w:pPr>
      <w:r w:rsidRPr="007B4158">
        <w:t>экономика</w:t>
      </w:r>
    </w:p>
    <w:p w:rsidR="00FD6158" w:rsidRPr="007B4158" w:rsidRDefault="00FD6158" w:rsidP="00A06BED">
      <w:pPr>
        <w:pStyle w:val="a1"/>
      </w:pPr>
      <w:r w:rsidRPr="007B4158">
        <w:t>юриспруденция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 КАЧЕСТВЕ ИСТОЧНИКОВ ИНФОРМАТИКИ ВЫДЕЛЯЮТ НАУКИ:</w:t>
      </w:r>
    </w:p>
    <w:p w:rsidR="00FD6158" w:rsidRPr="007B4158" w:rsidRDefault="00FD6158" w:rsidP="00B01C6B">
      <w:pPr>
        <w:pStyle w:val="a"/>
      </w:pPr>
      <w:r w:rsidRPr="007B4158">
        <w:t>кибернетика</w:t>
      </w:r>
    </w:p>
    <w:p w:rsidR="00FD6158" w:rsidRPr="007B4158" w:rsidRDefault="00FD6158" w:rsidP="00A06BED">
      <w:pPr>
        <w:pStyle w:val="a1"/>
      </w:pPr>
      <w:r w:rsidRPr="007B4158">
        <w:t>искусственный интеллект</w:t>
      </w:r>
    </w:p>
    <w:p w:rsidR="00FD6158" w:rsidRPr="007B4158" w:rsidRDefault="00FD6158" w:rsidP="00A06BED">
      <w:pPr>
        <w:pStyle w:val="a1"/>
      </w:pPr>
      <w:r w:rsidRPr="007B4158">
        <w:lastRenderedPageBreak/>
        <w:t>информационные системы</w:t>
      </w:r>
    </w:p>
    <w:p w:rsidR="00FD6158" w:rsidRPr="007B4158" w:rsidRDefault="00FD6158" w:rsidP="00A06BED">
      <w:pPr>
        <w:pStyle w:val="a1"/>
      </w:pPr>
      <w:r w:rsidRPr="007B4158">
        <w:t>программирование</w:t>
      </w:r>
    </w:p>
    <w:p w:rsidR="00FD6158" w:rsidRPr="007B4158" w:rsidRDefault="00FD6158" w:rsidP="00A06BED">
      <w:pPr>
        <w:pStyle w:val="a1"/>
      </w:pPr>
      <w:r w:rsidRPr="007B4158">
        <w:t>астрофизика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 КАЧЕСТВЕ ИСТОЧНИКОВ ИНФОРМАТИКИ ВЫДЕЛЯЮТ НАУКИ:</w:t>
      </w:r>
    </w:p>
    <w:p w:rsidR="00FD6158" w:rsidRPr="007B4158" w:rsidRDefault="00FD6158" w:rsidP="00A06BED">
      <w:pPr>
        <w:pStyle w:val="a1"/>
      </w:pPr>
      <w:r w:rsidRPr="007B4158">
        <w:t>приборостроение</w:t>
      </w:r>
    </w:p>
    <w:p w:rsidR="00FD6158" w:rsidRPr="007B4158" w:rsidRDefault="00FD6158" w:rsidP="00A06BED">
      <w:pPr>
        <w:pStyle w:val="a1"/>
      </w:pPr>
      <w:r w:rsidRPr="007B4158">
        <w:t>интернетика</w:t>
      </w:r>
    </w:p>
    <w:p w:rsidR="00FD6158" w:rsidRPr="007B4158" w:rsidRDefault="00FD6158" w:rsidP="00A06BED">
      <w:pPr>
        <w:pStyle w:val="a1"/>
      </w:pPr>
      <w:r w:rsidRPr="007B4158">
        <w:t>математика</w:t>
      </w:r>
    </w:p>
    <w:p w:rsidR="00FD6158" w:rsidRPr="007B4158" w:rsidRDefault="00FD6158" w:rsidP="00A06BED">
      <w:pPr>
        <w:pStyle w:val="a1"/>
      </w:pPr>
      <w:r w:rsidRPr="007B4158">
        <w:t>микрофизика</w:t>
      </w:r>
    </w:p>
    <w:p w:rsidR="00FD6158" w:rsidRPr="00676AFC" w:rsidRDefault="00FD6158" w:rsidP="00B01C6B">
      <w:pPr>
        <w:pStyle w:val="a"/>
      </w:pPr>
      <w:r w:rsidRPr="007B4158">
        <w:t>радиоэлектроника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БЛЕЗ ПАСКАЛЬ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арифмометр, выполняющий четыре арифметических действия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определил кибернетику как науку об управлении в живой природе и в технических системах</w:t>
      </w:r>
    </w:p>
    <w:p w:rsidR="00FD6158" w:rsidRPr="007A7B16" w:rsidRDefault="00FD6158" w:rsidP="000A6B30">
      <w:pPr>
        <w:pStyle w:val="a"/>
        <w:rPr>
          <w:lang w:val="ru-RU"/>
        </w:rPr>
      </w:pPr>
      <w:r w:rsidRPr="007A7B16">
        <w:rPr>
          <w:lang w:val="ru-RU"/>
        </w:rPr>
        <w:t>он предложил устройство, механически выполняющее сложение чисел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аналитическую машину, которая могла работать без участия человека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в предложенной классификации наук ввел несуществующую еще науку кибернетику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ЧАРЛЬЗЬ БЭББИДЖ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арифмометр, выполняющий четыре арифметических действия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определил кибернетику как науку об управлении в живой природе и в технических системах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устройство, механически выполняющее сложение чисел</w:t>
      </w:r>
    </w:p>
    <w:p w:rsidR="00FD6158" w:rsidRPr="007A7B16" w:rsidRDefault="00FD6158" w:rsidP="000A6B30">
      <w:pPr>
        <w:pStyle w:val="a"/>
        <w:rPr>
          <w:lang w:val="ru-RU"/>
        </w:rPr>
      </w:pPr>
      <w:r w:rsidRPr="007A7B16">
        <w:rPr>
          <w:lang w:val="ru-RU"/>
        </w:rPr>
        <w:t>он предложил аналитическую машину, которая могла работать без участия человека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в предложенной классификации наук ввел несуществующую еще науку кибернетику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ГОТФРИД ВИЛЬГЕЛЬМ ЛЕЙБНИЦ СТАЛ ИЗВЕСТЕН БЛАГОДАРЯ СЛЕДУЮЩЕМУ ДОСТИЖЕНИЮ:</w:t>
      </w:r>
    </w:p>
    <w:p w:rsidR="00FD6158" w:rsidRPr="007A7B16" w:rsidRDefault="00FD6158" w:rsidP="000A6B30">
      <w:pPr>
        <w:pStyle w:val="a"/>
        <w:rPr>
          <w:lang w:val="ru-RU"/>
        </w:rPr>
      </w:pPr>
      <w:r w:rsidRPr="007A7B16">
        <w:rPr>
          <w:lang w:val="ru-RU"/>
        </w:rPr>
        <w:t>он предложил арифмометр, выполняющий четыре арифметических действия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определил кибернетику как науку об управлении в живой природе и в технических системах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устройство, механически выполняющее сложение чисел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аналитическую машину, которая могла работать без участия человека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lastRenderedPageBreak/>
        <w:t>в предложенной классификации наук ввел несуществующую еще науку кибернетику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АНДРЕ МАРИ АМПЕР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арифмометр, выполняющий четыре арифметических действия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определил кибернетику как науку об управлении в живой природе и в технических системах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устройство, механически выполняющее сложение чисел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аналитическую машину, которая могла работать без участия человека</w:t>
      </w:r>
    </w:p>
    <w:p w:rsidR="00FD6158" w:rsidRPr="007A7B16" w:rsidRDefault="00FD6158" w:rsidP="000A6B30">
      <w:pPr>
        <w:pStyle w:val="a"/>
        <w:rPr>
          <w:lang w:val="ru-RU"/>
        </w:rPr>
      </w:pPr>
      <w:r w:rsidRPr="007A7B16">
        <w:rPr>
          <w:lang w:val="ru-RU"/>
        </w:rPr>
        <w:t>в предложенной классификации наук ввел несуществующую еще науку кибернетику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НОРБЕРТ ВИНЕР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арифмометр, выполняющий четыре арифметических действия</w:t>
      </w:r>
    </w:p>
    <w:p w:rsidR="00FD6158" w:rsidRPr="007A7B16" w:rsidRDefault="00FD6158" w:rsidP="000A6B30">
      <w:pPr>
        <w:pStyle w:val="a"/>
        <w:rPr>
          <w:lang w:val="ru-RU"/>
        </w:rPr>
      </w:pPr>
      <w:r w:rsidRPr="007A7B16">
        <w:rPr>
          <w:lang w:val="ru-RU"/>
        </w:rPr>
        <w:t>он определил кибернетику как науку об управлении в живой природе и в технических системах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устройство, механически выполняющее сложение чисел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предложил аналитическую машину, которая могла работать без участия человека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в предложенной классификации наук ввел несуществующую еще науку кибернетику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ГОВАРД ЭЙКЕН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построил первый компьютер на принципах Фон Неймана</w:t>
      </w:r>
    </w:p>
    <w:p w:rsidR="00FD6158" w:rsidRPr="007A7B16" w:rsidRDefault="00FD6158" w:rsidP="00A753A1">
      <w:pPr>
        <w:pStyle w:val="a"/>
        <w:rPr>
          <w:lang w:val="ru-RU"/>
        </w:rPr>
      </w:pPr>
      <w:r w:rsidRPr="007A7B16">
        <w:rPr>
          <w:lang w:val="ru-RU"/>
        </w:rPr>
        <w:t>он разработчик счетной машины «Марк-1» на электромеханических реле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первые интегральные схемы (чипы)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опубликовал доклад о принципах функционирования универсального вычислительного устройства (компьютера)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 xml:space="preserve">он разработал вычислительную машину </w:t>
      </w:r>
      <w:r w:rsidRPr="007B4158">
        <w:t>ENIAC</w:t>
      </w:r>
      <w:r w:rsidRPr="007A7B16">
        <w:rPr>
          <w:lang w:val="ru-RU"/>
        </w:rPr>
        <w:t xml:space="preserve"> на электронных лампах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ДЖОН МОЧЛИ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построил первый компьютер на принципах Фон Неймана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разработчик счетной машины «Марк-1» на электромеханических реле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первые интегральные схемы (чипы)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опубликовал доклад о принципах функционирования универсального вычислительного устройства (компьютера)</w:t>
      </w:r>
    </w:p>
    <w:p w:rsidR="00FD6158" w:rsidRPr="007A7B16" w:rsidRDefault="00FD6158" w:rsidP="003861B0">
      <w:pPr>
        <w:pStyle w:val="a"/>
        <w:rPr>
          <w:lang w:val="ru-RU"/>
        </w:rPr>
      </w:pPr>
      <w:r w:rsidRPr="007A7B16">
        <w:rPr>
          <w:lang w:val="ru-RU"/>
        </w:rPr>
        <w:t xml:space="preserve">он разработал вычислительную машину </w:t>
      </w:r>
      <w:r w:rsidRPr="007B4158">
        <w:t>ENIAC</w:t>
      </w:r>
      <w:r w:rsidRPr="007A7B16">
        <w:rPr>
          <w:lang w:val="ru-RU"/>
        </w:rPr>
        <w:t xml:space="preserve"> на электронных лампах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lastRenderedPageBreak/>
        <w:t>УЧЕНЫЙ ДЖОН ФОН НЕЙМАН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построил первый компьютер на принципах Фон Неймана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разработчик счетной машины «Марк-1» на электромеханических реле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первые интегральные схемы (чипы)</w:t>
      </w:r>
    </w:p>
    <w:p w:rsidR="00FD6158" w:rsidRPr="007A7B16" w:rsidRDefault="00FD6158" w:rsidP="003861B0">
      <w:pPr>
        <w:pStyle w:val="a"/>
        <w:rPr>
          <w:lang w:val="ru-RU"/>
        </w:rPr>
      </w:pPr>
      <w:r w:rsidRPr="007A7B16">
        <w:rPr>
          <w:lang w:val="ru-RU"/>
        </w:rPr>
        <w:t>он опубликовал доклад о принципах функционирования универсального вычислительного устройства (компьютера)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 xml:space="preserve">он разработал вычислительную машину </w:t>
      </w:r>
      <w:r w:rsidRPr="007B4158">
        <w:t>ENIAC</w:t>
      </w:r>
      <w:r w:rsidRPr="007A7B16">
        <w:rPr>
          <w:lang w:val="ru-RU"/>
        </w:rPr>
        <w:t xml:space="preserve"> на электронных лампах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МОРИС УИЛКС СТАЛ ИЗВЕСТЕН БЛАГОДАРЯ СЛЕДУЮЩЕМУ ДОСТИЖЕНИЮ:</w:t>
      </w:r>
    </w:p>
    <w:p w:rsidR="00FD6158" w:rsidRPr="007A7B16" w:rsidRDefault="00FD6158" w:rsidP="001B374E">
      <w:pPr>
        <w:pStyle w:val="a"/>
        <w:rPr>
          <w:lang w:val="ru-RU"/>
        </w:rPr>
      </w:pPr>
      <w:r w:rsidRPr="007A7B16">
        <w:rPr>
          <w:lang w:val="ru-RU"/>
        </w:rPr>
        <w:t>он построил первый компьютер на принципах Фон Неймана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счетную машину «Марк-1» на электромеханических реле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первые интегральные схемы (чипы)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опубликовал доклад о принципах функционирования универсального вычислительного устройства (компьютера)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 xml:space="preserve">он разработал вычислительную машину </w:t>
      </w:r>
      <w:r w:rsidRPr="007B4158">
        <w:t>ENIAC</w:t>
      </w:r>
      <w:r w:rsidRPr="007A7B16">
        <w:rPr>
          <w:lang w:val="ru-RU"/>
        </w:rPr>
        <w:t xml:space="preserve"> на электронных лампах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УЧЕНЫЙ РОБЕРТ НОЙС СТАЛ ИЗВЕСТЕН БЛАГОДАРЯ СЛЕДУЮЩЕМУ ДОСТИЖЕНИЮ: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построил первый компьютер на принципах Фон Неймана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разработал счетную машину «Марк-1» на электромеханических реле</w:t>
      </w:r>
    </w:p>
    <w:p w:rsidR="00FD6158" w:rsidRPr="007A7B16" w:rsidRDefault="00FD6158" w:rsidP="001B374E">
      <w:pPr>
        <w:pStyle w:val="a"/>
        <w:rPr>
          <w:lang w:val="ru-RU"/>
        </w:rPr>
      </w:pPr>
      <w:r w:rsidRPr="007A7B16">
        <w:rPr>
          <w:lang w:val="ru-RU"/>
        </w:rPr>
        <w:t>он разработал первые интегральные схемы (чипы)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он опубликовал доклад о принципах функционирования универсального вычислительного устройства (компьютера)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 xml:space="preserve">он разработал вычислительную машину </w:t>
      </w:r>
      <w:r w:rsidRPr="007B4158">
        <w:t>ENIAC</w:t>
      </w:r>
      <w:r w:rsidRPr="007A7B16">
        <w:rPr>
          <w:lang w:val="ru-RU"/>
        </w:rPr>
        <w:t xml:space="preserve"> на электронных лампах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ВЛИЯНИЕ ИНФОРМАТИКИ НА МЕТОДЫ ОБУЧЕНИЯ ДЕТЕЙ И СТУДЕНТОВ В ДОШКОЛЬНЫХ, ШКОЛЬНЫХ И УНИВЕРСИТЕТСКИХ УСЛОВИЯХ ИЗУЧАЕТ НАУКА:</w:t>
      </w:r>
    </w:p>
    <w:p w:rsidR="00FD6158" w:rsidRPr="007B4158" w:rsidRDefault="00FD6158" w:rsidP="00A06BED">
      <w:pPr>
        <w:pStyle w:val="a1"/>
      </w:pPr>
      <w:r w:rsidRPr="007B4158">
        <w:t>социальная информатика</w:t>
      </w:r>
    </w:p>
    <w:p w:rsidR="00FD6158" w:rsidRPr="007B4158" w:rsidRDefault="00FD6158" w:rsidP="00A06BED">
      <w:pPr>
        <w:pStyle w:val="a1"/>
      </w:pPr>
      <w:r w:rsidRPr="007B4158">
        <w:t>интернетика</w:t>
      </w:r>
    </w:p>
    <w:p w:rsidR="00FD6158" w:rsidRPr="007B4158" w:rsidRDefault="00FD6158" w:rsidP="00A06BED">
      <w:pPr>
        <w:pStyle w:val="a1"/>
      </w:pPr>
      <w:r w:rsidRPr="007B4158">
        <w:t>психологическая информатика</w:t>
      </w:r>
    </w:p>
    <w:p w:rsidR="00FD6158" w:rsidRPr="007B4158" w:rsidRDefault="00FD6158" w:rsidP="001B374E">
      <w:pPr>
        <w:pStyle w:val="a"/>
      </w:pPr>
      <w:r w:rsidRPr="007B4158">
        <w:t>педагогическая информатика</w:t>
      </w:r>
    </w:p>
    <w:p w:rsidR="00FD6158" w:rsidRPr="007B4158" w:rsidRDefault="00FD6158" w:rsidP="00A06BED">
      <w:pPr>
        <w:pStyle w:val="a1"/>
      </w:pPr>
      <w:r w:rsidRPr="007B4158">
        <w:t>вычислительная информатика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ЗАКОНОМЕРНОСТИ И ФОРМЫ ДВИЖЕНИЯ И ИСПОЛЬЗОВАНИЯ ИНФОРМАЦИИ В ОБЩЕСТВЕ И ЕЕ ВЛИЯНИЕ НА ЧЕЛОВЕЧЕСКОЕ ОБЩЕСТВО ИЗУЧАЕТ НАУКА:</w:t>
      </w:r>
    </w:p>
    <w:p w:rsidR="00FD6158" w:rsidRPr="007B4158" w:rsidRDefault="00FD6158" w:rsidP="001B374E">
      <w:pPr>
        <w:pStyle w:val="a"/>
      </w:pPr>
      <w:r w:rsidRPr="007B4158">
        <w:t>социальная информатика</w:t>
      </w:r>
    </w:p>
    <w:p w:rsidR="00FD6158" w:rsidRPr="007B4158" w:rsidRDefault="00FD6158" w:rsidP="00A06BED">
      <w:pPr>
        <w:pStyle w:val="a1"/>
      </w:pPr>
      <w:r w:rsidRPr="007B4158">
        <w:lastRenderedPageBreak/>
        <w:t>интернетика</w:t>
      </w:r>
    </w:p>
    <w:p w:rsidR="00FD6158" w:rsidRPr="007B4158" w:rsidRDefault="00FD6158" w:rsidP="00A06BED">
      <w:pPr>
        <w:pStyle w:val="a1"/>
      </w:pPr>
      <w:r w:rsidRPr="007B4158">
        <w:t>психологическая информатика</w:t>
      </w:r>
    </w:p>
    <w:p w:rsidR="00FD6158" w:rsidRPr="007B4158" w:rsidRDefault="00FD6158" w:rsidP="00A06BED">
      <w:pPr>
        <w:pStyle w:val="a1"/>
      </w:pPr>
      <w:r w:rsidRPr="007B4158">
        <w:t>педагогическая информатика</w:t>
      </w:r>
    </w:p>
    <w:p w:rsidR="00FD6158" w:rsidRPr="007B4158" w:rsidRDefault="00FD6158" w:rsidP="00A06BED">
      <w:pPr>
        <w:pStyle w:val="a1"/>
      </w:pPr>
      <w:r w:rsidRPr="007B4158">
        <w:t>вычислительная информатика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ВОПРОСЫ ПОВЕДЕНИЯ ЧЕЛОВЕКА ПРИ ИСПОЛЬЗОВАНИИ СОВРЕМЕННЫХ ИНФОРМАЦИОННЫХ ТЕХНОЛОГИЙ ИЗУЧАЕТ НАУКА:</w:t>
      </w:r>
    </w:p>
    <w:p w:rsidR="00FD6158" w:rsidRPr="007B4158" w:rsidRDefault="00FD6158" w:rsidP="00A06BED">
      <w:pPr>
        <w:pStyle w:val="a1"/>
      </w:pPr>
      <w:r w:rsidRPr="007B4158">
        <w:t>социальная информатика</w:t>
      </w:r>
    </w:p>
    <w:p w:rsidR="00FD6158" w:rsidRPr="007B4158" w:rsidRDefault="00FD6158" w:rsidP="00A06BED">
      <w:pPr>
        <w:pStyle w:val="a1"/>
      </w:pPr>
      <w:r w:rsidRPr="007B4158">
        <w:t>интернетика</w:t>
      </w:r>
    </w:p>
    <w:p w:rsidR="00FD6158" w:rsidRPr="007B4158" w:rsidRDefault="00FD6158" w:rsidP="001B374E">
      <w:pPr>
        <w:pStyle w:val="a"/>
      </w:pPr>
      <w:r w:rsidRPr="007B4158">
        <w:t>психологическая информатика</w:t>
      </w:r>
    </w:p>
    <w:p w:rsidR="00FD6158" w:rsidRPr="007B4158" w:rsidRDefault="00FD6158" w:rsidP="00A06BED">
      <w:pPr>
        <w:pStyle w:val="a1"/>
      </w:pPr>
      <w:r w:rsidRPr="007B4158">
        <w:t>педагогическая информатика</w:t>
      </w:r>
    </w:p>
    <w:p w:rsidR="00FD6158" w:rsidRPr="007B4158" w:rsidRDefault="00FD6158" w:rsidP="00A06BED">
      <w:pPr>
        <w:pStyle w:val="a1"/>
      </w:pPr>
      <w:r w:rsidRPr="007B4158">
        <w:t>вычислительная информатика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СВОЙСТВА, ЗАКОНОМЕРНОСТИ И СПОСОБЫ ИСПОЛЬЗОВАНИЯ ГЛОБАЛЬНОЙ КОМПЬЮТЕРНОЙ СЕТИ ИНТЕРНЕТ ИЗУЧАЕТ НАУКА:</w:t>
      </w:r>
    </w:p>
    <w:p w:rsidR="00FD6158" w:rsidRPr="007B4158" w:rsidRDefault="00FD6158" w:rsidP="00A06BED">
      <w:pPr>
        <w:pStyle w:val="a1"/>
      </w:pPr>
      <w:r w:rsidRPr="007B4158">
        <w:t>социальная информатика</w:t>
      </w:r>
    </w:p>
    <w:p w:rsidR="00FD6158" w:rsidRPr="007B4158" w:rsidRDefault="00FD6158" w:rsidP="001B374E">
      <w:pPr>
        <w:pStyle w:val="a"/>
      </w:pPr>
      <w:r w:rsidRPr="007B4158">
        <w:t>интернетика</w:t>
      </w:r>
    </w:p>
    <w:p w:rsidR="00FD6158" w:rsidRPr="007B4158" w:rsidRDefault="00FD6158" w:rsidP="00A06BED">
      <w:pPr>
        <w:pStyle w:val="a1"/>
      </w:pPr>
      <w:r w:rsidRPr="007B4158">
        <w:t>психологическая информатика</w:t>
      </w:r>
    </w:p>
    <w:p w:rsidR="00FD6158" w:rsidRPr="007B4158" w:rsidRDefault="00FD6158" w:rsidP="00A06BED">
      <w:pPr>
        <w:pStyle w:val="a1"/>
      </w:pPr>
      <w:r w:rsidRPr="007B4158">
        <w:t>педагогическая информатика</w:t>
      </w:r>
    </w:p>
    <w:p w:rsidR="00FD6158" w:rsidRPr="007B4158" w:rsidRDefault="00FD6158" w:rsidP="00A06BED">
      <w:pPr>
        <w:pStyle w:val="a1"/>
      </w:pPr>
      <w:r w:rsidRPr="007B4158">
        <w:t>вычислительная информатика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ПЕРВЫМ ПРОЕКТОМ БОЛЬНИЧНОЙ ИНФОРМАЦИОННОЙ СИСТЕМЫ В США БЫЛ ПРОЕКТ:</w:t>
      </w:r>
    </w:p>
    <w:p w:rsidR="00FD6158" w:rsidRPr="007B4158" w:rsidRDefault="00FD6158" w:rsidP="00A06BED">
      <w:pPr>
        <w:pStyle w:val="a1"/>
      </w:pPr>
      <w:r w:rsidRPr="007B4158">
        <w:t>MEDTECH</w:t>
      </w:r>
    </w:p>
    <w:p w:rsidR="00FD6158" w:rsidRPr="007B4158" w:rsidRDefault="00FD6158" w:rsidP="00A06BED">
      <w:pPr>
        <w:pStyle w:val="a1"/>
      </w:pPr>
      <w:r w:rsidRPr="007B4158">
        <w:t>MEDLINE</w:t>
      </w:r>
    </w:p>
    <w:p w:rsidR="00FD6158" w:rsidRPr="007B4158" w:rsidRDefault="00FD6158" w:rsidP="001B374E">
      <w:pPr>
        <w:pStyle w:val="a"/>
      </w:pPr>
      <w:r w:rsidRPr="007B4158">
        <w:t>MEDINET</w:t>
      </w:r>
    </w:p>
    <w:p w:rsidR="00FD6158" w:rsidRPr="007B4158" w:rsidRDefault="00FD6158" w:rsidP="00A06BED">
      <w:pPr>
        <w:pStyle w:val="a1"/>
      </w:pPr>
      <w:r w:rsidRPr="007B4158">
        <w:t>GLOBAL</w:t>
      </w:r>
    </w:p>
    <w:p w:rsidR="00FD6158" w:rsidRPr="007B4158" w:rsidRDefault="00FD6158" w:rsidP="00A06BED">
      <w:pPr>
        <w:pStyle w:val="a1"/>
      </w:pPr>
      <w:r w:rsidRPr="007B4158">
        <w:t>MEDLONGE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ПЕРВЫМ ВОЗГЛАВИЛ НАПРАВЛЕНИЕ ИСПОЛЬЗОВАНИЯ ВЫЧИСЛИТЕЛЬНЫХ СИСТЕМ В ЗДРАВООХРАНЕНИИ РОССИИ (СССР) В 1967 ГОДУ:</w:t>
      </w:r>
    </w:p>
    <w:p w:rsidR="00FD6158" w:rsidRPr="007B4158" w:rsidRDefault="00FD6158" w:rsidP="00A06BED">
      <w:pPr>
        <w:pStyle w:val="a1"/>
      </w:pPr>
      <w:r w:rsidRPr="007B4158">
        <w:t>Лебедев</w:t>
      </w:r>
    </w:p>
    <w:p w:rsidR="00FD6158" w:rsidRPr="007B4158" w:rsidRDefault="00FD6158" w:rsidP="001B374E">
      <w:pPr>
        <w:pStyle w:val="a"/>
      </w:pPr>
      <w:r w:rsidRPr="007B4158">
        <w:t>Амосов</w:t>
      </w:r>
    </w:p>
    <w:p w:rsidR="00FD6158" w:rsidRPr="007B4158" w:rsidRDefault="00FD6158" w:rsidP="00A06BED">
      <w:pPr>
        <w:pStyle w:val="a1"/>
      </w:pPr>
      <w:r w:rsidRPr="007B4158">
        <w:t>Файншмидт</w:t>
      </w:r>
    </w:p>
    <w:p w:rsidR="00FD6158" w:rsidRPr="007B4158" w:rsidRDefault="00FD6158" w:rsidP="00A06BED">
      <w:pPr>
        <w:pStyle w:val="a1"/>
      </w:pPr>
      <w:r w:rsidRPr="007B4158">
        <w:t>Гаспарян</w:t>
      </w:r>
    </w:p>
    <w:p w:rsidR="00FD6158" w:rsidRPr="007B4158" w:rsidRDefault="00FD6158" w:rsidP="00A06BED">
      <w:pPr>
        <w:pStyle w:val="a1"/>
      </w:pPr>
      <w:r w:rsidRPr="007B4158">
        <w:t>Берг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lastRenderedPageBreak/>
        <w:t>ОСНОВАТЕЛЬ ПЕРВОЙ В МЕДИЦИНСКОМ ОБРАЗОВАНИИ КАФЕДРЫ МЕДИЦИНСКОЙ И БИОЛОГИЧЕСКОЙ КИБЕРНЕТИКИ:</w:t>
      </w:r>
    </w:p>
    <w:p w:rsidR="00FD6158" w:rsidRPr="00C705F9" w:rsidRDefault="00FD6158" w:rsidP="00A06BED">
      <w:pPr>
        <w:pStyle w:val="a1"/>
      </w:pPr>
      <w:r w:rsidRPr="00C705F9">
        <w:t>Амосов</w:t>
      </w:r>
    </w:p>
    <w:p w:rsidR="00FD6158" w:rsidRPr="00C705F9" w:rsidRDefault="00FD6158" w:rsidP="00A06BED">
      <w:pPr>
        <w:pStyle w:val="a1"/>
      </w:pPr>
      <w:r w:rsidRPr="00C705F9">
        <w:t>Лебедев</w:t>
      </w:r>
    </w:p>
    <w:p w:rsidR="00FD6158" w:rsidRPr="00C705F9" w:rsidRDefault="00FD6158" w:rsidP="00A06BED">
      <w:pPr>
        <w:pStyle w:val="a1"/>
      </w:pPr>
      <w:r w:rsidRPr="00C705F9">
        <w:t>Нейман</w:t>
      </w:r>
    </w:p>
    <w:p w:rsidR="00FD6158" w:rsidRPr="00C705F9" w:rsidRDefault="00FD6158" w:rsidP="00A06BED">
      <w:pPr>
        <w:pStyle w:val="a1"/>
      </w:pPr>
      <w:r w:rsidRPr="00C705F9">
        <w:t>Бэббидж</w:t>
      </w:r>
    </w:p>
    <w:p w:rsidR="00FD6158" w:rsidRPr="00C705F9" w:rsidRDefault="00FD6158" w:rsidP="001B374E">
      <w:pPr>
        <w:pStyle w:val="a"/>
      </w:pPr>
      <w:r w:rsidRPr="00C705F9">
        <w:t>Гаспарян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СВЕДЕНИЯ, ПЕРЕДАВАЕМЫЕ ЛЮДЬМИ УСТНЫМ, ПИСЬМЕННЫМ ИЛИ ДРУГИМ СПОСОБОМ (С ПОМОЩЬЮ УСЛОВНЫХ СИГНАЛОВ, ТЕХНИЧЕСКИХ СРЕДСТВ И Т. Д.):</w:t>
      </w:r>
    </w:p>
    <w:p w:rsidR="00FD6158" w:rsidRPr="00C705F9" w:rsidRDefault="00FD6158" w:rsidP="00A06BED">
      <w:pPr>
        <w:pStyle w:val="a1"/>
      </w:pPr>
      <w:r w:rsidRPr="00C705F9">
        <w:t>данные</w:t>
      </w:r>
    </w:p>
    <w:p w:rsidR="00FD6158" w:rsidRPr="00C705F9" w:rsidRDefault="00FD6158" w:rsidP="001B374E">
      <w:pPr>
        <w:pStyle w:val="a"/>
      </w:pPr>
      <w:r w:rsidRPr="00C705F9">
        <w:t>информация</w:t>
      </w:r>
    </w:p>
    <w:p w:rsidR="00FD6158" w:rsidRPr="00C705F9" w:rsidRDefault="00FD6158" w:rsidP="00A06BED">
      <w:pPr>
        <w:pStyle w:val="a1"/>
      </w:pPr>
      <w:r w:rsidRPr="00C705F9">
        <w:t>символы</w:t>
      </w:r>
    </w:p>
    <w:p w:rsidR="00FD6158" w:rsidRPr="00C705F9" w:rsidRDefault="00FD6158" w:rsidP="00A06BED">
      <w:pPr>
        <w:pStyle w:val="a1"/>
      </w:pPr>
      <w:r w:rsidRPr="00C705F9">
        <w:t>импульсы</w:t>
      </w:r>
    </w:p>
    <w:p w:rsidR="00FD6158" w:rsidRPr="00C705F9" w:rsidRDefault="00FD6158" w:rsidP="00A06BED">
      <w:pPr>
        <w:pStyle w:val="a1"/>
      </w:pPr>
      <w:r w:rsidRPr="00C705F9">
        <w:t>свойства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МЕТОДОВ:</w:t>
      </w:r>
    </w:p>
    <w:p w:rsidR="00FD6158" w:rsidRPr="00C705F9" w:rsidRDefault="00FD6158" w:rsidP="001B374E">
      <w:pPr>
        <w:pStyle w:val="a"/>
      </w:pPr>
      <w:r w:rsidRPr="00C705F9">
        <w:t>информационные технологии</w:t>
      </w:r>
    </w:p>
    <w:p w:rsidR="00FD6158" w:rsidRPr="00C705F9" w:rsidRDefault="00FD6158" w:rsidP="00A06BED">
      <w:pPr>
        <w:pStyle w:val="a1"/>
      </w:pPr>
      <w:r w:rsidRPr="00C705F9">
        <w:t>данные</w:t>
      </w:r>
    </w:p>
    <w:p w:rsidR="00FD6158" w:rsidRPr="00C705F9" w:rsidRDefault="00FD6158" w:rsidP="00A06BED">
      <w:pPr>
        <w:pStyle w:val="a1"/>
      </w:pPr>
      <w:r w:rsidRPr="00C705F9">
        <w:t>электрические сигналы</w:t>
      </w:r>
    </w:p>
    <w:p w:rsidR="00FD6158" w:rsidRPr="00C705F9" w:rsidRDefault="00FD6158" w:rsidP="00A06BED">
      <w:pPr>
        <w:pStyle w:val="a1"/>
      </w:pPr>
      <w:r w:rsidRPr="00C705F9">
        <w:t>киберсистемы</w:t>
      </w:r>
    </w:p>
    <w:p w:rsidR="00FD6158" w:rsidRPr="00C705F9" w:rsidRDefault="00FD6158" w:rsidP="00A06BED">
      <w:pPr>
        <w:pStyle w:val="a1"/>
      </w:pPr>
      <w:r w:rsidRPr="00C705F9">
        <w:t>кибернетические автоматы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>ИНФОРМАЦИЯ, ПРЕДСТАВЛЕННАЯ В ФОРМАЛИЗОВАННОМ ВИДЕ, ЧТО ОБЕСПЕЧИВАЕТ ВОЗМОЖНОСТЬ ЕЕ ХРАНЕНИЯ, ОБРАБОТКИ И ПЕРЕДАЧИ:</w:t>
      </w:r>
    </w:p>
    <w:p w:rsidR="00FD6158" w:rsidRPr="00C705F9" w:rsidRDefault="00FD6158" w:rsidP="00A06BED">
      <w:pPr>
        <w:pStyle w:val="a1"/>
      </w:pPr>
      <w:r w:rsidRPr="00C705F9">
        <w:t>единицы информации</w:t>
      </w:r>
    </w:p>
    <w:p w:rsidR="00FD6158" w:rsidRPr="00C705F9" w:rsidRDefault="00FD6158" w:rsidP="00A06BED">
      <w:pPr>
        <w:pStyle w:val="a1"/>
      </w:pPr>
      <w:r w:rsidRPr="00C705F9">
        <w:t>информационные технологии</w:t>
      </w:r>
    </w:p>
    <w:p w:rsidR="00FD6158" w:rsidRPr="00C705F9" w:rsidRDefault="00FD6158" w:rsidP="00A06BED">
      <w:pPr>
        <w:pStyle w:val="a1"/>
      </w:pPr>
      <w:r w:rsidRPr="00C705F9">
        <w:t>информационная система</w:t>
      </w:r>
    </w:p>
    <w:p w:rsidR="00FD6158" w:rsidRPr="00C705F9" w:rsidRDefault="00FD6158" w:rsidP="00A06BED">
      <w:pPr>
        <w:pStyle w:val="a1"/>
      </w:pPr>
      <w:r w:rsidRPr="00C705F9">
        <w:t>параметры предметов</w:t>
      </w:r>
    </w:p>
    <w:p w:rsidR="00FD6158" w:rsidRPr="00C705F9" w:rsidRDefault="00FD6158" w:rsidP="001B374E">
      <w:pPr>
        <w:pStyle w:val="a"/>
      </w:pPr>
      <w:r w:rsidRPr="00C705F9">
        <w:t>данные в информатике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 xml:space="preserve">РАЗЛИЧНЫЕ ИЗОБРАЖЕНИЯ (РЕНТГЕНОГРАММЫ, ЭХОКАРДИОГРАММЫ И Т.Д.) ОТНОСЯТСЯ К СЛЕДУЮЩЕЙ КАТЕГОРИИ ИНФОРМАЦИИ: </w:t>
      </w:r>
    </w:p>
    <w:p w:rsidR="00FD6158" w:rsidRPr="00C705F9" w:rsidRDefault="00FD6158" w:rsidP="00A06BED">
      <w:pPr>
        <w:pStyle w:val="a1"/>
      </w:pPr>
      <w:r w:rsidRPr="00C705F9">
        <w:t>визуальная информация</w:t>
      </w:r>
    </w:p>
    <w:p w:rsidR="00FD6158" w:rsidRPr="00C705F9" w:rsidRDefault="00FD6158" w:rsidP="001B374E">
      <w:pPr>
        <w:pStyle w:val="a"/>
      </w:pPr>
      <w:r w:rsidRPr="00C705F9">
        <w:t>графическая информация</w:t>
      </w:r>
    </w:p>
    <w:p w:rsidR="00FD6158" w:rsidRPr="00C705F9" w:rsidRDefault="00FD6158" w:rsidP="00A06BED">
      <w:pPr>
        <w:pStyle w:val="a1"/>
      </w:pPr>
      <w:r w:rsidRPr="00C705F9">
        <w:lastRenderedPageBreak/>
        <w:t>алфавитно-цифровая информация</w:t>
      </w:r>
    </w:p>
    <w:p w:rsidR="00FD6158" w:rsidRPr="00C705F9" w:rsidRDefault="00FD6158" w:rsidP="00A06BED">
      <w:pPr>
        <w:pStyle w:val="a1"/>
      </w:pPr>
      <w:r w:rsidRPr="00C705F9">
        <w:t>звуковая информация</w:t>
      </w:r>
    </w:p>
    <w:p w:rsidR="00FD6158" w:rsidRPr="00C705F9" w:rsidRDefault="00FD6158" w:rsidP="00A06BED">
      <w:pPr>
        <w:pStyle w:val="a1"/>
      </w:pPr>
      <w:r w:rsidRPr="00C705F9">
        <w:t>тактильная информация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 xml:space="preserve">РЕЧЬ, ЕСТЕСТВЕННЫЕ ИЛИ УСИЛЕННЫЕ ЭЛЕКТРОННЫМ СПОСОБОМ ЗВУКИ ЧЕЛОВЕЧЕСКОГО ОРГАНИЗМА И ДРУГИЕ ОТНОСЯТСЯ К СЛЕДУЮЩЕЙ КАТЕГОРИИ ИНФОРМАЦИИ: </w:t>
      </w:r>
    </w:p>
    <w:p w:rsidR="00FD6158" w:rsidRPr="00C705F9" w:rsidRDefault="00FD6158" w:rsidP="00A06BED">
      <w:pPr>
        <w:pStyle w:val="a1"/>
      </w:pPr>
      <w:r w:rsidRPr="00C705F9">
        <w:t>визуальная информация</w:t>
      </w:r>
    </w:p>
    <w:p w:rsidR="00FD6158" w:rsidRPr="00C705F9" w:rsidRDefault="00FD6158" w:rsidP="00A06BED">
      <w:pPr>
        <w:pStyle w:val="a1"/>
      </w:pPr>
      <w:r w:rsidRPr="00C705F9">
        <w:t>графическая информация</w:t>
      </w:r>
    </w:p>
    <w:p w:rsidR="00FD6158" w:rsidRPr="00C705F9" w:rsidRDefault="00FD6158" w:rsidP="00A06BED">
      <w:pPr>
        <w:pStyle w:val="a1"/>
      </w:pPr>
      <w:r w:rsidRPr="00C705F9">
        <w:t>алфавитно-цифровая информация</w:t>
      </w:r>
    </w:p>
    <w:p w:rsidR="00FD6158" w:rsidRPr="00C705F9" w:rsidRDefault="00FD6158" w:rsidP="001B374E">
      <w:pPr>
        <w:pStyle w:val="a"/>
      </w:pPr>
      <w:r w:rsidRPr="00C705F9">
        <w:t>звуковая информация</w:t>
      </w:r>
    </w:p>
    <w:p w:rsidR="00FD6158" w:rsidRPr="0073491F" w:rsidRDefault="00FD6158" w:rsidP="00A06BED">
      <w:pPr>
        <w:pStyle w:val="a1"/>
      </w:pPr>
      <w:r w:rsidRPr="00C705F9">
        <w:t>тактильная информация</w:t>
      </w:r>
    </w:p>
    <w:p w:rsidR="00FD6158" w:rsidRPr="0014596B" w:rsidRDefault="00FD6158" w:rsidP="0014596B">
      <w:pPr>
        <w:pStyle w:val="a0"/>
        <w:rPr>
          <w:lang w:val="ru-RU"/>
        </w:rPr>
      </w:pPr>
      <w:r w:rsidRPr="0014596B">
        <w:rPr>
          <w:lang w:val="ru-RU"/>
        </w:rPr>
        <w:t xml:space="preserve">ПОХОДКА ПАЦИЕНТА, МИМИКА ИЛИ СУДОРОГИ, СУХОЖИЛЬНЫЕ РЕФЛЕКСЫ, РЕАКЦИЯ ЗРАЧКА НА СВЕТ ОТНОСЯТСЯ К СЛЕДУЮЩЕЙ КАТЕГОРИИ ИНФОРМАЦИИ: </w:t>
      </w:r>
    </w:p>
    <w:p w:rsidR="00FD6158" w:rsidRPr="00C705F9" w:rsidRDefault="00FD6158" w:rsidP="001B374E">
      <w:pPr>
        <w:pStyle w:val="a"/>
      </w:pPr>
      <w:r w:rsidRPr="00C705F9">
        <w:t>визуальная информация</w:t>
      </w:r>
    </w:p>
    <w:p w:rsidR="00FD6158" w:rsidRPr="00C705F9" w:rsidRDefault="00FD6158" w:rsidP="00A06BED">
      <w:pPr>
        <w:pStyle w:val="a1"/>
      </w:pPr>
      <w:r w:rsidRPr="00C705F9">
        <w:t>графическая информация</w:t>
      </w:r>
    </w:p>
    <w:p w:rsidR="00FD6158" w:rsidRPr="00C705F9" w:rsidRDefault="00FD6158" w:rsidP="00A06BED">
      <w:pPr>
        <w:pStyle w:val="a1"/>
      </w:pPr>
      <w:r w:rsidRPr="00C705F9">
        <w:t>алфавитно-цифровая информация</w:t>
      </w:r>
    </w:p>
    <w:p w:rsidR="00FD6158" w:rsidRPr="00C705F9" w:rsidRDefault="00FD6158" w:rsidP="00A06BED">
      <w:pPr>
        <w:pStyle w:val="a1"/>
      </w:pPr>
      <w:r w:rsidRPr="00C705F9">
        <w:t>звуковая информация</w:t>
      </w:r>
    </w:p>
    <w:p w:rsidR="00FD6158" w:rsidRPr="0073491F" w:rsidRDefault="00FD6158" w:rsidP="00A06BED">
      <w:pPr>
        <w:pStyle w:val="a1"/>
      </w:pPr>
      <w:r w:rsidRPr="00C705F9">
        <w:t>тактильная информация</w:t>
      </w:r>
    </w:p>
    <w:p w:rsidR="00FD6158" w:rsidRPr="00397E1A" w:rsidRDefault="00FD6158" w:rsidP="00FD6158">
      <w:pPr>
        <w:jc w:val="center"/>
        <w:rPr>
          <w:b/>
          <w:sz w:val="20"/>
          <w:szCs w:val="20"/>
        </w:rPr>
      </w:pPr>
    </w:p>
    <w:p w:rsidR="00FD6158" w:rsidRPr="00397E1A" w:rsidRDefault="00FD6158" w:rsidP="00FD6158">
      <w:pPr>
        <w:jc w:val="center"/>
        <w:rPr>
          <w:b/>
          <w:sz w:val="20"/>
          <w:szCs w:val="20"/>
        </w:rPr>
      </w:pPr>
      <w:r w:rsidRPr="00397E1A">
        <w:rPr>
          <w:b/>
          <w:sz w:val="20"/>
          <w:szCs w:val="20"/>
        </w:rPr>
        <w:t>Измерение количества информации</w:t>
      </w:r>
    </w:p>
    <w:p w:rsidR="00FD6158" w:rsidRPr="00397E1A" w:rsidRDefault="00FD6158" w:rsidP="00FD6158">
      <w:pPr>
        <w:jc w:val="center"/>
        <w:rPr>
          <w:b/>
          <w:sz w:val="20"/>
          <w:szCs w:val="20"/>
        </w:rPr>
      </w:pPr>
    </w:p>
    <w:p w:rsidR="00FD6158" w:rsidRPr="001B374E" w:rsidRDefault="004761FD" w:rsidP="001B374E">
      <w:pPr>
        <w:pStyle w:val="a0"/>
        <w:rPr>
          <w:lang w:val="ru-RU"/>
        </w:rPr>
      </w:pPr>
      <w:r w:rsidRPr="004761FD">
        <w:rPr>
          <w:lang w:val="ru-RU"/>
        </w:rPr>
        <w:t>КОДОМ МОРЗЕ ДЛИНОЙ НЕ МЕНЕЕ ТРЕХ И НЕ БОЛЕЕ ЧЕТЫРЕХ СИГНАЛОВ (ТОЧЕК И ТИРЕ), МОЖНО ЗАКОДИРОВАТЬ</w:t>
      </w:r>
      <w:r>
        <w:rPr>
          <w:lang w:val="ru-RU"/>
        </w:rPr>
        <w:t xml:space="preserve"> </w:t>
      </w:r>
    </w:p>
    <w:p w:rsidR="00FD6158" w:rsidRPr="00397E1A" w:rsidRDefault="00FD6158" w:rsidP="00A06BED">
      <w:pPr>
        <w:pStyle w:val="a1"/>
      </w:pPr>
      <w:r w:rsidRPr="00397E1A">
        <w:t>12</w:t>
      </w:r>
      <w:r w:rsidR="004761FD">
        <w:rPr>
          <w:lang w:val="ru-RU"/>
        </w:rPr>
        <w:t xml:space="preserve"> символов</w:t>
      </w:r>
    </w:p>
    <w:p w:rsidR="00FD6158" w:rsidRPr="00397E1A" w:rsidRDefault="00FD6158" w:rsidP="001B374E">
      <w:pPr>
        <w:pStyle w:val="a"/>
      </w:pPr>
      <w:r w:rsidRPr="00397E1A">
        <w:t>24</w:t>
      </w:r>
      <w:r w:rsidR="004761FD">
        <w:rPr>
          <w:lang w:val="ru-RU"/>
        </w:rPr>
        <w:t xml:space="preserve"> символа</w:t>
      </w:r>
    </w:p>
    <w:p w:rsidR="00FD6158" w:rsidRPr="00397E1A" w:rsidRDefault="00FD6158" w:rsidP="00A06BED">
      <w:pPr>
        <w:pStyle w:val="a1"/>
      </w:pPr>
      <w:r w:rsidRPr="00397E1A">
        <w:t>64</w:t>
      </w:r>
      <w:r w:rsidR="004761FD">
        <w:rPr>
          <w:lang w:val="ru-RU"/>
        </w:rPr>
        <w:t xml:space="preserve"> символа</w:t>
      </w:r>
    </w:p>
    <w:p w:rsidR="00FD6158" w:rsidRPr="00397E1A" w:rsidRDefault="00FD6158" w:rsidP="00A06BED">
      <w:pPr>
        <w:pStyle w:val="a1"/>
      </w:pPr>
      <w:r w:rsidRPr="00397E1A">
        <w:t>128</w:t>
      </w:r>
      <w:r w:rsidR="004761FD">
        <w:rPr>
          <w:lang w:val="ru-RU"/>
        </w:rPr>
        <w:t xml:space="preserve"> символов</w:t>
      </w:r>
    </w:p>
    <w:p w:rsidR="00FD6158" w:rsidRPr="00397E1A" w:rsidRDefault="00FD6158" w:rsidP="00A06BED">
      <w:pPr>
        <w:pStyle w:val="a1"/>
      </w:pPr>
      <w:r w:rsidRPr="00397E1A">
        <w:t>256</w:t>
      </w:r>
      <w:r w:rsidR="004761FD">
        <w:rPr>
          <w:lang w:val="ru-RU"/>
        </w:rPr>
        <w:t xml:space="preserve"> символов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>СООБЩЕНИЕ ОБЪЕМОМ 8 589 934 592 БИТ СОДЕРЖИТ ______ ГИГАБАЙТ(-А) ИНФОРМАЦИИ</w:t>
      </w:r>
    </w:p>
    <w:p w:rsidR="00FD6158" w:rsidRPr="00397E1A" w:rsidRDefault="00FD6158" w:rsidP="00A06BED">
      <w:pPr>
        <w:pStyle w:val="a1"/>
      </w:pPr>
      <w:r w:rsidRPr="00397E1A">
        <w:t>8</w:t>
      </w:r>
      <w:r w:rsidR="00821B09">
        <w:t> </w:t>
      </w:r>
      <w:r w:rsidRPr="00397E1A">
        <w:t>000</w:t>
      </w:r>
      <w:r w:rsidR="00821B09">
        <w:rPr>
          <w:lang w:val="ru-RU"/>
        </w:rPr>
        <w:t xml:space="preserve"> Гб информации</w:t>
      </w:r>
    </w:p>
    <w:p w:rsidR="00FD6158" w:rsidRPr="00397E1A" w:rsidRDefault="00FD6158" w:rsidP="00A06BED">
      <w:pPr>
        <w:pStyle w:val="a1"/>
      </w:pPr>
      <w:r w:rsidRPr="00397E1A">
        <w:t>1</w:t>
      </w:r>
      <w:r w:rsidR="00821B09">
        <w:t> </w:t>
      </w:r>
      <w:r w:rsidRPr="00397E1A">
        <w:t>000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8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1B374E">
      <w:pPr>
        <w:pStyle w:val="a"/>
        <w:rPr>
          <w:lang w:val="ru-RU"/>
        </w:rPr>
      </w:pPr>
      <w:r w:rsidRPr="00821B09">
        <w:rPr>
          <w:lang w:val="ru-RU"/>
        </w:rPr>
        <w:t>1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0,008</w:t>
      </w:r>
      <w:r w:rsidR="00821B09">
        <w:rPr>
          <w:lang w:val="ru-RU"/>
        </w:rPr>
        <w:t xml:space="preserve"> Гб информации </w:t>
      </w:r>
    </w:p>
    <w:p w:rsidR="00FD6158" w:rsidRPr="001B374E" w:rsidRDefault="00763905" w:rsidP="001B374E">
      <w:pPr>
        <w:pStyle w:val="a0"/>
        <w:rPr>
          <w:lang w:val="ru-RU"/>
        </w:rPr>
      </w:pPr>
      <w:r>
        <w:rPr>
          <w:lang w:val="ru-RU"/>
        </w:rPr>
        <w:lastRenderedPageBreak/>
        <w:t>СООБЩЕНИЕ ОБЪЕМОМ 8589934592</w:t>
      </w:r>
      <w:r w:rsidR="00FD6158" w:rsidRPr="001B374E">
        <w:rPr>
          <w:lang w:val="ru-RU"/>
        </w:rPr>
        <w:t xml:space="preserve"> БИТ СОДЕРЖИТ 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33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3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4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A06BED">
      <w:pPr>
        <w:pStyle w:val="a1"/>
        <w:rPr>
          <w:lang w:val="ru-RU"/>
        </w:rPr>
      </w:pPr>
      <w:r w:rsidRPr="00821B09">
        <w:rPr>
          <w:lang w:val="ru-RU"/>
        </w:rPr>
        <w:t>2</w:t>
      </w:r>
      <w:r w:rsidR="00821B09">
        <w:rPr>
          <w:lang w:val="ru-RU"/>
        </w:rPr>
        <w:t xml:space="preserve"> Гб информации</w:t>
      </w:r>
    </w:p>
    <w:p w:rsidR="00FD6158" w:rsidRPr="00821B09" w:rsidRDefault="00FD6158" w:rsidP="001B374E">
      <w:pPr>
        <w:pStyle w:val="a"/>
        <w:rPr>
          <w:lang w:val="ru-RU"/>
        </w:rPr>
      </w:pPr>
      <w:r w:rsidRPr="00821B09">
        <w:rPr>
          <w:lang w:val="ru-RU"/>
        </w:rPr>
        <w:t>1</w:t>
      </w:r>
      <w:r w:rsidR="00821B09">
        <w:rPr>
          <w:lang w:val="ru-RU"/>
        </w:rPr>
        <w:t xml:space="preserve"> Гб информации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ЕСЛИ СРЕДНЯЯ СКОРОСТЬ ЧТЕНИЯ СОСТАВЛЯЕТ 160 СЛОВ В МИНУТУ (ОДНО СЛОВО – В СРЕДНЕМ 6 СИМВОЛОВ), ТО ЗА ЧЕТЫРЕ ЧАСА НЕПРЕРЫВНОГО ЧТЕНИЯ МОЖНО ПРОЧИТАТЬ </w:t>
      </w:r>
    </w:p>
    <w:p w:rsidR="00FD6158" w:rsidRPr="00B954E2" w:rsidRDefault="00FD6158" w:rsidP="001B374E">
      <w:pPr>
        <w:pStyle w:val="a"/>
      </w:pPr>
      <w:r w:rsidRPr="00B954E2">
        <w:t>225</w:t>
      </w:r>
      <w:r w:rsidR="00521136">
        <w:rPr>
          <w:lang w:val="ru-RU"/>
        </w:rPr>
        <w:t xml:space="preserve"> Кб текста</w:t>
      </w:r>
    </w:p>
    <w:p w:rsidR="00FD6158" w:rsidRPr="00B954E2" w:rsidRDefault="00FD6158" w:rsidP="00A06BED">
      <w:pPr>
        <w:pStyle w:val="a1"/>
      </w:pPr>
      <w:r w:rsidRPr="00B954E2">
        <w:t>255</w:t>
      </w:r>
      <w:r w:rsidR="00521136">
        <w:rPr>
          <w:lang w:val="ru-RU"/>
        </w:rPr>
        <w:t xml:space="preserve"> Кб текста</w:t>
      </w:r>
    </w:p>
    <w:p w:rsidR="00FD6158" w:rsidRPr="00B954E2" w:rsidRDefault="00FD6158" w:rsidP="00A06BED">
      <w:pPr>
        <w:pStyle w:val="a1"/>
      </w:pPr>
      <w:r w:rsidRPr="00B954E2">
        <w:t>256</w:t>
      </w:r>
      <w:r w:rsidR="00521136">
        <w:rPr>
          <w:lang w:val="ru-RU"/>
        </w:rPr>
        <w:t xml:space="preserve"> Кб текста</w:t>
      </w:r>
    </w:p>
    <w:p w:rsidR="00FD6158" w:rsidRPr="00B954E2" w:rsidRDefault="00FD6158" w:rsidP="00A06BED">
      <w:pPr>
        <w:pStyle w:val="a1"/>
      </w:pPr>
      <w:r w:rsidRPr="00B954E2">
        <w:t>1024</w:t>
      </w:r>
      <w:r w:rsidR="00521136">
        <w:rPr>
          <w:lang w:val="ru-RU"/>
        </w:rPr>
        <w:t xml:space="preserve"> Кб текста</w:t>
      </w:r>
    </w:p>
    <w:p w:rsidR="00FD6158" w:rsidRPr="00397E1A" w:rsidRDefault="00FD6158" w:rsidP="00A06BED">
      <w:pPr>
        <w:pStyle w:val="a1"/>
      </w:pPr>
      <w:r w:rsidRPr="00B954E2">
        <w:t>4096</w:t>
      </w:r>
      <w:r w:rsidR="00521136">
        <w:rPr>
          <w:lang w:val="ru-RU"/>
        </w:rPr>
        <w:t xml:space="preserve"> Кб текста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>МАКСИМАЛЬНОЕ КОЛИЧЕСТВО СТРАНИЦ КНИГИ (32 СТРОКИ ПО 64 СИМВОЛА, 1 СИМВОЛ ЗАНИМАЕТ 8 БИТ), КОТОРОЕ ПОМЕЩАЕТСЯ В ФАЙЛЕ ОБЪЕМОМ 640 КБАЙТ, СОСТАВЛЯЕТ</w:t>
      </w:r>
    </w:p>
    <w:p w:rsidR="00FD6158" w:rsidRPr="00B954E2" w:rsidRDefault="00FD6158" w:rsidP="00A06BED">
      <w:pPr>
        <w:pStyle w:val="a1"/>
      </w:pPr>
      <w:r w:rsidRPr="00B954E2">
        <w:t>64</w:t>
      </w:r>
    </w:p>
    <w:p w:rsidR="00FD6158" w:rsidRPr="00B954E2" w:rsidRDefault="00FD6158" w:rsidP="00A06BED">
      <w:pPr>
        <w:pStyle w:val="a1"/>
      </w:pPr>
      <w:r w:rsidRPr="00B954E2">
        <w:t>160</w:t>
      </w:r>
    </w:p>
    <w:p w:rsidR="00FD6158" w:rsidRPr="00B954E2" w:rsidRDefault="00FD6158" w:rsidP="001B374E">
      <w:pPr>
        <w:pStyle w:val="a"/>
      </w:pPr>
      <w:r w:rsidRPr="00B954E2">
        <w:t>320</w:t>
      </w:r>
    </w:p>
    <w:p w:rsidR="00FD6158" w:rsidRPr="00B954E2" w:rsidRDefault="00FD6158" w:rsidP="00A06BED">
      <w:pPr>
        <w:pStyle w:val="a1"/>
      </w:pPr>
      <w:r w:rsidRPr="00B954E2">
        <w:t>640</w:t>
      </w:r>
    </w:p>
    <w:p w:rsidR="00FD6158" w:rsidRPr="00397E1A" w:rsidRDefault="00FD6158" w:rsidP="00A06BED">
      <w:pPr>
        <w:pStyle w:val="a1"/>
      </w:pPr>
      <w:r w:rsidRPr="00B954E2">
        <w:t>1280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>КИБЕРНЕТИЧЕСКИЙ ПОДХОД К ИЗМЕРЕНИЮ КОЛИЧЕСТВА ИНФОРМАЦИИ</w:t>
      </w:r>
    </w:p>
    <w:p w:rsidR="00FD6158" w:rsidRPr="00B954E2" w:rsidRDefault="00FD6158" w:rsidP="001B374E">
      <w:pPr>
        <w:pStyle w:val="a"/>
      </w:pPr>
      <w:r w:rsidRPr="00B954E2">
        <w:t>учитывает разнообразие возможных сообщений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указывает только количество символов в сообщении</w:t>
      </w:r>
    </w:p>
    <w:p w:rsidR="00FD6158" w:rsidRPr="00B954E2" w:rsidRDefault="00FD6158" w:rsidP="00A06BED">
      <w:pPr>
        <w:pStyle w:val="a1"/>
      </w:pPr>
      <w:r w:rsidRPr="00B954E2">
        <w:t>описывает структуру сообщения</w:t>
      </w:r>
    </w:p>
    <w:p w:rsidR="00FD6158" w:rsidRPr="007A7B16" w:rsidRDefault="00FD6158" w:rsidP="00A06BED">
      <w:pPr>
        <w:pStyle w:val="a1"/>
        <w:rPr>
          <w:lang w:val="ru-RU"/>
        </w:rPr>
      </w:pPr>
      <w:r w:rsidRPr="007A7B16">
        <w:rPr>
          <w:lang w:val="ru-RU"/>
        </w:rPr>
        <w:t>исходит из того, что сообщение полностью снимает неопределенность</w:t>
      </w:r>
    </w:p>
    <w:p w:rsidR="00FD6158" w:rsidRPr="00397E1A" w:rsidRDefault="00FD6158" w:rsidP="00A06BED">
      <w:pPr>
        <w:pStyle w:val="a1"/>
      </w:pPr>
      <w:r w:rsidRPr="00B954E2">
        <w:t>описывает</w:t>
      </w:r>
      <w:r w:rsidRPr="00397E1A">
        <w:t xml:space="preserve"> алфавит сообщения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ДЛЯ КОДИРОВКИ 5, 6, 7 ИЛИ 8 ЦВЕТОВ ПОТРЕБУЕТСЯ    </w:t>
      </w:r>
    </w:p>
    <w:p w:rsidR="00FD6158" w:rsidRPr="00B954E2" w:rsidRDefault="00FD6158" w:rsidP="00A06BED">
      <w:pPr>
        <w:pStyle w:val="a1"/>
      </w:pPr>
      <w:r w:rsidRPr="00B954E2">
        <w:t>8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2</w:t>
      </w:r>
      <w:r w:rsidR="00521136">
        <w:rPr>
          <w:lang w:val="ru-RU"/>
        </w:rPr>
        <w:t xml:space="preserve"> бит</w:t>
      </w:r>
    </w:p>
    <w:p w:rsidR="00FD6158" w:rsidRPr="00B954E2" w:rsidRDefault="00FD6158" w:rsidP="001B374E">
      <w:pPr>
        <w:pStyle w:val="a"/>
      </w:pPr>
      <w:r w:rsidRPr="00B954E2">
        <w:t>3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4</w:t>
      </w:r>
      <w:r w:rsidR="00521136">
        <w:rPr>
          <w:lang w:val="ru-RU"/>
        </w:rPr>
        <w:t xml:space="preserve"> бит </w:t>
      </w:r>
    </w:p>
    <w:p w:rsidR="00FD6158" w:rsidRPr="00B954E2" w:rsidRDefault="00FD6158" w:rsidP="00A06BED">
      <w:pPr>
        <w:pStyle w:val="a1"/>
      </w:pPr>
      <w:r w:rsidRPr="00B954E2">
        <w:t>1</w:t>
      </w:r>
      <w:r w:rsidR="00521136">
        <w:rPr>
          <w:lang w:val="ru-RU"/>
        </w:rPr>
        <w:t xml:space="preserve"> бит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lastRenderedPageBreak/>
        <w:t>ВЫБЕРИТЕ ВАРИАНТ ОТВЕТА, В КОТОРОМ ОБЪЕМЫ ПАМЯТИ РАСПОЛОЖЕНЫ В ПОРЯДКЕ УБЫВАНИЯ</w:t>
      </w:r>
    </w:p>
    <w:p w:rsidR="00FD6158" w:rsidRPr="00B954E2" w:rsidRDefault="00FD6158" w:rsidP="00A06BED">
      <w:pPr>
        <w:pStyle w:val="a1"/>
      </w:pPr>
      <w:r w:rsidRPr="00B954E2">
        <w:t>1010 байт, 2 байта, 1 Кбайт, 20 бит, 10 бит</w:t>
      </w:r>
    </w:p>
    <w:p w:rsidR="00FD6158" w:rsidRPr="00B954E2" w:rsidRDefault="00FD6158" w:rsidP="00A06BED">
      <w:pPr>
        <w:pStyle w:val="a1"/>
      </w:pPr>
      <w:r w:rsidRPr="00B954E2">
        <w:t>1010 байт, 1 Кбайт, 20 бит, 2 байта, 10 бит</w:t>
      </w:r>
    </w:p>
    <w:p w:rsidR="00FD6158" w:rsidRPr="00B954E2" w:rsidRDefault="00FD6158" w:rsidP="00A06BED">
      <w:pPr>
        <w:pStyle w:val="a1"/>
      </w:pPr>
      <w:r w:rsidRPr="00B954E2">
        <w:t>1010 байт, 1 Кбайт, 2 байта, 20 бит, 10 бит</w:t>
      </w:r>
    </w:p>
    <w:p w:rsidR="00FD6158" w:rsidRPr="00B954E2" w:rsidRDefault="00FD6158" w:rsidP="001B374E">
      <w:pPr>
        <w:pStyle w:val="a"/>
      </w:pPr>
      <w:r w:rsidRPr="00B954E2">
        <w:t>1 Кбайт, 1010 байт, 20 бит, 2 байта, 10 бит</w:t>
      </w:r>
    </w:p>
    <w:p w:rsidR="00FD6158" w:rsidRPr="00B954E2" w:rsidRDefault="00FD6158" w:rsidP="00A06BED">
      <w:pPr>
        <w:pStyle w:val="a1"/>
      </w:pPr>
      <w:r w:rsidRPr="00B954E2">
        <w:t>1 Кбайт, 1010 байт, 20 бит, 10 бит 2 байта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СООБЩЕНИЕ О ТОМ, ЧТО НА ЭКЗАМЕНЕ УЧЕНИК ВЫТЯНУЛ БИЛЕТ №14, А ВСЕГО ЭКЗАМЕНАЦИОННЫХ БИЛЕТОВ БЫЛО 32 СОДЕРЖИТ </w:t>
      </w:r>
    </w:p>
    <w:p w:rsidR="00FD6158" w:rsidRPr="00B954E2" w:rsidRDefault="00FD6158" w:rsidP="001B374E">
      <w:pPr>
        <w:pStyle w:val="a"/>
      </w:pPr>
      <w:r w:rsidRPr="00B954E2">
        <w:t>5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6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8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4</w:t>
      </w:r>
      <w:r w:rsidR="00521136">
        <w:rPr>
          <w:lang w:val="ru-RU"/>
        </w:rPr>
        <w:t xml:space="preserve"> бит</w:t>
      </w:r>
    </w:p>
    <w:p w:rsidR="00FD6158" w:rsidRPr="00B954E2" w:rsidRDefault="00FD6158" w:rsidP="00A06BED">
      <w:pPr>
        <w:pStyle w:val="a1"/>
      </w:pPr>
      <w:r w:rsidRPr="00B954E2">
        <w:t>32</w:t>
      </w:r>
      <w:r w:rsidR="00521136">
        <w:rPr>
          <w:lang w:val="ru-RU"/>
        </w:rPr>
        <w:t xml:space="preserve"> бит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 ПРЕПОДАВАТЕЛЬ РАЗРАБОТАЛ 32 ТЕСТОВЫХ ЗАДАНИЯ  ПО ОДНОЙ ТЕМЕ, ВСЕ ЗАДАНИЯ ПРОНУМЕРОВАНЫ ОДИНАКОВЫМ МИНИМАЛЬНО ВОЗМОЖНЫМ КОЛИЧЕСТВОМ  БИТ. ОБЪЕМ ПАМЯТИ, НЕОБХОДИМЫЙ ДЛЯ ХРАНЕНИЯ ВСЕХ НОМЕРОВ ЗАДАНИЙ СОСТАВЛЯЕТ </w:t>
      </w:r>
    </w:p>
    <w:p w:rsidR="00FD6158" w:rsidRPr="00B954E2" w:rsidRDefault="00FD6158" w:rsidP="00A06BED">
      <w:pPr>
        <w:pStyle w:val="a1"/>
      </w:pPr>
      <w:r w:rsidRPr="00B954E2">
        <w:t>30 байт</w:t>
      </w:r>
    </w:p>
    <w:p w:rsidR="00FD6158" w:rsidRPr="00B954E2" w:rsidRDefault="00FD6158" w:rsidP="00A06BED">
      <w:pPr>
        <w:pStyle w:val="a1"/>
      </w:pPr>
      <w:r w:rsidRPr="00B954E2">
        <w:t>30 бит</w:t>
      </w:r>
    </w:p>
    <w:p w:rsidR="00FD6158" w:rsidRPr="00B954E2" w:rsidRDefault="00FD6158" w:rsidP="001B374E">
      <w:pPr>
        <w:pStyle w:val="a"/>
      </w:pPr>
      <w:r w:rsidRPr="00B954E2">
        <w:t>20 байт</w:t>
      </w:r>
    </w:p>
    <w:p w:rsidR="00FD6158" w:rsidRPr="00B954E2" w:rsidRDefault="00FD6158" w:rsidP="00A06BED">
      <w:pPr>
        <w:pStyle w:val="a1"/>
      </w:pPr>
      <w:r w:rsidRPr="00B954E2">
        <w:t>5 бит</w:t>
      </w:r>
    </w:p>
    <w:p w:rsidR="00FD6158" w:rsidRPr="00B954E2" w:rsidRDefault="00FD6158" w:rsidP="00A06BED">
      <w:pPr>
        <w:pStyle w:val="a1"/>
      </w:pPr>
      <w:r w:rsidRPr="00B954E2">
        <w:t>100 бит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ИНФОРМАЦИОННОЕ СООБЩЕНИЕ ОБЪЕМОМ 1,5 КБАЙТ СОДЕРЖИТ 2048 СИМВОЛОВ. ИСХОДНЫЙ АЛФАВИТ СОДЕРЖИТ </w:t>
      </w:r>
    </w:p>
    <w:p w:rsidR="00FD6158" w:rsidRPr="00B954E2" w:rsidRDefault="00FD6158" w:rsidP="001B374E">
      <w:pPr>
        <w:pStyle w:val="a"/>
      </w:pPr>
      <w:r w:rsidRPr="00B954E2">
        <w:t>6</w:t>
      </w:r>
      <w:r w:rsidR="00521136">
        <w:rPr>
          <w:lang w:val="ru-RU"/>
        </w:rPr>
        <w:t xml:space="preserve"> символов</w:t>
      </w:r>
    </w:p>
    <w:p w:rsidR="00FD6158" w:rsidRPr="00B954E2" w:rsidRDefault="00FD6158" w:rsidP="001B374E">
      <w:pPr>
        <w:pStyle w:val="a1"/>
      </w:pPr>
      <w:r w:rsidRPr="00B954E2">
        <w:t>128</w:t>
      </w:r>
      <w:r w:rsidR="00521136">
        <w:rPr>
          <w:lang w:val="ru-RU"/>
        </w:rPr>
        <w:t xml:space="preserve"> символов</w:t>
      </w:r>
    </w:p>
    <w:p w:rsidR="00FD6158" w:rsidRPr="00B954E2" w:rsidRDefault="00FD6158" w:rsidP="001B374E">
      <w:pPr>
        <w:pStyle w:val="a1"/>
      </w:pPr>
      <w:r w:rsidRPr="00B954E2">
        <w:t>64</w:t>
      </w:r>
      <w:r w:rsidR="00521136">
        <w:rPr>
          <w:lang w:val="ru-RU"/>
        </w:rPr>
        <w:t xml:space="preserve"> символов</w:t>
      </w:r>
    </w:p>
    <w:p w:rsidR="00FD6158" w:rsidRPr="00B954E2" w:rsidRDefault="00FD6158" w:rsidP="001B374E">
      <w:pPr>
        <w:pStyle w:val="a1"/>
      </w:pPr>
      <w:r w:rsidRPr="00B954E2">
        <w:t>256</w:t>
      </w:r>
      <w:r w:rsidR="00521136">
        <w:rPr>
          <w:lang w:val="ru-RU"/>
        </w:rPr>
        <w:t xml:space="preserve"> символов</w:t>
      </w:r>
    </w:p>
    <w:p w:rsidR="00FD6158" w:rsidRPr="00B954E2" w:rsidRDefault="00FD6158" w:rsidP="001B374E">
      <w:pPr>
        <w:pStyle w:val="a1"/>
      </w:pPr>
      <w:r w:rsidRPr="00B954E2">
        <w:t xml:space="preserve">12 </w:t>
      </w:r>
      <w:r w:rsidR="00521136">
        <w:rPr>
          <w:lang w:val="ru-RU"/>
        </w:rPr>
        <w:t>символов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В ТЕЧЕНИЕ ПОЛУГОДИЯ  СТУДЕНТ  ПОЛУЧАЛ ОЦЕНКИ 2, 3, 4 И 5, ВСЕГО ОН ПОЛУЧИЛ 64 ОЦЕНКИ. СООБЩЕНИЕ О ТОМ, ЧТО СТУДЕНТ  ПОЛУЧИЛ ОЦЕНКУ 4, НЕСЕТ 2 БИТА ИНФОРМАЦИИ. ЗА ПОЛУГОДИЕ СТУДЕНТ ПОЛУЧИЛ </w:t>
      </w:r>
    </w:p>
    <w:p w:rsidR="00FD6158" w:rsidRPr="00B954E2" w:rsidRDefault="00FD6158" w:rsidP="00AE74B8">
      <w:pPr>
        <w:pStyle w:val="a"/>
      </w:pPr>
      <w:r w:rsidRPr="00B954E2">
        <w:lastRenderedPageBreak/>
        <w:t>16</w:t>
      </w:r>
      <w:r w:rsidR="00521136">
        <w:rPr>
          <w:lang w:val="ru-RU"/>
        </w:rPr>
        <w:t xml:space="preserve"> четверок</w:t>
      </w:r>
    </w:p>
    <w:p w:rsidR="00FD6158" w:rsidRPr="00B954E2" w:rsidRDefault="00FD6158" w:rsidP="00AE74B8">
      <w:pPr>
        <w:pStyle w:val="a1"/>
      </w:pPr>
      <w:r w:rsidRPr="00B954E2">
        <w:t>5</w:t>
      </w:r>
      <w:r w:rsidR="00521136">
        <w:rPr>
          <w:lang w:val="ru-RU"/>
        </w:rPr>
        <w:t xml:space="preserve"> четверок</w:t>
      </w:r>
    </w:p>
    <w:p w:rsidR="00FD6158" w:rsidRPr="00B954E2" w:rsidRDefault="00FD6158" w:rsidP="00AE74B8">
      <w:pPr>
        <w:pStyle w:val="a1"/>
      </w:pPr>
      <w:r w:rsidRPr="00B954E2">
        <w:t>10</w:t>
      </w:r>
      <w:r w:rsidR="00521136">
        <w:rPr>
          <w:lang w:val="ru-RU"/>
        </w:rPr>
        <w:t xml:space="preserve"> четверок</w:t>
      </w:r>
    </w:p>
    <w:p w:rsidR="00FD6158" w:rsidRPr="00B954E2" w:rsidRDefault="00FD6158" w:rsidP="00AE74B8">
      <w:pPr>
        <w:pStyle w:val="a1"/>
      </w:pPr>
      <w:r w:rsidRPr="00B954E2">
        <w:t>8</w:t>
      </w:r>
      <w:r w:rsidR="00521136">
        <w:rPr>
          <w:lang w:val="ru-RU"/>
        </w:rPr>
        <w:t xml:space="preserve"> четверок</w:t>
      </w:r>
    </w:p>
    <w:p w:rsidR="00FD6158" w:rsidRPr="00B954E2" w:rsidRDefault="00FD6158" w:rsidP="00AE74B8">
      <w:pPr>
        <w:pStyle w:val="a1"/>
      </w:pPr>
      <w:r w:rsidRPr="00B954E2">
        <w:t>20</w:t>
      </w:r>
      <w:r w:rsidR="00521136">
        <w:rPr>
          <w:lang w:val="ru-RU"/>
        </w:rPr>
        <w:t xml:space="preserve"> четверок</w:t>
      </w:r>
    </w:p>
    <w:p w:rsidR="00FD6158" w:rsidRPr="001B374E" w:rsidRDefault="00FD6158" w:rsidP="001B374E">
      <w:pPr>
        <w:pStyle w:val="a0"/>
        <w:rPr>
          <w:lang w:val="ru-RU"/>
        </w:rPr>
      </w:pPr>
      <w:r w:rsidRPr="001B374E">
        <w:rPr>
          <w:lang w:val="ru-RU"/>
        </w:rPr>
        <w:t xml:space="preserve">ДЛЯ РАВНОМЕРНОГО КОДИРОВАНИЯ АЛФАВИТА ИЗ 10 СИМВОЛОВ ИСПОЛЬЗУЕТСЯ МИНИМАЛЬНО ВОЗМОЖНОЕ КОЛИЧЕСТВО БИТ НА СИМВОЛ. НЕ ИЗМЕНЯЯ ИНФОРМАЦИОННОГО ВЕСА СИМВОЛА К ИСХОДНОМУ АЛФАВИТУ МОЖНО ДОБАВИТЬ </w:t>
      </w:r>
    </w:p>
    <w:p w:rsidR="00FD6158" w:rsidRPr="00B954E2" w:rsidRDefault="00FD6158" w:rsidP="00AE74B8">
      <w:pPr>
        <w:pStyle w:val="a1"/>
      </w:pPr>
      <w:r w:rsidRPr="00B954E2">
        <w:t>2</w:t>
      </w:r>
      <w:r w:rsidR="007D62FF">
        <w:rPr>
          <w:lang w:val="ru-RU"/>
        </w:rPr>
        <w:t xml:space="preserve"> символа</w:t>
      </w:r>
    </w:p>
    <w:p w:rsidR="00FD6158" w:rsidRPr="00B954E2" w:rsidRDefault="00FD6158" w:rsidP="00AE74B8">
      <w:pPr>
        <w:pStyle w:val="a1"/>
      </w:pPr>
      <w:r w:rsidRPr="00B954E2">
        <w:t>5</w:t>
      </w:r>
      <w:r w:rsidR="007D62FF">
        <w:rPr>
          <w:lang w:val="ru-RU"/>
        </w:rPr>
        <w:t xml:space="preserve"> символов</w:t>
      </w:r>
    </w:p>
    <w:p w:rsidR="00FD6158" w:rsidRPr="00B954E2" w:rsidRDefault="00FD6158" w:rsidP="00AE74B8">
      <w:pPr>
        <w:pStyle w:val="a1"/>
      </w:pPr>
      <w:r w:rsidRPr="00B954E2">
        <w:t>4</w:t>
      </w:r>
      <w:r w:rsidR="007D62FF">
        <w:rPr>
          <w:lang w:val="ru-RU"/>
        </w:rPr>
        <w:t xml:space="preserve"> символа</w:t>
      </w:r>
    </w:p>
    <w:p w:rsidR="00FD6158" w:rsidRPr="00B954E2" w:rsidRDefault="00FD6158" w:rsidP="00AE74B8">
      <w:pPr>
        <w:pStyle w:val="a"/>
      </w:pPr>
      <w:r w:rsidRPr="00B954E2">
        <w:t>6</w:t>
      </w:r>
      <w:r w:rsidR="007D62FF">
        <w:rPr>
          <w:lang w:val="ru-RU"/>
        </w:rPr>
        <w:t xml:space="preserve"> символов</w:t>
      </w:r>
    </w:p>
    <w:p w:rsidR="00FD6158" w:rsidRPr="00B954E2" w:rsidRDefault="00FD6158" w:rsidP="00AE74B8">
      <w:pPr>
        <w:pStyle w:val="a1"/>
      </w:pPr>
      <w:r w:rsidRPr="00B954E2">
        <w:t>8</w:t>
      </w:r>
      <w:r w:rsidR="007D62FF">
        <w:rPr>
          <w:lang w:val="ru-RU"/>
        </w:rPr>
        <w:t xml:space="preserve"> символа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КОЛИЧЕСТВО ИНФОРМАЦИИ В СООБЩЕНИИ ОПРЕДЕЛЯЮТ КАК</w:t>
      </w:r>
    </w:p>
    <w:p w:rsidR="00FD6158" w:rsidRPr="00B954E2" w:rsidRDefault="00FD6158" w:rsidP="00AE74B8">
      <w:pPr>
        <w:pStyle w:val="a1"/>
      </w:pPr>
      <w:r w:rsidRPr="00B954E2">
        <w:t>общее число символов в сообщении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мера уменьшения неопределенности, связанного с получением сообщения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объем памяти компьютера, необходимый для хранения сообщения</w:t>
      </w:r>
    </w:p>
    <w:p w:rsidR="00FD6158" w:rsidRPr="00B954E2" w:rsidRDefault="00FD6158" w:rsidP="00AE74B8">
      <w:pPr>
        <w:pStyle w:val="a"/>
      </w:pPr>
      <w:r w:rsidRPr="007A7B16">
        <w:rPr>
          <w:lang w:val="ru-RU"/>
        </w:rPr>
        <w:t xml:space="preserve">сумма произведений кодируемого символа на среднюю </w:t>
      </w:r>
      <w:r w:rsidRPr="00B954E2">
        <w:t>вероятность его выбора из алфавита</w:t>
      </w:r>
    </w:p>
    <w:p w:rsidR="00FD6158" w:rsidRPr="00B954E2" w:rsidRDefault="00FD6158" w:rsidP="00AE74B8">
      <w:pPr>
        <w:pStyle w:val="a1"/>
      </w:pPr>
      <w:r w:rsidRPr="00B954E2">
        <w:t>число различных символов в сообщении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МИНИМАЛЬНОЕ ЧИСЛО ВОПРОСОВ, ПОДРАЗУМЕВАЮЩИХ ОТВЕТ “ДА” ИЛИ “НЕТ”, КОТОРЫЕ НЕОБХОДИМО ЗАДАТЬ, ЧТОБЫ ВЫЯСНИТЬ НА КАКОМ ИЗ 16 ПУТЕЙ НАХОДИТСЯ ВАГОН</w:t>
      </w:r>
    </w:p>
    <w:p w:rsidR="00FD6158" w:rsidRPr="00B954E2" w:rsidRDefault="00FD6158" w:rsidP="00AE74B8">
      <w:pPr>
        <w:pStyle w:val="a1"/>
      </w:pPr>
      <w:r w:rsidRPr="00B954E2">
        <w:t>16</w:t>
      </w:r>
    </w:p>
    <w:p w:rsidR="00FD6158" w:rsidRPr="00B954E2" w:rsidRDefault="00FD6158" w:rsidP="00AE74B8">
      <w:pPr>
        <w:pStyle w:val="a1"/>
      </w:pPr>
      <w:r w:rsidRPr="00B954E2">
        <w:t>3</w:t>
      </w:r>
    </w:p>
    <w:p w:rsidR="00FD6158" w:rsidRPr="00B954E2" w:rsidRDefault="00FD6158" w:rsidP="00AE74B8">
      <w:pPr>
        <w:pStyle w:val="a"/>
      </w:pPr>
      <w:r w:rsidRPr="00B954E2">
        <w:t>4</w:t>
      </w:r>
    </w:p>
    <w:p w:rsidR="00FD6158" w:rsidRPr="00B954E2" w:rsidRDefault="00FD6158" w:rsidP="00AE74B8">
      <w:pPr>
        <w:pStyle w:val="a1"/>
      </w:pPr>
      <w:r w:rsidRPr="00B954E2">
        <w:t>5</w:t>
      </w:r>
    </w:p>
    <w:p w:rsidR="00FD6158" w:rsidRPr="00B954E2" w:rsidRDefault="00FD6158" w:rsidP="00AE74B8">
      <w:pPr>
        <w:pStyle w:val="a1"/>
      </w:pPr>
      <w:r w:rsidRPr="00B954E2">
        <w:t>8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ЕСЛИ РАССМАТРИВАТЬ ИНФОРМАЦИЮ КАК МЕРУ УМЕНЬШЕНИЯ НЕОПРЕДЕЛЕННОСТИ, ТО КОЛИЧЕСТВО ИНФОРМАЦИИ В СООБЩЕНИИ ЗАВИСИТ</w:t>
      </w:r>
    </w:p>
    <w:p w:rsidR="00FD6158" w:rsidRPr="00B954E2" w:rsidRDefault="00FD6158" w:rsidP="00AE74B8">
      <w:pPr>
        <w:pStyle w:val="a1"/>
      </w:pPr>
      <w:r w:rsidRPr="00B954E2">
        <w:t>от числа символов в сообщении</w:t>
      </w:r>
    </w:p>
    <w:p w:rsidR="00FD6158" w:rsidRPr="00B954E2" w:rsidRDefault="00FD6158" w:rsidP="00AE74B8">
      <w:pPr>
        <w:pStyle w:val="a"/>
      </w:pPr>
      <w:r w:rsidRPr="00B954E2">
        <w:t>от длины двоичного кода сообщения</w:t>
      </w:r>
    </w:p>
    <w:p w:rsidR="00FD6158" w:rsidRPr="00B954E2" w:rsidRDefault="00FD6158" w:rsidP="00AE74B8">
      <w:pPr>
        <w:pStyle w:val="a1"/>
      </w:pPr>
      <w:r w:rsidRPr="00B954E2">
        <w:t>от вероятности совершения данного события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от объема знаний, имеющихся у получателя сообщения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lastRenderedPageBreak/>
        <w:t>от объема знаний, имеющихся у отправителя сообщения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В КОРЗИНЕ ЛЕЖАТ ТРИДЦАТЬ ДВА РАЗНОЦВЕТНЫХ ШАРА. СООБЩЕНИЕ О ТОМ, ЧТО ИЗ КОРЗИНЫ ВЫТАЩИЛИ КРАСНЫЙ ШАР, СОДЕРЖИТ</w:t>
      </w:r>
    </w:p>
    <w:p w:rsidR="00FD6158" w:rsidRPr="00B954E2" w:rsidRDefault="00FD6158" w:rsidP="00AE74B8">
      <w:pPr>
        <w:pStyle w:val="a1"/>
      </w:pPr>
      <w:r w:rsidRPr="00B954E2">
        <w:t>0 бит информации</w:t>
      </w:r>
    </w:p>
    <w:p w:rsidR="00FD6158" w:rsidRPr="00B954E2" w:rsidRDefault="00FD6158" w:rsidP="00AE74B8">
      <w:pPr>
        <w:pStyle w:val="a1"/>
      </w:pPr>
      <w:r w:rsidRPr="00B954E2">
        <w:t>2 байта информации</w:t>
      </w:r>
    </w:p>
    <w:p w:rsidR="00FD6158" w:rsidRPr="00B954E2" w:rsidRDefault="00FD6158" w:rsidP="00AE74B8">
      <w:pPr>
        <w:pStyle w:val="a1"/>
      </w:pPr>
      <w:r w:rsidRPr="00B954E2">
        <w:t>4 бита информации</w:t>
      </w:r>
    </w:p>
    <w:p w:rsidR="00FD6158" w:rsidRPr="00B954E2" w:rsidRDefault="00FD6158" w:rsidP="00235E6C">
      <w:pPr>
        <w:pStyle w:val="a"/>
      </w:pPr>
      <w:r w:rsidRPr="00B954E2">
        <w:t>5 бит информации</w:t>
      </w:r>
    </w:p>
    <w:p w:rsidR="00FD6158" w:rsidRPr="00B954E2" w:rsidRDefault="00FD6158" w:rsidP="00AE74B8">
      <w:pPr>
        <w:pStyle w:val="a1"/>
      </w:pPr>
      <w:r w:rsidRPr="00B954E2">
        <w:t>32 бита информации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ПРИ ИСПОЛЬЗОВАНИИ 8-БИТНОГО СПОСОБА ПРЕДСТАВЛЕНИЯ ЦВЕТА ИМЕЕТСЯ ВОЗМОЖНОСТЬ ЗАКОДИРОВАТЬ</w:t>
      </w:r>
    </w:p>
    <w:p w:rsidR="00FD6158" w:rsidRPr="00B954E2" w:rsidRDefault="00FD6158" w:rsidP="00235E6C">
      <w:pPr>
        <w:pStyle w:val="a"/>
      </w:pPr>
      <w:r w:rsidRPr="00B954E2">
        <w:t>256 цветов</w:t>
      </w:r>
    </w:p>
    <w:p w:rsidR="00FD6158" w:rsidRPr="00B954E2" w:rsidRDefault="00FD6158" w:rsidP="00AE74B8">
      <w:pPr>
        <w:pStyle w:val="a1"/>
      </w:pPr>
      <w:r w:rsidRPr="00B954E2">
        <w:t>только черно-белое изображение</w:t>
      </w:r>
    </w:p>
    <w:p w:rsidR="00FD6158" w:rsidRPr="00B954E2" w:rsidRDefault="00FD6158" w:rsidP="00AE74B8">
      <w:pPr>
        <w:pStyle w:val="a1"/>
      </w:pPr>
      <w:r w:rsidRPr="00B954E2">
        <w:t>Весь видимый спектр цветов</w:t>
      </w:r>
    </w:p>
    <w:p w:rsidR="00FD6158" w:rsidRPr="00B954E2" w:rsidRDefault="00FD6158" w:rsidP="00AE74B8">
      <w:pPr>
        <w:pStyle w:val="a1"/>
      </w:pPr>
      <w:r w:rsidRPr="00B954E2">
        <w:t>65536 цветов</w:t>
      </w:r>
    </w:p>
    <w:p w:rsidR="00FD6158" w:rsidRPr="00B954E2" w:rsidRDefault="00FD6158" w:rsidP="00AE74B8">
      <w:pPr>
        <w:pStyle w:val="a1"/>
      </w:pPr>
      <w:r w:rsidRPr="00B954E2">
        <w:t>128 цветов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КОЛИЧЕСТВО ЦВЕТОВ, ВОСПРОИЗВОДИМЫХ НА ЭКРАНЕ СОТОВОГО ТЕЛЕФОНА, РАВНО 1024, РАЗРЕШЕНИЕ ЭКРАНА 128*128. МИНИМАЛЬНЫЙ ОБЪЕМ ВИДЕОПАМЯТИ РАВЕН</w:t>
      </w:r>
    </w:p>
    <w:p w:rsidR="00FD6158" w:rsidRPr="00B954E2" w:rsidRDefault="00FD6158" w:rsidP="00AE74B8">
      <w:pPr>
        <w:pStyle w:val="a1"/>
      </w:pPr>
      <w:r w:rsidRPr="00B954E2">
        <w:t>12 Кбайт</w:t>
      </w:r>
    </w:p>
    <w:p w:rsidR="00FD6158" w:rsidRPr="00B954E2" w:rsidRDefault="00FD6158" w:rsidP="00AE74B8">
      <w:pPr>
        <w:pStyle w:val="a1"/>
      </w:pPr>
      <w:r w:rsidRPr="00B954E2">
        <w:t>24 Кбайт</w:t>
      </w:r>
    </w:p>
    <w:p w:rsidR="00FD6158" w:rsidRPr="00B954E2" w:rsidRDefault="00FD6158" w:rsidP="00AE74B8">
      <w:pPr>
        <w:pStyle w:val="a1"/>
      </w:pPr>
      <w:r w:rsidRPr="00B954E2">
        <w:t>10 Кбайт</w:t>
      </w:r>
    </w:p>
    <w:p w:rsidR="00FD6158" w:rsidRPr="00B954E2" w:rsidRDefault="00FD6158" w:rsidP="00AE74B8">
      <w:pPr>
        <w:pStyle w:val="a1"/>
      </w:pPr>
      <w:r w:rsidRPr="00B954E2">
        <w:t>25 Кбайт</w:t>
      </w:r>
    </w:p>
    <w:p w:rsidR="00FD6158" w:rsidRPr="00B954E2" w:rsidRDefault="00FD6158" w:rsidP="00235E6C">
      <w:pPr>
        <w:pStyle w:val="a"/>
      </w:pPr>
      <w:r w:rsidRPr="00B954E2">
        <w:t>20 Кбайт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РАСТРОВЫЙ ГРАФИЧЕСКИЙ ФАЙЛ, СОДЕРЖАЩИЙ ИЗОБРАЖЕНИЕ С ПАЛИТРОЙ ИЗ 128 ЦВЕТОВ, ИМЕЕТ ОБЪЕМ 11200 БИТ. МАКСИМАЛЬНОЕ ЧИСЛО ТОЧЕК, ДАННЫЕ О КОТОРЫХ МОГУТ СОДЕРЖАТЬСЯ В ЭТОМ ФАЙЛЕ РАВНО</w:t>
      </w:r>
    </w:p>
    <w:p w:rsidR="00FD6158" w:rsidRPr="00B954E2" w:rsidRDefault="00FD6158" w:rsidP="00AE74B8">
      <w:pPr>
        <w:pStyle w:val="a1"/>
      </w:pPr>
      <w:r w:rsidRPr="00B954E2">
        <w:t>800</w:t>
      </w:r>
    </w:p>
    <w:p w:rsidR="00FD6158" w:rsidRPr="00B954E2" w:rsidRDefault="00FD6158" w:rsidP="00AE74B8">
      <w:pPr>
        <w:pStyle w:val="a1"/>
      </w:pPr>
      <w:r w:rsidRPr="00B954E2">
        <w:t>2000</w:t>
      </w:r>
    </w:p>
    <w:p w:rsidR="00FD6158" w:rsidRPr="00B954E2" w:rsidRDefault="00FD6158" w:rsidP="00235E6C">
      <w:pPr>
        <w:pStyle w:val="a"/>
      </w:pPr>
      <w:r w:rsidRPr="00B954E2">
        <w:t>16000</w:t>
      </w:r>
    </w:p>
    <w:p w:rsidR="00FD6158" w:rsidRPr="00B954E2" w:rsidRDefault="00FD6158" w:rsidP="00AE74B8">
      <w:pPr>
        <w:pStyle w:val="a1"/>
      </w:pPr>
      <w:r w:rsidRPr="00B954E2">
        <w:t>1000</w:t>
      </w:r>
    </w:p>
    <w:p w:rsidR="00FD6158" w:rsidRPr="00B954E2" w:rsidRDefault="00FD6158" w:rsidP="00AE74B8">
      <w:pPr>
        <w:pStyle w:val="a1"/>
      </w:pPr>
      <w:r w:rsidRPr="00B954E2">
        <w:t>1280</w:t>
      </w:r>
    </w:p>
    <w:p w:rsidR="00FD6158" w:rsidRPr="0073491F" w:rsidRDefault="00FD6158" w:rsidP="00FD6158">
      <w:pPr>
        <w:tabs>
          <w:tab w:val="left" w:pos="426"/>
        </w:tabs>
        <w:ind w:left="360"/>
        <w:jc w:val="both"/>
        <w:rPr>
          <w:sz w:val="20"/>
          <w:szCs w:val="20"/>
        </w:rPr>
      </w:pPr>
    </w:p>
    <w:p w:rsidR="00FD6158" w:rsidRPr="00231706" w:rsidRDefault="00FD6158" w:rsidP="00FD6158">
      <w:pPr>
        <w:pStyle w:val="-3"/>
        <w:rPr>
          <w:sz w:val="20"/>
          <w:szCs w:val="20"/>
        </w:rPr>
      </w:pPr>
      <w:r w:rsidRPr="00231706">
        <w:rPr>
          <w:sz w:val="20"/>
          <w:szCs w:val="20"/>
        </w:rPr>
        <w:t>Представление информации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lastRenderedPageBreak/>
        <w:t>С</w:t>
      </w:r>
      <w:r w:rsidR="00664ED0">
        <w:rPr>
          <w:lang w:val="ru-RU"/>
        </w:rPr>
        <w:t>ИСТЕМА СЧИСЛЕНИЯ - ЭТО</w:t>
      </w:r>
      <w:r w:rsidRPr="00AE74B8">
        <w:rPr>
          <w:lang w:val="ru-RU"/>
        </w:rPr>
        <w:t xml:space="preserve"> </w:t>
      </w:r>
    </w:p>
    <w:p w:rsidR="00FD6158" w:rsidRPr="007A7B16" w:rsidRDefault="00FD6158" w:rsidP="00235E6C">
      <w:pPr>
        <w:pStyle w:val="a"/>
        <w:rPr>
          <w:lang w:val="ru-RU"/>
        </w:rPr>
      </w:pPr>
      <w:r w:rsidRPr="007A7B16">
        <w:rPr>
          <w:lang w:val="ru-RU"/>
        </w:rPr>
        <w:t>знаковая система, в которой числа записываются по определенным правилам с помощью символов некоторого алфавита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произвольная последовательность, состоящая из цифр 0, 1,2,3,4,5,6,7,8,9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бесконечная последовательность, состоящая из цифр 0,1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 xml:space="preserve">совокупность цифр </w:t>
      </w:r>
      <w:r w:rsidRPr="00231706">
        <w:t>I</w:t>
      </w:r>
      <w:r w:rsidRPr="007A7B16">
        <w:rPr>
          <w:lang w:val="ru-RU"/>
        </w:rPr>
        <w:t xml:space="preserve">, </w:t>
      </w:r>
      <w:r w:rsidRPr="00231706">
        <w:t>V</w:t>
      </w:r>
      <w:r w:rsidRPr="007A7B16">
        <w:rPr>
          <w:lang w:val="ru-RU"/>
        </w:rPr>
        <w:t xml:space="preserve">, </w:t>
      </w:r>
      <w:r w:rsidRPr="00231706">
        <w:t>X</w:t>
      </w:r>
      <w:r w:rsidRPr="007A7B16">
        <w:rPr>
          <w:lang w:val="ru-RU"/>
        </w:rPr>
        <w:t xml:space="preserve">, </w:t>
      </w:r>
      <w:r w:rsidRPr="00231706">
        <w:t>L</w:t>
      </w:r>
      <w:r w:rsidRPr="007A7B16">
        <w:rPr>
          <w:lang w:val="ru-RU"/>
        </w:rPr>
        <w:t xml:space="preserve">, </w:t>
      </w:r>
      <w:r w:rsidRPr="00231706">
        <w:t>C</w:t>
      </w:r>
      <w:r w:rsidRPr="007A7B16">
        <w:rPr>
          <w:lang w:val="ru-RU"/>
        </w:rPr>
        <w:t xml:space="preserve">, </w:t>
      </w:r>
      <w:r w:rsidRPr="00231706">
        <w:t>D</w:t>
      </w:r>
      <w:r w:rsidRPr="007A7B16">
        <w:rPr>
          <w:lang w:val="ru-RU"/>
        </w:rPr>
        <w:t xml:space="preserve">, </w:t>
      </w:r>
      <w:r w:rsidRPr="00231706">
        <w:t>M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множество натуральных чисел и знаков арифметических действий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В ПОЗИЦИОННОЙ СИСТЕМЕ СЧИСЛЕНИЯ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значение каждого знака в числе зависят от значения числа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значение каждого знака в числе зависят от значений соседних знаков</w:t>
      </w:r>
    </w:p>
    <w:p w:rsidR="00FD6158" w:rsidRPr="007A7B16" w:rsidRDefault="00FD6158" w:rsidP="00235E6C">
      <w:pPr>
        <w:pStyle w:val="a"/>
        <w:rPr>
          <w:lang w:val="ru-RU"/>
        </w:rPr>
      </w:pPr>
      <w:r w:rsidRPr="007A7B16">
        <w:rPr>
          <w:lang w:val="ru-RU"/>
        </w:rPr>
        <w:t>значение каждого знака в числе зависят от позиции, которую занимает знак в записи числа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значение каждого знака в числе не зависит от значения знака в старшем разряде</w:t>
      </w:r>
    </w:p>
    <w:p w:rsidR="00FD6158" w:rsidRPr="007A7B16" w:rsidRDefault="00FD6158" w:rsidP="00AE74B8">
      <w:pPr>
        <w:pStyle w:val="a1"/>
        <w:rPr>
          <w:lang w:val="ru-RU"/>
        </w:rPr>
      </w:pPr>
      <w:r w:rsidRPr="007A7B16">
        <w:rPr>
          <w:lang w:val="ru-RU"/>
        </w:rPr>
        <w:t>значение каждого знака в числе зависят от значения суммы соседних знаков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ЧИСЛО 10 </w:t>
      </w:r>
      <w:r w:rsidR="00012D93">
        <w:rPr>
          <w:lang w:val="ru-RU"/>
        </w:rPr>
        <w:t>ДЕСЯТИЧНОЙ СИСТЕМЫ СЧИСЛЕНИЯ В ДВОИЧНОЙ СИСТЕМЕ ИМЕЕТ ВИД</w:t>
      </w:r>
    </w:p>
    <w:p w:rsidR="00FD6158" w:rsidRPr="00231706" w:rsidRDefault="003B618A" w:rsidP="00AE74B8">
      <w:pPr>
        <w:pStyle w:val="a1"/>
      </w:pPr>
      <w:r>
        <w:t>1000</w:t>
      </w:r>
    </w:p>
    <w:p w:rsidR="00FD6158" w:rsidRPr="00231706" w:rsidRDefault="003B618A" w:rsidP="00235E6C">
      <w:pPr>
        <w:pStyle w:val="a"/>
      </w:pPr>
      <w:r>
        <w:t>1010</w:t>
      </w:r>
    </w:p>
    <w:p w:rsidR="00FD6158" w:rsidRPr="00231706" w:rsidRDefault="003B618A" w:rsidP="00AE74B8">
      <w:pPr>
        <w:pStyle w:val="a1"/>
      </w:pPr>
      <w:r>
        <w:t>0010</w:t>
      </w:r>
    </w:p>
    <w:p w:rsidR="00FD6158" w:rsidRPr="00231706" w:rsidRDefault="003B618A" w:rsidP="00AE74B8">
      <w:pPr>
        <w:pStyle w:val="a1"/>
      </w:pPr>
      <w:r>
        <w:t>0100</w:t>
      </w:r>
    </w:p>
    <w:p w:rsidR="00FD6158" w:rsidRPr="00231706" w:rsidRDefault="003B618A" w:rsidP="00AE74B8">
      <w:pPr>
        <w:pStyle w:val="a1"/>
      </w:pPr>
      <w:r>
        <w:t>1100</w:t>
      </w:r>
    </w:p>
    <w:p w:rsidR="00FD6158" w:rsidRPr="00AE74B8" w:rsidRDefault="003B618A" w:rsidP="00AE74B8">
      <w:pPr>
        <w:pStyle w:val="a0"/>
        <w:rPr>
          <w:lang w:val="ru-RU"/>
        </w:rPr>
      </w:pPr>
      <w:r>
        <w:rPr>
          <w:lang w:val="ru-RU"/>
        </w:rPr>
        <w:t>ПОСЛЕДОВАТЕЛЬНОСТЬ ЗНАКОВ 10</w:t>
      </w:r>
      <w:r w:rsidR="00FD6158" w:rsidRPr="00AE74B8">
        <w:rPr>
          <w:lang w:val="ru-RU"/>
        </w:rPr>
        <w:t xml:space="preserve"> (ЧИСЛО В ДВОИЧНОЙ СИСТЕМЕ СЧИСЛЕНИЯ) СООТВЕТСТВУЕТ СЛЕДУЮЩЕМУ ЧИСЛУ В ДЕСЯТИЧНОЙ С</w:t>
      </w:r>
      <w:r>
        <w:rPr>
          <w:lang w:val="ru-RU"/>
        </w:rPr>
        <w:t>ИСТЕМЕ СЧИСЛЕНИЯ</w:t>
      </w:r>
    </w:p>
    <w:p w:rsidR="00FD6158" w:rsidRPr="00E63EA1" w:rsidRDefault="00FD6158" w:rsidP="00AE74B8">
      <w:pPr>
        <w:pStyle w:val="a1"/>
      </w:pPr>
      <w:r w:rsidRPr="00E63EA1">
        <w:t>4</w:t>
      </w:r>
    </w:p>
    <w:p w:rsidR="00FD6158" w:rsidRPr="00E63EA1" w:rsidRDefault="00FD6158" w:rsidP="00235E6C">
      <w:pPr>
        <w:pStyle w:val="a"/>
      </w:pPr>
      <w:r w:rsidRPr="00E63EA1">
        <w:t>2</w:t>
      </w:r>
    </w:p>
    <w:p w:rsidR="00FD6158" w:rsidRPr="00E63EA1" w:rsidRDefault="00FD6158" w:rsidP="00AE74B8">
      <w:pPr>
        <w:pStyle w:val="a1"/>
      </w:pPr>
      <w:r w:rsidRPr="00E63EA1">
        <w:t>10</w:t>
      </w:r>
    </w:p>
    <w:p w:rsidR="00FD6158" w:rsidRPr="00E63EA1" w:rsidRDefault="00FD6158" w:rsidP="00AE74B8">
      <w:pPr>
        <w:pStyle w:val="a1"/>
      </w:pPr>
      <w:r w:rsidRPr="00E63EA1">
        <w:t>20</w:t>
      </w:r>
    </w:p>
    <w:p w:rsidR="00FD6158" w:rsidRPr="00E63EA1" w:rsidRDefault="00FD6158" w:rsidP="00AE74B8">
      <w:pPr>
        <w:pStyle w:val="a1"/>
      </w:pPr>
      <w:r w:rsidRPr="00E63EA1">
        <w:t>8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ЧИСЛО 10</w:t>
      </w:r>
      <w:r w:rsidR="003B618A">
        <w:rPr>
          <w:lang w:val="ru-RU"/>
        </w:rPr>
        <w:t xml:space="preserve"> ( ЧИСЛО В ШЕСТНАДЦАТЕРИЧНОЙ СИСТЕМЕ СЧИСЛЕНИЯ)</w:t>
      </w:r>
      <w:r w:rsidRPr="00AE74B8">
        <w:rPr>
          <w:lang w:val="ru-RU"/>
        </w:rPr>
        <w:t xml:space="preserve">   СООТВЕТСТВУЕТ ЧИСЛУ В ДЕСЯТИЧНОЙ СИСТЕМЕ СЧИСЛЕНИЯ</w:t>
      </w:r>
    </w:p>
    <w:p w:rsidR="00FD6158" w:rsidRPr="00E63EA1" w:rsidRDefault="00FD6158" w:rsidP="00AE74B8">
      <w:pPr>
        <w:pStyle w:val="a1"/>
      </w:pPr>
      <w:r w:rsidRPr="00E63EA1">
        <w:t>10</w:t>
      </w:r>
    </w:p>
    <w:p w:rsidR="00FD6158" w:rsidRPr="00E63EA1" w:rsidRDefault="00FD6158" w:rsidP="00AE74B8">
      <w:pPr>
        <w:pStyle w:val="a1"/>
      </w:pPr>
      <w:r w:rsidRPr="00E63EA1">
        <w:t>101</w:t>
      </w:r>
    </w:p>
    <w:p w:rsidR="00FD6158" w:rsidRPr="00E63EA1" w:rsidRDefault="00FD6158" w:rsidP="00235E6C">
      <w:pPr>
        <w:pStyle w:val="a"/>
      </w:pPr>
      <w:r w:rsidRPr="00E63EA1">
        <w:t>16</w:t>
      </w:r>
    </w:p>
    <w:p w:rsidR="00FD6158" w:rsidRPr="00E63EA1" w:rsidRDefault="00FD6158" w:rsidP="00AE74B8">
      <w:pPr>
        <w:pStyle w:val="a1"/>
      </w:pPr>
      <w:r w:rsidRPr="00E63EA1">
        <w:lastRenderedPageBreak/>
        <w:t>32</w:t>
      </w:r>
    </w:p>
    <w:p w:rsidR="00FD6158" w:rsidRPr="00E63EA1" w:rsidRDefault="00FD6158" w:rsidP="00AE74B8">
      <w:pPr>
        <w:pStyle w:val="a1"/>
      </w:pPr>
      <w:r w:rsidRPr="00E63EA1">
        <w:t>15</w:t>
      </w:r>
    </w:p>
    <w:p w:rsidR="00FD6158" w:rsidRPr="00AE74B8" w:rsidRDefault="003B618A" w:rsidP="00AE74B8">
      <w:pPr>
        <w:pStyle w:val="a0"/>
        <w:rPr>
          <w:lang w:val="ru-RU"/>
        </w:rPr>
      </w:pPr>
      <w:r>
        <w:rPr>
          <w:lang w:val="ru-RU"/>
        </w:rPr>
        <w:t xml:space="preserve">УКАЖИТЕ </w:t>
      </w:r>
      <w:r w:rsidR="00FD6158" w:rsidRPr="00AE74B8">
        <w:rPr>
          <w:lang w:val="ru-RU"/>
        </w:rPr>
        <w:t xml:space="preserve">ОСНОВАНИЕ </w:t>
      </w:r>
      <w:r>
        <w:rPr>
          <w:lang w:val="ru-RU"/>
        </w:rPr>
        <w:t>Х</w:t>
      </w:r>
      <w:r w:rsidR="00FD6158" w:rsidRPr="00AE74B8">
        <w:rPr>
          <w:lang w:val="ru-RU"/>
        </w:rPr>
        <w:t xml:space="preserve"> СИСТЕМЫ СЧИСЛЕНИЯ, ЕСЛИ ИЗВЕСТНО, ЧТО      47</w:t>
      </w:r>
      <w:r w:rsidR="00763905">
        <w:rPr>
          <w:lang w:val="ru-RU"/>
        </w:rPr>
        <w:t>(</w:t>
      </w:r>
      <w:r w:rsidR="00FD6158" w:rsidRPr="00AE74B8">
        <w:rPr>
          <w:lang w:val="ru-RU"/>
        </w:rPr>
        <w:t>10</w:t>
      </w:r>
      <w:r w:rsidR="00763905">
        <w:rPr>
          <w:lang w:val="ru-RU"/>
        </w:rPr>
        <w:t>)</w:t>
      </w:r>
      <w:r w:rsidR="00FD6158" w:rsidRPr="00AE74B8">
        <w:rPr>
          <w:lang w:val="ru-RU"/>
        </w:rPr>
        <w:t xml:space="preserve"> = 21</w:t>
      </w:r>
      <w:r w:rsidR="00763905">
        <w:rPr>
          <w:lang w:val="ru-RU"/>
        </w:rPr>
        <w:t>(</w:t>
      </w:r>
      <w:r w:rsidR="00FD6158" w:rsidRPr="00AE74B8">
        <w:rPr>
          <w:lang w:val="ru-RU"/>
        </w:rPr>
        <w:t>х</w:t>
      </w:r>
      <w:r w:rsidR="00763905">
        <w:rPr>
          <w:lang w:val="ru-RU"/>
        </w:rPr>
        <w:t>)</w:t>
      </w:r>
    </w:p>
    <w:p w:rsidR="00FD6158" w:rsidRPr="00A368FD" w:rsidRDefault="00FD6158" w:rsidP="00AE74B8">
      <w:pPr>
        <w:pStyle w:val="a1"/>
      </w:pPr>
      <w:r w:rsidRPr="00A368FD">
        <w:t>20</w:t>
      </w:r>
    </w:p>
    <w:p w:rsidR="00FD6158" w:rsidRPr="00A368FD" w:rsidRDefault="00FD6158" w:rsidP="00AE74B8">
      <w:pPr>
        <w:pStyle w:val="a1"/>
      </w:pPr>
      <w:r w:rsidRPr="00A368FD">
        <w:t>21</w:t>
      </w:r>
    </w:p>
    <w:p w:rsidR="00FD6158" w:rsidRPr="00A368FD" w:rsidRDefault="00FD6158" w:rsidP="00AE74B8">
      <w:pPr>
        <w:pStyle w:val="a1"/>
      </w:pPr>
      <w:r w:rsidRPr="00A368FD">
        <w:t>22</w:t>
      </w:r>
    </w:p>
    <w:p w:rsidR="00FD6158" w:rsidRPr="00A368FD" w:rsidRDefault="00FD6158" w:rsidP="00235E6C">
      <w:pPr>
        <w:pStyle w:val="a"/>
      </w:pPr>
      <w:r w:rsidRPr="00A368FD">
        <w:t>23</w:t>
      </w:r>
    </w:p>
    <w:p w:rsidR="00FD6158" w:rsidRPr="00A368FD" w:rsidRDefault="00FD6158" w:rsidP="00AE74B8">
      <w:pPr>
        <w:pStyle w:val="a1"/>
      </w:pPr>
      <w:r w:rsidRPr="00A368FD">
        <w:t>24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КОЛИЧЕСТВО ЦИФР В ДВОИЧНОЙ ЗАПИСИ ДЕСЯТИЧНОГО ЧИСЛА, ПРЕДСТАВЛЕННОГО В ВИДЕ 1+2+4+8+16+32+64+128+256+512+1024 РАВНО</w:t>
      </w:r>
    </w:p>
    <w:p w:rsidR="00FD6158" w:rsidRPr="00A368FD" w:rsidRDefault="00FD6158" w:rsidP="00235E6C">
      <w:pPr>
        <w:pStyle w:val="a"/>
      </w:pPr>
      <w:r w:rsidRPr="00A368FD">
        <w:t>5</w:t>
      </w:r>
    </w:p>
    <w:p w:rsidR="00FD6158" w:rsidRPr="00A368FD" w:rsidRDefault="00FD6158" w:rsidP="00235E6C">
      <w:pPr>
        <w:pStyle w:val="a1"/>
      </w:pPr>
      <w:r w:rsidRPr="00A368FD">
        <w:t>11</w:t>
      </w:r>
    </w:p>
    <w:p w:rsidR="00FD6158" w:rsidRPr="00A368FD" w:rsidRDefault="00FD6158" w:rsidP="00235E6C">
      <w:pPr>
        <w:pStyle w:val="a1"/>
      </w:pPr>
      <w:r w:rsidRPr="00A368FD">
        <w:t>22</w:t>
      </w:r>
    </w:p>
    <w:p w:rsidR="00FD6158" w:rsidRPr="00A368FD" w:rsidRDefault="00FD6158" w:rsidP="00235E6C">
      <w:pPr>
        <w:pStyle w:val="a1"/>
      </w:pPr>
      <w:r w:rsidRPr="00A368FD">
        <w:t>18</w:t>
      </w:r>
    </w:p>
    <w:p w:rsidR="00FD6158" w:rsidRPr="00A368FD" w:rsidRDefault="00FD6158" w:rsidP="00235E6C">
      <w:pPr>
        <w:pStyle w:val="a1"/>
      </w:pPr>
      <w:r w:rsidRPr="00A368FD">
        <w:t>26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МАКСИМАЛЬНОЕ ЧИСЛО, КОТОРОЕ МОЖЕТ БЫТЬ ЗАПИСАНО С ПОМОЩЬЮ КОДА ПОСТОЯННОЙ ДЛИНЫ, СОСТОЯЩЕГО ИЗ 6 ДВОИЧНЫХ СИМВОЛОВ (НУЛЕЙ И ЕДИНИЦ), РАВНО</w:t>
      </w:r>
    </w:p>
    <w:p w:rsidR="00FD6158" w:rsidRPr="00A368FD" w:rsidRDefault="00FD6158" w:rsidP="00235E6C">
      <w:pPr>
        <w:pStyle w:val="a1"/>
      </w:pPr>
      <w:r w:rsidRPr="00A368FD">
        <w:t>16</w:t>
      </w:r>
    </w:p>
    <w:p w:rsidR="00FD6158" w:rsidRPr="00A368FD" w:rsidRDefault="00FD6158" w:rsidP="00235E6C">
      <w:pPr>
        <w:pStyle w:val="a"/>
      </w:pPr>
      <w:r w:rsidRPr="00A368FD">
        <w:t>63</w:t>
      </w:r>
    </w:p>
    <w:p w:rsidR="00FD6158" w:rsidRPr="00A368FD" w:rsidRDefault="00FD6158" w:rsidP="00235E6C">
      <w:pPr>
        <w:pStyle w:val="a1"/>
      </w:pPr>
      <w:r w:rsidRPr="00A368FD">
        <w:t>6</w:t>
      </w:r>
    </w:p>
    <w:p w:rsidR="00FD6158" w:rsidRPr="00A368FD" w:rsidRDefault="00FD6158" w:rsidP="00235E6C">
      <w:pPr>
        <w:pStyle w:val="a1"/>
      </w:pPr>
      <w:r w:rsidRPr="00A368FD">
        <w:t>32</w:t>
      </w:r>
    </w:p>
    <w:p w:rsidR="00FD6158" w:rsidRPr="00A368FD" w:rsidRDefault="00FD6158" w:rsidP="00235E6C">
      <w:pPr>
        <w:pStyle w:val="a1"/>
      </w:pPr>
      <w:r w:rsidRPr="00A368FD">
        <w:t>64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МИНИМАЛЬНОЕ ЧИСЛО, КОТОРОЕ МОЖЕТ БЫТЬ ЗАПИСАНО С ПОМОЩЬЮ КОДА ПОСТОЯННОЙ ДЛИНЫ, СОСТОЯЩЕГО ИЗ 6 ДВОИЧНЫХ СИМВОЛОВ (НУЛЕЙ И ЕДИНИЦ), РАВНО</w:t>
      </w:r>
    </w:p>
    <w:p w:rsidR="00FD6158" w:rsidRPr="00A368FD" w:rsidRDefault="00FD6158" w:rsidP="00235E6C">
      <w:pPr>
        <w:pStyle w:val="a1"/>
      </w:pPr>
      <w:r w:rsidRPr="00A368FD">
        <w:t>16</w:t>
      </w:r>
    </w:p>
    <w:p w:rsidR="00FD6158" w:rsidRPr="00A368FD" w:rsidRDefault="00FD6158" w:rsidP="00235E6C">
      <w:pPr>
        <w:pStyle w:val="a1"/>
      </w:pPr>
      <w:r w:rsidRPr="00A368FD">
        <w:t>63</w:t>
      </w:r>
    </w:p>
    <w:p w:rsidR="00FD6158" w:rsidRPr="00A368FD" w:rsidRDefault="00FD6158" w:rsidP="00235E6C">
      <w:pPr>
        <w:pStyle w:val="a1"/>
      </w:pPr>
      <w:r w:rsidRPr="00A368FD">
        <w:t>1</w:t>
      </w:r>
    </w:p>
    <w:p w:rsidR="00FD6158" w:rsidRPr="00A368FD" w:rsidRDefault="00FD6158" w:rsidP="00235E6C">
      <w:pPr>
        <w:pStyle w:val="a1"/>
      </w:pPr>
      <w:r w:rsidRPr="00A368FD">
        <w:t>32</w:t>
      </w:r>
    </w:p>
    <w:p w:rsidR="00FD6158" w:rsidRPr="00A368FD" w:rsidRDefault="00FD6158" w:rsidP="00235E6C">
      <w:pPr>
        <w:pStyle w:val="a"/>
      </w:pPr>
      <w:r w:rsidRPr="00A368FD">
        <w:t>0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ЧИСЛО N  В ДВОИЧНОЙ СИСТЕМЕ СЧИСЛЕНИЯ ЗАПИСЫВАЕТСЯ В ВИДЕ НЕКОТОРОЙ  ПОСЛЕДОВАТЕЛЬНОСТИ  ИЗ ДЕСЯТИ ДВОИЧНЫХ СИМВОЛОВ (НУЛЕЙ И ЕДИНИЦ), ЧИСЛО ЕДИНИЦ В </w:t>
      </w:r>
      <w:r w:rsidRPr="00AE74B8">
        <w:rPr>
          <w:lang w:val="ru-RU"/>
        </w:rPr>
        <w:lastRenderedPageBreak/>
        <w:t>ДВОИЧНОЙ ЗАПИСИ ЧИСЛА N  НА 7 БОЛЬШЕ, ЧЕМ ЧИСЛО ЕДИНИЦ В ДВОИЧНОЙ ЗАПИСИ ЧИСЛА N+1, ЧИСЛО N+1 РАВНО</w:t>
      </w:r>
    </w:p>
    <w:p w:rsidR="00FD6158" w:rsidRPr="00A368FD" w:rsidRDefault="00FD6158" w:rsidP="00235E6C">
      <w:pPr>
        <w:pStyle w:val="a1"/>
      </w:pPr>
      <w:r w:rsidRPr="00A368FD">
        <w:t>1100000001</w:t>
      </w:r>
    </w:p>
    <w:p w:rsidR="00FD6158" w:rsidRPr="00A368FD" w:rsidRDefault="00FD6158" w:rsidP="00235E6C">
      <w:pPr>
        <w:pStyle w:val="a"/>
      </w:pPr>
      <w:r w:rsidRPr="00A368FD">
        <w:t>1100000000</w:t>
      </w:r>
    </w:p>
    <w:p w:rsidR="00FD6158" w:rsidRPr="00A368FD" w:rsidRDefault="00FD6158" w:rsidP="00235E6C">
      <w:pPr>
        <w:pStyle w:val="a1"/>
      </w:pPr>
      <w:r w:rsidRPr="00A368FD">
        <w:t>1100000010</w:t>
      </w:r>
    </w:p>
    <w:p w:rsidR="00FD6158" w:rsidRPr="00A368FD" w:rsidRDefault="00FD6158" w:rsidP="00235E6C">
      <w:pPr>
        <w:pStyle w:val="a1"/>
      </w:pPr>
      <w:r w:rsidRPr="00A368FD">
        <w:t>1100001100</w:t>
      </w:r>
    </w:p>
    <w:p w:rsidR="00FD6158" w:rsidRPr="00A368FD" w:rsidRDefault="00FD6158" w:rsidP="00235E6C">
      <w:pPr>
        <w:pStyle w:val="a1"/>
      </w:pPr>
      <w:r w:rsidRPr="00A368FD">
        <w:t>1100110000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ЧИСЛО FА16 СООТВЕТСТВУЕТ ЧИСЛУ В ДЕСЯТИЧНОЙ С.С.</w:t>
      </w:r>
    </w:p>
    <w:p w:rsidR="00FD6158" w:rsidRPr="00A368FD" w:rsidRDefault="00FD6158" w:rsidP="00235E6C">
      <w:pPr>
        <w:pStyle w:val="a"/>
      </w:pPr>
      <w:r w:rsidRPr="00A368FD">
        <w:t>250</w:t>
      </w:r>
    </w:p>
    <w:p w:rsidR="00FD6158" w:rsidRPr="00A368FD" w:rsidRDefault="00FD6158" w:rsidP="00235E6C">
      <w:pPr>
        <w:pStyle w:val="a1"/>
      </w:pPr>
      <w:r w:rsidRPr="00A368FD">
        <w:t>256</w:t>
      </w:r>
    </w:p>
    <w:p w:rsidR="00FD6158" w:rsidRPr="00A368FD" w:rsidRDefault="00FD6158" w:rsidP="00235E6C">
      <w:pPr>
        <w:pStyle w:val="a1"/>
      </w:pPr>
      <w:r w:rsidRPr="00A368FD">
        <w:t>16</w:t>
      </w:r>
    </w:p>
    <w:p w:rsidR="00FD6158" w:rsidRPr="00A368FD" w:rsidRDefault="00FD6158" w:rsidP="00235E6C">
      <w:pPr>
        <w:pStyle w:val="a1"/>
      </w:pPr>
      <w:r w:rsidRPr="00A368FD">
        <w:t>32</w:t>
      </w:r>
    </w:p>
    <w:p w:rsidR="00FD6158" w:rsidRPr="00A368FD" w:rsidRDefault="00FD6158" w:rsidP="00235E6C">
      <w:pPr>
        <w:pStyle w:val="a1"/>
      </w:pPr>
      <w:r w:rsidRPr="00A368FD">
        <w:t>1018</w:t>
      </w:r>
    </w:p>
    <w:p w:rsidR="00FD6158" w:rsidRPr="00AE74B8" w:rsidRDefault="007A41C9" w:rsidP="00AE74B8">
      <w:pPr>
        <w:pStyle w:val="a0"/>
        <w:rPr>
          <w:lang w:val="ru-RU"/>
        </w:rPr>
      </w:pPr>
      <w:r>
        <w:rPr>
          <w:lang w:val="ru-RU"/>
        </w:rPr>
        <w:t>ЧИСЛО 10010110</w:t>
      </w:r>
      <w:r w:rsidR="00FD6158" w:rsidRPr="00AE74B8">
        <w:rPr>
          <w:lang w:val="ru-RU"/>
        </w:rPr>
        <w:t xml:space="preserve">  СООТВЕТСТВ</w:t>
      </w:r>
      <w:r>
        <w:rPr>
          <w:lang w:val="ru-RU"/>
        </w:rPr>
        <w:t xml:space="preserve">УЕТ ЧИСЛУ В ШЕСТНАДЦАТЕРИЧНОЙ СИСТЕМЕ </w:t>
      </w:r>
      <w:r w:rsidR="00FD6158" w:rsidRPr="00AE74B8">
        <w:rPr>
          <w:lang w:val="ru-RU"/>
        </w:rPr>
        <w:t>С</w:t>
      </w:r>
      <w:r>
        <w:rPr>
          <w:lang w:val="ru-RU"/>
        </w:rPr>
        <w:t>ЧИСЛЕНИЯ</w:t>
      </w:r>
    </w:p>
    <w:p w:rsidR="00FD6158" w:rsidRPr="00A368FD" w:rsidRDefault="00FD6158" w:rsidP="00235E6C">
      <w:pPr>
        <w:pStyle w:val="a1"/>
      </w:pPr>
      <w:r w:rsidRPr="00A368FD">
        <w:t>94</w:t>
      </w:r>
    </w:p>
    <w:p w:rsidR="00FD6158" w:rsidRPr="00A368FD" w:rsidRDefault="00FD6158" w:rsidP="00235E6C">
      <w:pPr>
        <w:pStyle w:val="a1"/>
      </w:pPr>
      <w:r w:rsidRPr="00A368FD">
        <w:t>97</w:t>
      </w:r>
    </w:p>
    <w:p w:rsidR="00FD6158" w:rsidRPr="00A368FD" w:rsidRDefault="00FD6158" w:rsidP="00235E6C">
      <w:pPr>
        <w:pStyle w:val="a1"/>
      </w:pPr>
      <w:r w:rsidRPr="00A368FD">
        <w:t>95</w:t>
      </w:r>
    </w:p>
    <w:p w:rsidR="00FD6158" w:rsidRPr="00A368FD" w:rsidRDefault="00FD6158" w:rsidP="00235E6C">
      <w:pPr>
        <w:pStyle w:val="a1"/>
      </w:pPr>
      <w:r w:rsidRPr="00A368FD">
        <w:t>96</w:t>
      </w:r>
    </w:p>
    <w:p w:rsidR="00FD6158" w:rsidRPr="00A368FD" w:rsidRDefault="00FD6158" w:rsidP="00235E6C">
      <w:pPr>
        <w:pStyle w:val="a"/>
      </w:pPr>
      <w:r w:rsidRPr="00A368FD">
        <w:t>99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ЧИСЛО</w:t>
      </w:r>
      <w:r w:rsidR="007A41C9">
        <w:rPr>
          <w:lang w:val="ru-RU"/>
        </w:rPr>
        <w:t xml:space="preserve"> 11010111</w:t>
      </w:r>
      <w:r w:rsidRPr="00AE74B8">
        <w:rPr>
          <w:lang w:val="ru-RU"/>
        </w:rPr>
        <w:t xml:space="preserve">  СООТВЕТСТВУЕТ ЧИСЛУ В ВОСЬМИРИЧНОЙ С</w:t>
      </w:r>
      <w:r w:rsidR="007A41C9">
        <w:rPr>
          <w:lang w:val="ru-RU"/>
        </w:rPr>
        <w:t>ИСТЕМЕ СЧИСЛЕНИЯ</w:t>
      </w:r>
    </w:p>
    <w:p w:rsidR="00FD6158" w:rsidRPr="00A368FD" w:rsidRDefault="00FD6158" w:rsidP="00235E6C">
      <w:pPr>
        <w:pStyle w:val="a1"/>
      </w:pPr>
      <w:r w:rsidRPr="00A368FD">
        <w:t>494</w:t>
      </w:r>
    </w:p>
    <w:p w:rsidR="00FD6158" w:rsidRPr="00A368FD" w:rsidRDefault="00FD6158" w:rsidP="00235E6C">
      <w:pPr>
        <w:pStyle w:val="a1"/>
      </w:pPr>
      <w:r w:rsidRPr="00A368FD">
        <w:t>125</w:t>
      </w:r>
    </w:p>
    <w:p w:rsidR="00FD6158" w:rsidRPr="00A368FD" w:rsidRDefault="00FD6158" w:rsidP="00235E6C">
      <w:pPr>
        <w:pStyle w:val="a1"/>
      </w:pPr>
      <w:r w:rsidRPr="00A368FD">
        <w:t>76</w:t>
      </w:r>
    </w:p>
    <w:p w:rsidR="00FD6158" w:rsidRPr="00A368FD" w:rsidRDefault="00FD6158" w:rsidP="00235E6C">
      <w:pPr>
        <w:pStyle w:val="a"/>
      </w:pPr>
      <w:r w:rsidRPr="00A368FD">
        <w:t>327</w:t>
      </w:r>
    </w:p>
    <w:p w:rsidR="00FD6158" w:rsidRPr="00A368FD" w:rsidRDefault="00FD6158" w:rsidP="00235E6C">
      <w:pPr>
        <w:pStyle w:val="a1"/>
      </w:pPr>
      <w:r w:rsidRPr="00A368FD">
        <w:t>99</w:t>
      </w:r>
    </w:p>
    <w:p w:rsidR="00FD615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ПРИ ПЕРЕНЕСЕНИИ ЗАПЯТОЙ ВЛЕВО НА ТРИ ЗНАКА ЭТО ЧИСЛО УМЕНЬШИТСЯ В 8 РАЗ</w:t>
      </w:r>
    </w:p>
    <w:p w:rsidR="007A41C9" w:rsidRPr="007A41C9" w:rsidRDefault="007A41C9" w:rsidP="007A41C9">
      <w:pPr>
        <w:pStyle w:val="a1"/>
        <w:rPr>
          <w:lang w:val="ru-RU"/>
        </w:rPr>
      </w:pPr>
      <w:r w:rsidRPr="007A41C9">
        <w:rPr>
          <w:lang w:val="ru-RU"/>
        </w:rPr>
        <w:t>3002,058</w:t>
      </w:r>
      <w:r w:rsidR="00763905">
        <w:rPr>
          <w:lang w:val="ru-RU"/>
        </w:rPr>
        <w:t>(</w:t>
      </w:r>
      <w:r w:rsidRPr="007A41C9">
        <w:rPr>
          <w:lang w:val="ru-RU"/>
        </w:rPr>
        <w:t>10</w:t>
      </w:r>
      <w:r w:rsidR="00763905">
        <w:rPr>
          <w:lang w:val="ru-RU"/>
        </w:rPr>
        <w:t>)</w:t>
      </w:r>
    </w:p>
    <w:p w:rsidR="007A41C9" w:rsidRPr="007A41C9" w:rsidRDefault="007A41C9" w:rsidP="007A41C9">
      <w:pPr>
        <w:pStyle w:val="a1"/>
        <w:rPr>
          <w:lang w:val="ru-RU"/>
        </w:rPr>
      </w:pPr>
      <w:r w:rsidRPr="007A41C9">
        <w:rPr>
          <w:lang w:val="ru-RU"/>
        </w:rPr>
        <w:t>2,2240124</w:t>
      </w:r>
      <w:r w:rsidR="00763905">
        <w:rPr>
          <w:lang w:val="ru-RU"/>
        </w:rPr>
        <w:t>(</w:t>
      </w:r>
      <w:r w:rsidRPr="007A41C9">
        <w:rPr>
          <w:lang w:val="ru-RU"/>
        </w:rPr>
        <w:t>5</w:t>
      </w:r>
      <w:r w:rsidR="00763905">
        <w:rPr>
          <w:lang w:val="ru-RU"/>
        </w:rPr>
        <w:t>)</w:t>
      </w:r>
    </w:p>
    <w:p w:rsidR="007A41C9" w:rsidRPr="007A41C9" w:rsidRDefault="007A41C9" w:rsidP="007A41C9">
      <w:pPr>
        <w:pStyle w:val="a"/>
      </w:pPr>
      <w:r w:rsidRPr="007A41C9">
        <w:t>10100112</w:t>
      </w:r>
      <w:r w:rsidR="00763905">
        <w:rPr>
          <w:lang w:val="ru-RU"/>
        </w:rPr>
        <w:t>(</w:t>
      </w:r>
      <w:r w:rsidRPr="007A41C9">
        <w:t>3</w:t>
      </w:r>
      <w:r w:rsidR="00763905">
        <w:rPr>
          <w:lang w:val="ru-RU"/>
        </w:rPr>
        <w:t>)</w:t>
      </w:r>
    </w:p>
    <w:p w:rsidR="007A41C9" w:rsidRPr="007A41C9" w:rsidRDefault="007A41C9" w:rsidP="007A41C9">
      <w:pPr>
        <w:pStyle w:val="a1"/>
        <w:rPr>
          <w:lang w:val="ru-RU"/>
        </w:rPr>
      </w:pPr>
      <w:r w:rsidRPr="007A41C9">
        <w:rPr>
          <w:lang w:val="ru-RU"/>
        </w:rPr>
        <w:t>20000156</w:t>
      </w:r>
      <w:r w:rsidR="00763905">
        <w:rPr>
          <w:lang w:val="ru-RU"/>
        </w:rPr>
        <w:t>(</w:t>
      </w:r>
      <w:r w:rsidRPr="007A41C9">
        <w:rPr>
          <w:lang w:val="ru-RU"/>
        </w:rPr>
        <w:t>8</w:t>
      </w:r>
      <w:r w:rsidR="00763905">
        <w:rPr>
          <w:lang w:val="ru-RU"/>
        </w:rPr>
        <w:t>)</w:t>
      </w:r>
    </w:p>
    <w:p w:rsidR="007A41C9" w:rsidRPr="007A41C9" w:rsidRDefault="007A41C9" w:rsidP="007A41C9">
      <w:pPr>
        <w:pStyle w:val="a1"/>
        <w:rPr>
          <w:lang w:val="ru-RU"/>
        </w:rPr>
      </w:pPr>
      <w:r w:rsidRPr="007A41C9">
        <w:rPr>
          <w:lang w:val="ru-RU"/>
        </w:rPr>
        <w:t>100000010</w:t>
      </w:r>
      <w:r w:rsidR="00763905">
        <w:rPr>
          <w:lang w:val="ru-RU"/>
        </w:rPr>
        <w:t>(</w:t>
      </w:r>
      <w:r w:rsidRPr="007A41C9">
        <w:rPr>
          <w:lang w:val="ru-RU"/>
        </w:rPr>
        <w:t>2</w:t>
      </w:r>
      <w:r w:rsidR="00763905">
        <w:rPr>
          <w:lang w:val="ru-RU"/>
        </w:rPr>
        <w:t>)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lastRenderedPageBreak/>
        <w:t>В ТАБЛИЦЕ КОДОВ ASCII</w:t>
      </w:r>
      <w:r w:rsidR="007A41C9">
        <w:rPr>
          <w:lang w:val="ru-RU"/>
        </w:rPr>
        <w:t xml:space="preserve"> К МЕЖДУНАРОДНОМУ СТАНДАРТУ</w:t>
      </w:r>
      <w:r w:rsidRPr="00AE74B8">
        <w:rPr>
          <w:lang w:val="ru-RU"/>
        </w:rPr>
        <w:t xml:space="preserve"> ОТНОСЯТСЯ </w:t>
      </w:r>
    </w:p>
    <w:p w:rsidR="00FD6158" w:rsidRPr="00A368FD" w:rsidRDefault="00FD6158" w:rsidP="007A7B16">
      <w:pPr>
        <w:pStyle w:val="a"/>
      </w:pPr>
      <w:r>
        <w:t>п</w:t>
      </w:r>
      <w:r w:rsidRPr="00A368FD">
        <w:t>ервые 128</w:t>
      </w:r>
    </w:p>
    <w:p w:rsidR="00FD6158" w:rsidRPr="00A368FD" w:rsidRDefault="00FD6158" w:rsidP="007A7B16">
      <w:pPr>
        <w:pStyle w:val="a1"/>
      </w:pPr>
      <w:r>
        <w:t>п</w:t>
      </w:r>
      <w:r w:rsidRPr="00A368FD">
        <w:t>ервые 64</w:t>
      </w:r>
    </w:p>
    <w:p w:rsidR="00FD6158" w:rsidRPr="00A368FD" w:rsidRDefault="00FD6158" w:rsidP="007A7B16">
      <w:pPr>
        <w:pStyle w:val="a1"/>
      </w:pPr>
      <w:r>
        <w:t>п</w:t>
      </w:r>
      <w:r w:rsidRPr="00A368FD">
        <w:t>оследние 128</w:t>
      </w:r>
    </w:p>
    <w:p w:rsidR="00FD6158" w:rsidRPr="00A368FD" w:rsidRDefault="00FD6158" w:rsidP="007A7B16">
      <w:pPr>
        <w:pStyle w:val="a1"/>
      </w:pPr>
      <w:r>
        <w:t>в</w:t>
      </w:r>
      <w:r w:rsidRPr="00A368FD">
        <w:t>се 256</w:t>
      </w:r>
    </w:p>
    <w:p w:rsidR="00FD6158" w:rsidRPr="00A368FD" w:rsidRDefault="00FD6158" w:rsidP="007A7B16">
      <w:pPr>
        <w:pStyle w:val="a1"/>
      </w:pPr>
      <w:r>
        <w:t>п</w:t>
      </w:r>
      <w:r w:rsidRPr="00A368FD">
        <w:t>ервые 12</w:t>
      </w:r>
      <w:r w:rsidR="007A41C9">
        <w:rPr>
          <w:lang w:val="ru-RU"/>
        </w:rPr>
        <w:t>4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ЗАКОДИРОВАТЬ 65536 РАЗЛИЧНЫХ СИМВОЛОВ</w:t>
      </w:r>
      <w:r w:rsidR="007A41C9">
        <w:rPr>
          <w:lang w:val="ru-RU"/>
        </w:rPr>
        <w:t xml:space="preserve"> МОЖНО В КОДОВОЙ ТАБЛИЦЕ</w:t>
      </w:r>
    </w:p>
    <w:p w:rsidR="00FD6158" w:rsidRPr="00A368FD" w:rsidRDefault="00FD6158" w:rsidP="007A7B16">
      <w:pPr>
        <w:pStyle w:val="a1"/>
      </w:pPr>
      <w:r w:rsidRPr="00A368FD">
        <w:t>КОИ-8</w:t>
      </w:r>
    </w:p>
    <w:p w:rsidR="00FD6158" w:rsidRPr="00A368FD" w:rsidRDefault="00FD6158" w:rsidP="007A7B16">
      <w:pPr>
        <w:pStyle w:val="a"/>
      </w:pPr>
      <w:r w:rsidRPr="00A368FD">
        <w:t>UNICODE</w:t>
      </w:r>
    </w:p>
    <w:p w:rsidR="00FD6158" w:rsidRPr="00A368FD" w:rsidRDefault="00FD6158" w:rsidP="007A7B16">
      <w:pPr>
        <w:pStyle w:val="a1"/>
      </w:pPr>
      <w:r w:rsidRPr="00A368FD">
        <w:t>ASCII</w:t>
      </w:r>
    </w:p>
    <w:p w:rsidR="00FD6158" w:rsidRPr="00A368FD" w:rsidRDefault="00FD6158" w:rsidP="007A7B16">
      <w:pPr>
        <w:pStyle w:val="a1"/>
      </w:pPr>
      <w:r w:rsidRPr="00A368FD">
        <w:t>CP-1251</w:t>
      </w:r>
    </w:p>
    <w:p w:rsidR="00FD6158" w:rsidRPr="00A368FD" w:rsidRDefault="00FD6158" w:rsidP="007A7B16">
      <w:pPr>
        <w:pStyle w:val="a1"/>
      </w:pPr>
      <w:r w:rsidRPr="00A368FD">
        <w:t>ISO 8859-5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СООБЩЕНИЕ ИЗ 50 СИМВОЛОВ БЫЛО ЗАПИСАНО В 8-БИТНОЙ КОДИРОВКЕ WINDOWS-1251. ПОСЛЕ ВСТАВКИ В ТЕКСТОВЫЙ РЕДАКТОР СООБЩЕНИЕ БЫЛО ПЕРЕКОДИРОВАНО В 16-БИТНЫЙ КОД UNICODE. КОЛИЧЕСТВО ПАМЯТИ, ЗАНИМАЕМОЕ СООБЩЕНИЕМ, УВЕЛИЧИЛОСЬ НА </w:t>
      </w:r>
    </w:p>
    <w:p w:rsidR="00FD6158" w:rsidRPr="00A368FD" w:rsidRDefault="00FD6158" w:rsidP="007A7B16">
      <w:pPr>
        <w:pStyle w:val="a1"/>
      </w:pPr>
      <w:r w:rsidRPr="00A368FD">
        <w:t>100 бит</w:t>
      </w:r>
    </w:p>
    <w:p w:rsidR="00FD6158" w:rsidRPr="00A368FD" w:rsidRDefault="00FD6158" w:rsidP="007A7B16">
      <w:pPr>
        <w:pStyle w:val="a"/>
      </w:pPr>
      <w:r w:rsidRPr="00A368FD">
        <w:t>50 байт</w:t>
      </w:r>
    </w:p>
    <w:p w:rsidR="00FD6158" w:rsidRPr="00A368FD" w:rsidRDefault="00FD6158" w:rsidP="007A7B16">
      <w:pPr>
        <w:pStyle w:val="a1"/>
      </w:pPr>
      <w:r w:rsidRPr="00A368FD">
        <w:t>400 байт</w:t>
      </w:r>
    </w:p>
    <w:p w:rsidR="00FD6158" w:rsidRPr="00A368FD" w:rsidRDefault="00FD6158" w:rsidP="007A7B16">
      <w:pPr>
        <w:pStyle w:val="a1"/>
      </w:pPr>
      <w:r w:rsidRPr="00A368FD">
        <w:t>50 бит</w:t>
      </w:r>
    </w:p>
    <w:p w:rsidR="00FD6158" w:rsidRPr="00A368FD" w:rsidRDefault="00FD6158" w:rsidP="007A7B16">
      <w:pPr>
        <w:pStyle w:val="a1"/>
      </w:pPr>
      <w:r w:rsidRPr="00A368FD">
        <w:t>120 бит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ИСПОЛЬЗУЕТСЯ КОДОВАЯ ТАБЛИЦА СР-1251 (WINDOWS CYRILLIC). ФАЙЛ В ПРОСТОМ ТЕКСТОВОМ ФОРМАТЕ, ЕСЛИ В ТЕКСТЕ 200 СТРАНИЦ, НА СТРАНИЦЕ 32 СТРОКИ, А В СТРОКЕ В СРЕДНЕМ 48 СИМВОЛОВ, БУДЕТ ЗАНИМАТЬ </w:t>
      </w:r>
    </w:p>
    <w:p w:rsidR="00FD6158" w:rsidRPr="00A368FD" w:rsidRDefault="00FD6158" w:rsidP="007A7B16">
      <w:pPr>
        <w:pStyle w:val="a1"/>
      </w:pPr>
      <w:r w:rsidRPr="00A368FD">
        <w:t>300,7</w:t>
      </w:r>
      <w:r>
        <w:t xml:space="preserve"> КБ</w:t>
      </w:r>
    </w:p>
    <w:p w:rsidR="00FD6158" w:rsidRPr="00A368FD" w:rsidRDefault="00FD6158" w:rsidP="007A7B16">
      <w:pPr>
        <w:pStyle w:val="a1"/>
      </w:pPr>
      <w:r w:rsidRPr="00A368FD">
        <w:t>384</w:t>
      </w:r>
      <w:r>
        <w:t xml:space="preserve"> КБ</w:t>
      </w:r>
    </w:p>
    <w:p w:rsidR="00FD6158" w:rsidRPr="00A368FD" w:rsidRDefault="00FD6158" w:rsidP="007A7B16">
      <w:pPr>
        <w:pStyle w:val="a1"/>
      </w:pPr>
      <w:r w:rsidRPr="00A368FD">
        <w:t>2400</w:t>
      </w:r>
      <w:r>
        <w:t xml:space="preserve"> КБ</w:t>
      </w:r>
    </w:p>
    <w:p w:rsidR="00FD6158" w:rsidRPr="00A368FD" w:rsidRDefault="00FD6158" w:rsidP="007A7B16">
      <w:pPr>
        <w:pStyle w:val="a1"/>
      </w:pPr>
      <w:r w:rsidRPr="00A368FD">
        <w:t>4800</w:t>
      </w:r>
      <w:r>
        <w:t xml:space="preserve"> КБ</w:t>
      </w:r>
    </w:p>
    <w:p w:rsidR="00FD6158" w:rsidRPr="00A368FD" w:rsidRDefault="00FD6158" w:rsidP="007A7B16">
      <w:pPr>
        <w:pStyle w:val="a"/>
      </w:pPr>
      <w:r w:rsidRPr="00A368FD">
        <w:t>300</w:t>
      </w:r>
      <w:r>
        <w:t xml:space="preserve"> КБ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СООБЩЕНИЕ ИЗ 50 СИМВОЛОВ БЫЛО ЗАПИСАНО В 8-БИТНОЙ КОДИРОВКЕ WINDOWS-1251. ПОСЛЕ ВСТАВКИ В ТЕКСТОВЫЙ РЕДАКТОР СООБЩЕНИЕ БЫЛО ПЕРЕКОДИРОВАНО В 16-БИТНЫЙ </w:t>
      </w:r>
      <w:r w:rsidRPr="00AE74B8">
        <w:rPr>
          <w:lang w:val="ru-RU"/>
        </w:rPr>
        <w:lastRenderedPageBreak/>
        <w:t>КОД UNICODE. КОЛИЧЕСТВО ПАМЯТИ, ЗАНИМАЕМОЕ СООБЩЕНИЕМ, УВЕЛИЧИЛОСЬ НА</w:t>
      </w:r>
    </w:p>
    <w:p w:rsidR="00FD6158" w:rsidRPr="00A368FD" w:rsidRDefault="00FD6158" w:rsidP="007A7B16">
      <w:pPr>
        <w:pStyle w:val="a1"/>
      </w:pPr>
      <w:r w:rsidRPr="00A368FD">
        <w:t xml:space="preserve">100 бит </w:t>
      </w:r>
    </w:p>
    <w:p w:rsidR="00FD6158" w:rsidRPr="00A368FD" w:rsidRDefault="00FD6158" w:rsidP="007A7B16">
      <w:pPr>
        <w:pStyle w:val="a1"/>
      </w:pPr>
      <w:r w:rsidRPr="00A368FD">
        <w:t>400 байт</w:t>
      </w:r>
    </w:p>
    <w:p w:rsidR="00FD6158" w:rsidRPr="00A368FD" w:rsidRDefault="00FD6158" w:rsidP="007A7B16">
      <w:pPr>
        <w:pStyle w:val="a"/>
      </w:pPr>
      <w:r w:rsidRPr="00A368FD">
        <w:t>50 байт</w:t>
      </w:r>
    </w:p>
    <w:p w:rsidR="00FD6158" w:rsidRPr="00A368FD" w:rsidRDefault="00FD6158" w:rsidP="007A7B16">
      <w:pPr>
        <w:pStyle w:val="a1"/>
      </w:pPr>
      <w:r w:rsidRPr="00A368FD">
        <w:t>155 байт</w:t>
      </w:r>
    </w:p>
    <w:p w:rsidR="00FD6158" w:rsidRPr="00A368FD" w:rsidRDefault="00FD6158" w:rsidP="007A7B16">
      <w:pPr>
        <w:pStyle w:val="a1"/>
      </w:pPr>
      <w:r w:rsidRPr="00A368FD">
        <w:t>1251 бит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СРЕДИ ПЕРЕЧИСЛЕННЫХ ЧИСЕЛ МАКСИМАЛЬНЫМ ЯВЛЯЕТСЯ </w:t>
      </w:r>
    </w:p>
    <w:p w:rsidR="00FD6158" w:rsidRPr="00A368FD" w:rsidRDefault="00FD6158" w:rsidP="007A7B16">
      <w:pPr>
        <w:pStyle w:val="a1"/>
      </w:pPr>
      <w:r w:rsidRPr="00A368FD">
        <w:t>ЕF</w:t>
      </w:r>
      <w:r w:rsidR="00763905">
        <w:rPr>
          <w:lang w:val="ru-RU"/>
        </w:rPr>
        <w:t>(</w:t>
      </w:r>
      <w:r w:rsidRPr="007A7B16">
        <w:t>16</w:t>
      </w:r>
      <w:r w:rsidR="00763905">
        <w:rPr>
          <w:lang w:val="ru-RU"/>
        </w:rPr>
        <w:t>)</w:t>
      </w:r>
    </w:p>
    <w:p w:rsidR="00FD6158" w:rsidRPr="00A368FD" w:rsidRDefault="00FD6158" w:rsidP="007A7B16">
      <w:pPr>
        <w:pStyle w:val="a1"/>
      </w:pPr>
      <w:r w:rsidRPr="00A368FD">
        <w:t>346</w:t>
      </w:r>
      <w:r w:rsidR="00763905">
        <w:rPr>
          <w:lang w:val="ru-RU"/>
        </w:rPr>
        <w:t>(</w:t>
      </w:r>
      <w:r w:rsidRPr="007A7B16">
        <w:t>8</w:t>
      </w:r>
      <w:r w:rsidR="00763905">
        <w:rPr>
          <w:lang w:val="ru-RU"/>
        </w:rPr>
        <w:t>)</w:t>
      </w:r>
    </w:p>
    <w:p w:rsidR="00FD6158" w:rsidRPr="00A368FD" w:rsidRDefault="00FD6158" w:rsidP="007A7B16">
      <w:pPr>
        <w:pStyle w:val="a1"/>
      </w:pPr>
      <w:r w:rsidRPr="00A368FD">
        <w:t>245</w:t>
      </w:r>
      <w:r w:rsidR="00763905">
        <w:rPr>
          <w:lang w:val="ru-RU"/>
        </w:rPr>
        <w:t>(</w:t>
      </w:r>
      <w:r w:rsidRPr="007A7B16">
        <w:t>10</w:t>
      </w:r>
      <w:r w:rsidR="00763905">
        <w:rPr>
          <w:lang w:val="ru-RU"/>
        </w:rPr>
        <w:t>)</w:t>
      </w:r>
    </w:p>
    <w:p w:rsidR="00FD6158" w:rsidRPr="00A368FD" w:rsidRDefault="00FD6158" w:rsidP="007A7B16">
      <w:pPr>
        <w:pStyle w:val="a"/>
      </w:pPr>
      <w:r w:rsidRPr="00A368FD">
        <w:t>11110111</w:t>
      </w:r>
      <w:r w:rsidR="00763905">
        <w:rPr>
          <w:lang w:val="ru-RU"/>
        </w:rPr>
        <w:t>(</w:t>
      </w:r>
      <w:r w:rsidRPr="007A7B16">
        <w:t>2</w:t>
      </w:r>
      <w:r w:rsidR="00763905">
        <w:rPr>
          <w:lang w:val="ru-RU"/>
        </w:rPr>
        <w:t>)</w:t>
      </w:r>
    </w:p>
    <w:p w:rsidR="00FD6158" w:rsidRPr="00A368FD" w:rsidRDefault="00FD6158" w:rsidP="007A7B16">
      <w:pPr>
        <w:pStyle w:val="a1"/>
      </w:pPr>
      <w:r w:rsidRPr="00A368FD">
        <w:t>246</w:t>
      </w:r>
      <w:r w:rsidR="00763905">
        <w:rPr>
          <w:lang w:val="ru-RU"/>
        </w:rPr>
        <w:t>(</w:t>
      </w:r>
      <w:r w:rsidRPr="007A7B16">
        <w:t>10</w:t>
      </w:r>
      <w:r w:rsidR="00763905">
        <w:rPr>
          <w:lang w:val="ru-RU"/>
        </w:rPr>
        <w:t>)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ЕСЛИ ОБРАТНЫЙ КОД ЦЕЛОГО ЧИСЛА X ИМЕЕТ ВИД 111001112, ТО ЕГО ЗНАЧЕНИЕ В ДЕСЯТИЧНОЙ СИСТЕМЕ СЧИСЛЕНИЯ РАВНО</w:t>
      </w:r>
    </w:p>
    <w:p w:rsidR="00FD6158" w:rsidRPr="00BE06FD" w:rsidRDefault="00FD6158" w:rsidP="007A7B16">
      <w:pPr>
        <w:pStyle w:val="a1"/>
      </w:pPr>
      <w:r w:rsidRPr="00BE06FD">
        <w:t>-102</w:t>
      </w:r>
    </w:p>
    <w:p w:rsidR="00FD6158" w:rsidRPr="00BE06FD" w:rsidRDefault="00FD6158" w:rsidP="008B232B">
      <w:pPr>
        <w:pStyle w:val="a"/>
      </w:pPr>
      <w:r w:rsidRPr="00BE06FD">
        <w:t>-24</w:t>
      </w:r>
    </w:p>
    <w:p w:rsidR="00FD6158" w:rsidRPr="00BE06FD" w:rsidRDefault="00FD6158" w:rsidP="007A7B16">
      <w:pPr>
        <w:pStyle w:val="a1"/>
      </w:pPr>
      <w:r w:rsidRPr="00BE06FD">
        <w:t>-103</w:t>
      </w:r>
    </w:p>
    <w:p w:rsidR="00FD6158" w:rsidRPr="00BE06FD" w:rsidRDefault="00FD6158" w:rsidP="007A7B16">
      <w:pPr>
        <w:pStyle w:val="a1"/>
      </w:pPr>
      <w:r w:rsidRPr="00BE06FD">
        <w:t>-23</w:t>
      </w:r>
    </w:p>
    <w:p w:rsidR="00FD6158" w:rsidRPr="00BE06FD" w:rsidRDefault="00FD6158" w:rsidP="007A7B16">
      <w:pPr>
        <w:pStyle w:val="a1"/>
      </w:pPr>
      <w:r w:rsidRPr="00BE06FD">
        <w:t>-59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ДАНО ЦЕЛОЕ ЧИСЛО X=-5. ЕГО ЗАПИСЬ В 8-БИТНОМ ДОПОЛНИТЕЛЬНОМ КОДЕ</w:t>
      </w:r>
    </w:p>
    <w:p w:rsidR="00FD6158" w:rsidRPr="00BE06FD" w:rsidRDefault="00FD6158" w:rsidP="007A7B16">
      <w:pPr>
        <w:pStyle w:val="a1"/>
      </w:pPr>
      <w:r w:rsidRPr="00BE06FD">
        <w:t>0000 1011</w:t>
      </w:r>
    </w:p>
    <w:p w:rsidR="00FD6158" w:rsidRPr="00BE06FD" w:rsidRDefault="00FD6158" w:rsidP="007A7B16">
      <w:pPr>
        <w:pStyle w:val="a1"/>
      </w:pPr>
      <w:r w:rsidRPr="00BE06FD">
        <w:t>0101 1101</w:t>
      </w:r>
    </w:p>
    <w:p w:rsidR="00FD6158" w:rsidRPr="00BE06FD" w:rsidRDefault="00FD6158" w:rsidP="007A7B16">
      <w:pPr>
        <w:pStyle w:val="a1"/>
      </w:pPr>
      <w:r w:rsidRPr="00BE06FD">
        <w:t>11111010</w:t>
      </w:r>
    </w:p>
    <w:p w:rsidR="00FD6158" w:rsidRPr="00BE06FD" w:rsidRDefault="00FD6158" w:rsidP="008B232B">
      <w:pPr>
        <w:pStyle w:val="a"/>
      </w:pPr>
      <w:r w:rsidRPr="00BE06FD">
        <w:t>11111011</w:t>
      </w:r>
    </w:p>
    <w:p w:rsidR="00FD6158" w:rsidRPr="00BE06FD" w:rsidRDefault="00FD6158" w:rsidP="007A7B16">
      <w:pPr>
        <w:pStyle w:val="a1"/>
      </w:pPr>
      <w:r w:rsidRPr="00BE06FD">
        <w:t>10101010</w:t>
      </w:r>
    </w:p>
    <w:p w:rsidR="00664ED0" w:rsidRPr="00664ED0" w:rsidRDefault="00664ED0" w:rsidP="00664ED0">
      <w:pPr>
        <w:pStyle w:val="a0"/>
        <w:rPr>
          <w:lang w:val="ru-RU"/>
        </w:rPr>
      </w:pPr>
      <w:r w:rsidRPr="00664ED0">
        <w:rPr>
          <w:lang w:val="ru-RU"/>
        </w:rPr>
        <w:t>ЕСЛИ ДОПОЛНИТЕЛЬНЫЙ КОД ЦЕЛОГО ЧИСЛА X ИМЕЕТ ВИД 111001112, ТО ЕГО ЗНАЧЕНИЕ В ДЕСЯТИЧНОЙ СИСТЕМЕ СЧИСЛЕНИЯ РАВНО</w:t>
      </w:r>
    </w:p>
    <w:p w:rsidR="00FD6158" w:rsidRPr="00BE06FD" w:rsidRDefault="00FD6158" w:rsidP="007A7B16">
      <w:pPr>
        <w:pStyle w:val="a1"/>
      </w:pPr>
      <w:r w:rsidRPr="00BE06FD">
        <w:t>33</w:t>
      </w:r>
    </w:p>
    <w:p w:rsidR="00FD6158" w:rsidRPr="00BE06FD" w:rsidRDefault="00FD6158" w:rsidP="007A7B16">
      <w:pPr>
        <w:pStyle w:val="a1"/>
      </w:pPr>
      <w:r w:rsidRPr="00BE06FD">
        <w:t>23</w:t>
      </w:r>
    </w:p>
    <w:p w:rsidR="00FD6158" w:rsidRPr="00BE06FD" w:rsidRDefault="00FD6158" w:rsidP="007A7B16">
      <w:pPr>
        <w:pStyle w:val="a1"/>
      </w:pPr>
      <w:r w:rsidRPr="00BE06FD">
        <w:t>27</w:t>
      </w:r>
    </w:p>
    <w:p w:rsidR="00FD6158" w:rsidRPr="00BE06FD" w:rsidRDefault="00FD6158" w:rsidP="007A7B16">
      <w:pPr>
        <w:pStyle w:val="a1"/>
      </w:pPr>
      <w:r w:rsidRPr="00BE06FD">
        <w:t>22</w:t>
      </w:r>
    </w:p>
    <w:p w:rsidR="00FD6158" w:rsidRPr="00BE06FD" w:rsidRDefault="00FD6158" w:rsidP="008B232B">
      <w:pPr>
        <w:pStyle w:val="a"/>
      </w:pPr>
      <w:r w:rsidRPr="00BE06FD">
        <w:t>25</w:t>
      </w:r>
    </w:p>
    <w:p w:rsidR="00FD6158" w:rsidRPr="00AE74B8" w:rsidRDefault="007A41C9" w:rsidP="00AE74B8">
      <w:pPr>
        <w:pStyle w:val="a0"/>
        <w:rPr>
          <w:lang w:val="ru-RU"/>
        </w:rPr>
      </w:pPr>
      <w:r>
        <w:rPr>
          <w:lang w:val="ru-RU"/>
        </w:rPr>
        <w:lastRenderedPageBreak/>
        <w:t xml:space="preserve">ПРИ </w:t>
      </w:r>
      <w:r w:rsidR="00FD6158" w:rsidRPr="00AE74B8">
        <w:rPr>
          <w:lang w:val="ru-RU"/>
        </w:rPr>
        <w:t>СЛОЖ</w:t>
      </w:r>
      <w:r>
        <w:rPr>
          <w:lang w:val="ru-RU"/>
        </w:rPr>
        <w:t>ЕНИИ</w:t>
      </w:r>
      <w:r w:rsidR="00FD6158" w:rsidRPr="00AE74B8">
        <w:rPr>
          <w:lang w:val="ru-RU"/>
        </w:rPr>
        <w:t xml:space="preserve"> -12+5 В ОБРАТНОМ КОДЕ</w:t>
      </w:r>
      <w:r>
        <w:rPr>
          <w:lang w:val="ru-RU"/>
        </w:rPr>
        <w:t xml:space="preserve"> ПОЛУЧИМ</w:t>
      </w:r>
    </w:p>
    <w:p w:rsidR="00FD6158" w:rsidRPr="00BE06FD" w:rsidRDefault="00FD6158" w:rsidP="008B232B">
      <w:pPr>
        <w:pStyle w:val="a"/>
      </w:pPr>
      <w:r w:rsidRPr="00BE06FD">
        <w:t>00000111</w:t>
      </w:r>
    </w:p>
    <w:p w:rsidR="00FD6158" w:rsidRPr="00BE06FD" w:rsidRDefault="00FD6158" w:rsidP="007A7B16">
      <w:pPr>
        <w:pStyle w:val="a1"/>
      </w:pPr>
      <w:r w:rsidRPr="00BE06FD">
        <w:t>00000101</w:t>
      </w:r>
    </w:p>
    <w:p w:rsidR="00FD6158" w:rsidRPr="00BE06FD" w:rsidRDefault="00FD6158" w:rsidP="007A7B16">
      <w:pPr>
        <w:pStyle w:val="a1"/>
      </w:pPr>
      <w:r w:rsidRPr="00BE06FD">
        <w:t>00000010</w:t>
      </w:r>
    </w:p>
    <w:p w:rsidR="00FD6158" w:rsidRPr="00BE06FD" w:rsidRDefault="00FD6158" w:rsidP="007A7B16">
      <w:pPr>
        <w:pStyle w:val="a1"/>
      </w:pPr>
      <w:r w:rsidRPr="00BE06FD">
        <w:t>00000110</w:t>
      </w:r>
    </w:p>
    <w:p w:rsidR="00FD6158" w:rsidRPr="00BE06FD" w:rsidRDefault="00FD6158" w:rsidP="007A7B16">
      <w:pPr>
        <w:pStyle w:val="a1"/>
      </w:pPr>
      <w:r w:rsidRPr="00BE06FD">
        <w:t>00000001</w:t>
      </w:r>
    </w:p>
    <w:p w:rsidR="00FD6158" w:rsidRPr="00AE74B8" w:rsidRDefault="007A41C9" w:rsidP="00AE74B8">
      <w:pPr>
        <w:pStyle w:val="a0"/>
        <w:rPr>
          <w:lang w:val="ru-RU"/>
        </w:rPr>
      </w:pPr>
      <w:r>
        <w:rPr>
          <w:lang w:val="ru-RU"/>
        </w:rPr>
        <w:t xml:space="preserve">ПРИ </w:t>
      </w:r>
      <w:r w:rsidR="00FD6158" w:rsidRPr="00AE74B8">
        <w:rPr>
          <w:lang w:val="ru-RU"/>
        </w:rPr>
        <w:t>СЛОЖ</w:t>
      </w:r>
      <w:r>
        <w:rPr>
          <w:lang w:val="ru-RU"/>
        </w:rPr>
        <w:t>ЕНИИ</w:t>
      </w:r>
      <w:r w:rsidR="00FD6158" w:rsidRPr="00AE74B8">
        <w:rPr>
          <w:lang w:val="ru-RU"/>
        </w:rPr>
        <w:t xml:space="preserve"> -12+5 В ДОПОЛНИТЕЛЬНОМ КОДЕ</w:t>
      </w:r>
      <w:r>
        <w:rPr>
          <w:lang w:val="ru-RU"/>
        </w:rPr>
        <w:t xml:space="preserve"> ПОЛУЧИМ</w:t>
      </w:r>
    </w:p>
    <w:p w:rsidR="00FD6158" w:rsidRPr="00BE06FD" w:rsidRDefault="00FD6158" w:rsidP="007A7B16">
      <w:pPr>
        <w:pStyle w:val="a1"/>
      </w:pPr>
      <w:r w:rsidRPr="00BE06FD">
        <w:t>00000101</w:t>
      </w:r>
    </w:p>
    <w:p w:rsidR="00FD6158" w:rsidRPr="00BE06FD" w:rsidRDefault="00FD6158" w:rsidP="007A7B16">
      <w:pPr>
        <w:pStyle w:val="a1"/>
      </w:pPr>
      <w:r w:rsidRPr="00BE06FD">
        <w:t>00000010</w:t>
      </w:r>
    </w:p>
    <w:p w:rsidR="00FD6158" w:rsidRPr="00BE06FD" w:rsidRDefault="00FD6158" w:rsidP="008B232B">
      <w:pPr>
        <w:pStyle w:val="a"/>
      </w:pPr>
      <w:r w:rsidRPr="00BE06FD">
        <w:t>00000111</w:t>
      </w:r>
    </w:p>
    <w:p w:rsidR="00FD6158" w:rsidRPr="00BE06FD" w:rsidRDefault="00FD6158" w:rsidP="007A7B16">
      <w:pPr>
        <w:pStyle w:val="a1"/>
      </w:pPr>
      <w:r w:rsidRPr="00BE06FD">
        <w:t>00000110</w:t>
      </w:r>
    </w:p>
    <w:p w:rsidR="00FD6158" w:rsidRPr="00BE06FD" w:rsidRDefault="00FD6158" w:rsidP="007A7B16">
      <w:pPr>
        <w:pStyle w:val="a1"/>
      </w:pPr>
      <w:r w:rsidRPr="00BE06FD">
        <w:t>00000001</w:t>
      </w:r>
    </w:p>
    <w:p w:rsidR="00664ED0" w:rsidRPr="00664ED0" w:rsidRDefault="00664ED0" w:rsidP="00664ED0">
      <w:pPr>
        <w:pStyle w:val="a0"/>
        <w:rPr>
          <w:lang w:val="ru-RU"/>
        </w:rPr>
      </w:pPr>
      <w:r>
        <w:rPr>
          <w:lang w:val="ru-RU"/>
        </w:rPr>
        <w:t>ИЗ СЛЕДУЮЩИХ КОДОВ МОГУТ БЫТЬ ДЕКОДИРОВАНЫ  ОДНОЗНАЧНО</w:t>
      </w:r>
    </w:p>
    <w:p w:rsidR="00FD6158" w:rsidRPr="007A7B16" w:rsidRDefault="00FD6158" w:rsidP="007A7B16">
      <w:pPr>
        <w:pStyle w:val="a1"/>
      </w:pPr>
      <w:r w:rsidRPr="007A7B16">
        <w:t>11-010-0111-10-001</w:t>
      </w:r>
    </w:p>
    <w:p w:rsidR="00FD6158" w:rsidRPr="007A7B16" w:rsidRDefault="00FD6158" w:rsidP="008B232B">
      <w:pPr>
        <w:pStyle w:val="a"/>
      </w:pPr>
      <w:r w:rsidRPr="007A7B16">
        <w:t>11 – 010 – 0111 – 001 – 01</w:t>
      </w:r>
    </w:p>
    <w:p w:rsidR="00FD6158" w:rsidRPr="007A7B16" w:rsidRDefault="00FD6158" w:rsidP="007A7B16">
      <w:pPr>
        <w:pStyle w:val="a1"/>
      </w:pPr>
      <w:r w:rsidRPr="007A7B16">
        <w:t>10 – 101 – 011 – 001 – 11</w:t>
      </w:r>
    </w:p>
    <w:p w:rsidR="00FD6158" w:rsidRPr="007A7B16" w:rsidRDefault="00FD6158" w:rsidP="007A7B16">
      <w:pPr>
        <w:pStyle w:val="a1"/>
      </w:pPr>
      <w:r w:rsidRPr="007A7B16">
        <w:t>10 – 11 – 1011 – 1000- 011</w:t>
      </w:r>
    </w:p>
    <w:p w:rsidR="00FD6158" w:rsidRPr="007A7B16" w:rsidRDefault="00FD6158" w:rsidP="007A7B16">
      <w:pPr>
        <w:pStyle w:val="a1"/>
      </w:pPr>
      <w:r w:rsidRPr="007A7B16">
        <w:t xml:space="preserve">101 – 111 – 01 - 000 </w:t>
      </w:r>
    </w:p>
    <w:p w:rsidR="00FD6158" w:rsidRPr="00AE74B8" w:rsidRDefault="00664ED0" w:rsidP="00AE74B8">
      <w:pPr>
        <w:pStyle w:val="a0"/>
        <w:rPr>
          <w:lang w:val="ru-RU"/>
        </w:rPr>
      </w:pPr>
      <w:r>
        <w:rPr>
          <w:lang w:val="ru-RU"/>
        </w:rPr>
        <w:t>ЗАКОДИРОВАННОЕ СООБЩЕНИЕ</w:t>
      </w:r>
      <w:r w:rsidR="00FD6158" w:rsidRPr="00AE74B8">
        <w:rPr>
          <w:lang w:val="ru-RU"/>
        </w:rPr>
        <w:t xml:space="preserve">  100110 </w:t>
      </w:r>
      <w:r>
        <w:rPr>
          <w:lang w:val="ru-RU"/>
        </w:rPr>
        <w:t>КОДОМ С ПРОВЕРКОЙ ЧЕТНОСТИ ЯВЛЯЕТСЯ</w:t>
      </w:r>
      <w:r w:rsidR="00FD6158" w:rsidRPr="00AE74B8">
        <w:rPr>
          <w:lang w:val="ru-RU"/>
        </w:rPr>
        <w:t xml:space="preserve"> </w:t>
      </w:r>
    </w:p>
    <w:p w:rsidR="00FD6158" w:rsidRPr="007A7B16" w:rsidRDefault="00FD6158" w:rsidP="007A7B16">
      <w:pPr>
        <w:pStyle w:val="a1"/>
      </w:pPr>
      <w:r w:rsidRPr="007A7B16">
        <w:t>1001100</w:t>
      </w:r>
    </w:p>
    <w:p w:rsidR="00FD6158" w:rsidRPr="007A7B16" w:rsidRDefault="00FD6158" w:rsidP="007A7B16">
      <w:pPr>
        <w:pStyle w:val="a1"/>
      </w:pPr>
      <w:r w:rsidRPr="007A7B16">
        <w:t>10011011</w:t>
      </w:r>
    </w:p>
    <w:p w:rsidR="00FD6158" w:rsidRPr="007A7B16" w:rsidRDefault="00FD6158" w:rsidP="007A7B16">
      <w:pPr>
        <w:pStyle w:val="a1"/>
      </w:pPr>
      <w:r w:rsidRPr="007A7B16">
        <w:t>1001101</w:t>
      </w:r>
    </w:p>
    <w:p w:rsidR="00FD6158" w:rsidRPr="007A7B16" w:rsidRDefault="00FD6158" w:rsidP="008B232B">
      <w:pPr>
        <w:pStyle w:val="a"/>
      </w:pPr>
      <w:r w:rsidRPr="007A7B16">
        <w:t>10110011</w:t>
      </w:r>
    </w:p>
    <w:p w:rsidR="00FD6158" w:rsidRPr="007A7B16" w:rsidRDefault="00FD6158" w:rsidP="007A7B16">
      <w:pPr>
        <w:pStyle w:val="a1"/>
      </w:pPr>
      <w:r w:rsidRPr="007A7B16">
        <w:t>1001011</w:t>
      </w:r>
    </w:p>
    <w:p w:rsidR="00FD6158" w:rsidRPr="00AE74B8" w:rsidRDefault="00664ED0" w:rsidP="00AE74B8">
      <w:pPr>
        <w:pStyle w:val="a0"/>
        <w:rPr>
          <w:lang w:val="ru-RU"/>
        </w:rPr>
      </w:pPr>
      <w:r>
        <w:rPr>
          <w:lang w:val="ru-RU"/>
        </w:rPr>
        <w:t xml:space="preserve">ЗАКОДИРОВАННОЕ ЧИСЛО 13 КОДОМ Хэмминга </w:t>
      </w:r>
      <w:r w:rsidR="00FD6158" w:rsidRPr="00AE74B8">
        <w:rPr>
          <w:lang w:val="ru-RU"/>
        </w:rPr>
        <w:t xml:space="preserve"> (4,7)</w:t>
      </w:r>
      <w:r>
        <w:rPr>
          <w:lang w:val="ru-RU"/>
        </w:rPr>
        <w:t xml:space="preserve"> ЯВЛЯЕТСЯ</w:t>
      </w:r>
    </w:p>
    <w:p w:rsidR="00FD6158" w:rsidRPr="007A7B16" w:rsidRDefault="00FD6158" w:rsidP="008B232B">
      <w:pPr>
        <w:pStyle w:val="a"/>
      </w:pPr>
      <w:r w:rsidRPr="007A7B16">
        <w:t>1010101</w:t>
      </w:r>
    </w:p>
    <w:p w:rsidR="00FD6158" w:rsidRPr="007A7B16" w:rsidRDefault="00FD6158" w:rsidP="007A7B16">
      <w:pPr>
        <w:pStyle w:val="a1"/>
      </w:pPr>
      <w:r w:rsidRPr="007A7B16">
        <w:t>1110101</w:t>
      </w:r>
    </w:p>
    <w:p w:rsidR="00FD6158" w:rsidRPr="007A7B16" w:rsidRDefault="00FD6158" w:rsidP="007A7B16">
      <w:pPr>
        <w:pStyle w:val="a1"/>
      </w:pPr>
      <w:r w:rsidRPr="007A7B16">
        <w:t>1011101</w:t>
      </w:r>
    </w:p>
    <w:p w:rsidR="00FD6158" w:rsidRPr="007A7B16" w:rsidRDefault="00FD6158" w:rsidP="007A7B16">
      <w:pPr>
        <w:pStyle w:val="a1"/>
      </w:pPr>
      <w:r w:rsidRPr="007A7B16">
        <w:t>1001001</w:t>
      </w:r>
    </w:p>
    <w:p w:rsidR="00FD6158" w:rsidRPr="00664ED0" w:rsidRDefault="00FD6158" w:rsidP="007A7B16">
      <w:pPr>
        <w:pStyle w:val="a1"/>
      </w:pPr>
      <w:r w:rsidRPr="007A7B16">
        <w:t>1101001</w:t>
      </w:r>
    </w:p>
    <w:p w:rsidR="00664ED0" w:rsidRPr="00664ED0" w:rsidRDefault="00664ED0" w:rsidP="00664ED0">
      <w:pPr>
        <w:pStyle w:val="a0"/>
        <w:rPr>
          <w:lang w:val="ru-RU"/>
        </w:rPr>
      </w:pPr>
      <w:r w:rsidRPr="00664ED0">
        <w:rPr>
          <w:lang w:val="ru-RU"/>
        </w:rPr>
        <w:lastRenderedPageBreak/>
        <w:t xml:space="preserve">ЕСЛИ </w:t>
      </w:r>
      <w:r w:rsidR="00012D93">
        <w:rPr>
          <w:lang w:val="ru-RU"/>
        </w:rPr>
        <w:t>В</w:t>
      </w:r>
      <w:r w:rsidRPr="00664ED0">
        <w:rPr>
          <w:lang w:val="ru-RU"/>
        </w:rPr>
        <w:t xml:space="preserve"> </w:t>
      </w:r>
      <w:r w:rsidR="00012D93">
        <w:rPr>
          <w:lang w:val="ru-RU"/>
        </w:rPr>
        <w:t>КОДОВОМ СЛОВЕ</w:t>
      </w:r>
      <w:r w:rsidRPr="00664ED0">
        <w:rPr>
          <w:lang w:val="ru-RU"/>
        </w:rPr>
        <w:t xml:space="preserve"> 1010111 (код Хэмминга (4,7)) </w:t>
      </w:r>
      <w:r w:rsidR="00012D93">
        <w:rPr>
          <w:lang w:val="ru-RU"/>
        </w:rPr>
        <w:t>ДОПУЩЕНА</w:t>
      </w:r>
      <w:r w:rsidRPr="00664ED0">
        <w:rPr>
          <w:lang w:val="ru-RU"/>
        </w:rPr>
        <w:t xml:space="preserve"> ОДИНОЧНАЯ </w:t>
      </w:r>
      <w:r w:rsidR="00012D93">
        <w:rPr>
          <w:lang w:val="ru-RU"/>
        </w:rPr>
        <w:t>ОДИНОЧНАЯ</w:t>
      </w:r>
      <w:r w:rsidRPr="00664ED0">
        <w:rPr>
          <w:lang w:val="ru-RU"/>
        </w:rPr>
        <w:t>, ТО</w:t>
      </w:r>
      <w:r>
        <w:rPr>
          <w:lang w:val="ru-RU"/>
        </w:rPr>
        <w:t xml:space="preserve">  </w:t>
      </w:r>
      <w:r w:rsidR="00012D93">
        <w:rPr>
          <w:lang w:val="ru-RU"/>
        </w:rPr>
        <w:t>ПЕРЕДАВАЕМОЕ ДЕСЯТИЧНОЕ ЧИСЛО</w:t>
      </w:r>
    </w:p>
    <w:p w:rsidR="00FD6158" w:rsidRPr="007A7B16" w:rsidRDefault="00FD6158" w:rsidP="007A7B16">
      <w:pPr>
        <w:pStyle w:val="a1"/>
      </w:pPr>
      <w:r w:rsidRPr="007A7B16">
        <w:t>15</w:t>
      </w:r>
    </w:p>
    <w:p w:rsidR="00FD6158" w:rsidRPr="007A7B16" w:rsidRDefault="00FD6158" w:rsidP="007A7B16">
      <w:pPr>
        <w:pStyle w:val="a1"/>
      </w:pPr>
      <w:r w:rsidRPr="007A7B16">
        <w:t>15</w:t>
      </w:r>
    </w:p>
    <w:p w:rsidR="00FD6158" w:rsidRPr="007A7B16" w:rsidRDefault="00FD6158" w:rsidP="008B232B">
      <w:pPr>
        <w:pStyle w:val="a"/>
      </w:pPr>
      <w:r w:rsidRPr="007A7B16">
        <w:t>13</w:t>
      </w:r>
    </w:p>
    <w:p w:rsidR="00FD6158" w:rsidRPr="007A7B16" w:rsidRDefault="00FD6158" w:rsidP="007A7B16">
      <w:pPr>
        <w:pStyle w:val="a1"/>
      </w:pPr>
      <w:r w:rsidRPr="007A7B16">
        <w:t>14</w:t>
      </w:r>
    </w:p>
    <w:p w:rsidR="00FD6158" w:rsidRPr="007A7B16" w:rsidRDefault="00FD6158" w:rsidP="007A7B16">
      <w:pPr>
        <w:pStyle w:val="a1"/>
      </w:pPr>
      <w:r w:rsidRPr="007A7B16">
        <w:t>9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ДЛИНОЙ КОДА НАЗЫВАЕТСЯ </w:t>
      </w:r>
    </w:p>
    <w:p w:rsidR="00FD6158" w:rsidRPr="007A7B16" w:rsidRDefault="00FD6158" w:rsidP="007A7B16">
      <w:pPr>
        <w:pStyle w:val="a1"/>
      </w:pPr>
      <w:r w:rsidRPr="007A7B16">
        <w:t>количество символов в алфавите кодирования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количество всевозможных сочетаний символов некоторого алфавита</w:t>
      </w:r>
    </w:p>
    <w:p w:rsidR="00FD6158" w:rsidRPr="003E6966" w:rsidRDefault="00FD6158" w:rsidP="00276FA1">
      <w:pPr>
        <w:pStyle w:val="a"/>
        <w:rPr>
          <w:lang w:val="ru-RU"/>
        </w:rPr>
      </w:pPr>
      <w:r w:rsidRPr="003E6966">
        <w:rPr>
          <w:lang w:val="ru-RU"/>
        </w:rPr>
        <w:t>количество знаков, используемых для представления кодируемой информации</w:t>
      </w:r>
    </w:p>
    <w:p w:rsidR="00FD6158" w:rsidRPr="007A7B16" w:rsidRDefault="00FD6158" w:rsidP="007A7B16">
      <w:pPr>
        <w:pStyle w:val="a1"/>
      </w:pPr>
      <w:r w:rsidRPr="007A7B16">
        <w:t>количество знаков в алфавите</w:t>
      </w:r>
    </w:p>
    <w:p w:rsidR="00FD6158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суммарное количество символов в исходном алфавите и  в алфавите кодирования</w:t>
      </w:r>
    </w:p>
    <w:p w:rsidR="00012D93" w:rsidRPr="003E6966" w:rsidRDefault="00012D93" w:rsidP="00012D93">
      <w:pPr>
        <w:pStyle w:val="a0"/>
        <w:rPr>
          <w:lang w:val="ru-RU"/>
        </w:rPr>
      </w:pPr>
      <w:r w:rsidRPr="00012D93">
        <w:rPr>
          <w:lang w:val="ru-RU"/>
        </w:rPr>
        <w:t>РАВНОМЕРНЫМ КОДОМ НАЗЫВАЕТСЯ СПОСОБ КОДИРОВАНИЯ, ПРИ КОТОРОМ</w:t>
      </w:r>
    </w:p>
    <w:p w:rsidR="00FD6158" w:rsidRPr="00012D93" w:rsidRDefault="00FD6158" w:rsidP="007A7B16">
      <w:pPr>
        <w:pStyle w:val="a1"/>
        <w:rPr>
          <w:lang w:val="ru-RU"/>
        </w:rPr>
      </w:pPr>
      <w:r w:rsidRPr="00012D93">
        <w:rPr>
          <w:lang w:val="ru-RU"/>
        </w:rPr>
        <w:t>одно слово заменяется другим словом</w:t>
      </w:r>
    </w:p>
    <w:p w:rsidR="00FD6158" w:rsidRPr="003E6966" w:rsidRDefault="00FD6158" w:rsidP="00276FA1">
      <w:pPr>
        <w:pStyle w:val="a"/>
        <w:rPr>
          <w:lang w:val="ru-RU"/>
        </w:rPr>
      </w:pPr>
      <w:r w:rsidRPr="003E6966">
        <w:rPr>
          <w:lang w:val="ru-RU"/>
        </w:rPr>
        <w:t>знаки исходного алфавита кодируются словами одинаковой длины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знаки исходного алфавита кодируются словами различной длины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знаки исходного алфавита кодируются двоичными словами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слова кодируются путем перестановки отдельных знаков слов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РУССКИЙ АЛФАВИТ МОЖЕТ БЫТЬ ЗАКОДИРОВАН С ПОМОЩЬЮ ДВОИЧНОГО КОДА – ДВОИЧНЫХ СЛОВ ПОСТОЯННОЙ ДЛИНЫ. МИНИМАЛЬНО ВОЗМОЖНОЕ ЧИСЛО ДВОИЧНЫХ СИМВОЛОВ В ТАКОМ СЛОВЕ </w:t>
      </w:r>
    </w:p>
    <w:p w:rsidR="00FD6158" w:rsidRPr="00232666" w:rsidRDefault="00FD6158" w:rsidP="007A7B16">
      <w:pPr>
        <w:pStyle w:val="a1"/>
      </w:pPr>
      <w:r w:rsidRPr="00232666">
        <w:t>8</w:t>
      </w:r>
    </w:p>
    <w:p w:rsidR="00FD6158" w:rsidRPr="00232666" w:rsidRDefault="00FD6158" w:rsidP="007A7B16">
      <w:pPr>
        <w:pStyle w:val="a1"/>
      </w:pPr>
      <w:r w:rsidRPr="00232666">
        <w:t>1</w:t>
      </w:r>
    </w:p>
    <w:p w:rsidR="00FD6158" w:rsidRPr="00232666" w:rsidRDefault="00FD6158" w:rsidP="007A7B16">
      <w:pPr>
        <w:pStyle w:val="a1"/>
      </w:pPr>
      <w:r w:rsidRPr="00232666">
        <w:t>2</w:t>
      </w:r>
    </w:p>
    <w:p w:rsidR="00FD6158" w:rsidRPr="00232666" w:rsidRDefault="00FD6158" w:rsidP="00276FA1">
      <w:pPr>
        <w:pStyle w:val="a"/>
      </w:pPr>
      <w:r w:rsidRPr="00232666">
        <w:t>6</w:t>
      </w:r>
    </w:p>
    <w:p w:rsidR="00FD6158" w:rsidRPr="00232666" w:rsidRDefault="00FD6158" w:rsidP="007A7B16">
      <w:pPr>
        <w:pStyle w:val="a1"/>
      </w:pPr>
      <w:r w:rsidRPr="00232666">
        <w:t>5</w:t>
      </w:r>
    </w:p>
    <w:p w:rsidR="00FD6158" w:rsidRPr="00AE74B8" w:rsidRDefault="00012D93" w:rsidP="00AE74B8">
      <w:pPr>
        <w:pStyle w:val="a0"/>
        <w:rPr>
          <w:lang w:val="ru-RU"/>
        </w:rPr>
      </w:pPr>
      <w:r>
        <w:rPr>
          <w:lang w:val="ru-RU"/>
        </w:rPr>
        <w:t>ИЗ СЛЕДУЮЩИХ КОДОВ МОГУТ БЫТЬ ДЕКОДИРОВАНЫ ОДНОЗНАЧНО:</w:t>
      </w:r>
    </w:p>
    <w:p w:rsidR="00FD6158" w:rsidRPr="00232666" w:rsidRDefault="00FD6158" w:rsidP="007A7B16">
      <w:pPr>
        <w:pStyle w:val="a1"/>
      </w:pPr>
      <w:r w:rsidRPr="00232666">
        <w:t>11-010-0111-10-001</w:t>
      </w:r>
    </w:p>
    <w:p w:rsidR="00FD6158" w:rsidRPr="00232666" w:rsidRDefault="00FD6158" w:rsidP="00276FA1">
      <w:pPr>
        <w:pStyle w:val="a"/>
      </w:pPr>
      <w:r w:rsidRPr="00232666">
        <w:t>11 – 010 – 0111 – 001 – 01</w:t>
      </w:r>
    </w:p>
    <w:p w:rsidR="00FD6158" w:rsidRPr="00232666" w:rsidRDefault="00FD6158" w:rsidP="007A7B16">
      <w:pPr>
        <w:pStyle w:val="a1"/>
      </w:pPr>
      <w:r w:rsidRPr="00232666">
        <w:lastRenderedPageBreak/>
        <w:t>10 – 101 – 011 – 001 – 11</w:t>
      </w:r>
    </w:p>
    <w:p w:rsidR="00FD6158" w:rsidRPr="00232666" w:rsidRDefault="00FD6158" w:rsidP="007A7B16">
      <w:pPr>
        <w:pStyle w:val="a1"/>
      </w:pPr>
      <w:r w:rsidRPr="00232666">
        <w:t>10 – 11 – 1011 – 1000- 011</w:t>
      </w:r>
    </w:p>
    <w:p w:rsidR="00FD6158" w:rsidRPr="00232666" w:rsidRDefault="00FD6158" w:rsidP="007A7B16">
      <w:pPr>
        <w:pStyle w:val="a1"/>
      </w:pPr>
      <w:r w:rsidRPr="00232666">
        <w:t xml:space="preserve">101 – 111 – 01 - 000 </w:t>
      </w:r>
    </w:p>
    <w:p w:rsidR="00012D93" w:rsidRPr="00012D93" w:rsidRDefault="00012D93" w:rsidP="00012D93">
      <w:pPr>
        <w:pStyle w:val="a0"/>
        <w:rPr>
          <w:lang w:val="ru-RU"/>
        </w:rPr>
      </w:pPr>
      <w:r w:rsidRPr="00012D93">
        <w:rPr>
          <w:lang w:val="ru-RU"/>
        </w:rPr>
        <w:t xml:space="preserve">ЗАКОДИРОВАННОЕ СООБЩЕНИЕ  100110 КОДОМ С ПРОВЕРКОЙ ЧЕТНОСТИ </w:t>
      </w:r>
    </w:p>
    <w:p w:rsidR="00FD6158" w:rsidRPr="00232666" w:rsidRDefault="00FD6158" w:rsidP="007A7B16">
      <w:pPr>
        <w:pStyle w:val="a1"/>
      </w:pPr>
      <w:r w:rsidRPr="00232666">
        <w:t>1001100</w:t>
      </w:r>
    </w:p>
    <w:p w:rsidR="00FD6158" w:rsidRPr="00232666" w:rsidRDefault="00FD6158" w:rsidP="007A7B16">
      <w:pPr>
        <w:pStyle w:val="a1"/>
      </w:pPr>
      <w:r w:rsidRPr="00232666">
        <w:t>10011011</w:t>
      </w:r>
    </w:p>
    <w:p w:rsidR="00FD6158" w:rsidRPr="00232666" w:rsidRDefault="00FD6158" w:rsidP="007A7B16">
      <w:pPr>
        <w:pStyle w:val="a1"/>
      </w:pPr>
      <w:r w:rsidRPr="00232666">
        <w:t>1001101</w:t>
      </w:r>
    </w:p>
    <w:p w:rsidR="00FD6158" w:rsidRPr="00232666" w:rsidRDefault="00FD6158" w:rsidP="00276FA1">
      <w:pPr>
        <w:pStyle w:val="a"/>
      </w:pPr>
      <w:r w:rsidRPr="00232666">
        <w:t>10110011</w:t>
      </w:r>
    </w:p>
    <w:p w:rsidR="00FD6158" w:rsidRPr="00232666" w:rsidRDefault="00FD6158" w:rsidP="007A7B16">
      <w:pPr>
        <w:pStyle w:val="a1"/>
      </w:pPr>
      <w:r w:rsidRPr="00232666">
        <w:t>1001011</w:t>
      </w:r>
    </w:p>
    <w:p w:rsidR="00012D93" w:rsidRPr="00012D93" w:rsidRDefault="00012D93" w:rsidP="00012D93">
      <w:pPr>
        <w:pStyle w:val="a0"/>
        <w:rPr>
          <w:lang w:val="ru-RU"/>
        </w:rPr>
      </w:pPr>
      <w:r w:rsidRPr="00012D93">
        <w:rPr>
          <w:lang w:val="ru-RU"/>
        </w:rPr>
        <w:t xml:space="preserve">ЗАКОДИРОВАННОЕ ЧИСЛО 13 КОДОМ ХЭММИНГА (4,7) </w:t>
      </w:r>
    </w:p>
    <w:p w:rsidR="00FD6158" w:rsidRPr="00232666" w:rsidRDefault="00FD6158" w:rsidP="00276FA1">
      <w:pPr>
        <w:pStyle w:val="a"/>
      </w:pPr>
      <w:r w:rsidRPr="00232666">
        <w:t>1010101</w:t>
      </w:r>
    </w:p>
    <w:p w:rsidR="00FD6158" w:rsidRPr="00232666" w:rsidRDefault="00FD6158" w:rsidP="007A7B16">
      <w:pPr>
        <w:pStyle w:val="a1"/>
      </w:pPr>
      <w:r w:rsidRPr="00232666">
        <w:t>1110101</w:t>
      </w:r>
    </w:p>
    <w:p w:rsidR="00FD6158" w:rsidRPr="00232666" w:rsidRDefault="00FD6158" w:rsidP="007A7B16">
      <w:pPr>
        <w:pStyle w:val="a1"/>
      </w:pPr>
      <w:r w:rsidRPr="00232666">
        <w:t>1011101</w:t>
      </w:r>
    </w:p>
    <w:p w:rsidR="00FD6158" w:rsidRPr="00232666" w:rsidRDefault="00FD6158" w:rsidP="007A7B16">
      <w:pPr>
        <w:pStyle w:val="a1"/>
      </w:pPr>
      <w:r w:rsidRPr="00232666">
        <w:t>1001001</w:t>
      </w:r>
    </w:p>
    <w:p w:rsidR="00FD6158" w:rsidRPr="00232666" w:rsidRDefault="00FD6158" w:rsidP="007A7B16">
      <w:pPr>
        <w:pStyle w:val="a1"/>
      </w:pPr>
      <w:r w:rsidRPr="00232666">
        <w:t>1101001</w:t>
      </w:r>
    </w:p>
    <w:p w:rsidR="00012D93" w:rsidRPr="00012D93" w:rsidRDefault="00012D93" w:rsidP="00012D93">
      <w:pPr>
        <w:pStyle w:val="a0"/>
        <w:rPr>
          <w:lang w:val="ru-RU"/>
        </w:rPr>
      </w:pPr>
      <w:r w:rsidRPr="00012D93">
        <w:rPr>
          <w:lang w:val="ru-RU"/>
        </w:rPr>
        <w:t xml:space="preserve">ЕСЛИ В КОДОВОМ СЛОВЕ 1010111 (КОД ХЭММИНГА (4,7)) ДОПУЩЕНА ОШИБКА ПРИ ПЕРЕДАЧЕ, ТОГДА  ПЕРЕДАВАЕМОЕ ДЕСЯТИЧНОЕ ЧИСЛО </w:t>
      </w:r>
    </w:p>
    <w:p w:rsidR="00FD6158" w:rsidRPr="00232666" w:rsidRDefault="00FD6158" w:rsidP="007A7B16">
      <w:pPr>
        <w:pStyle w:val="a1"/>
      </w:pPr>
      <w:r w:rsidRPr="00232666">
        <w:t>15</w:t>
      </w:r>
    </w:p>
    <w:p w:rsidR="00FD6158" w:rsidRPr="00232666" w:rsidRDefault="00FD6158" w:rsidP="007A7B16">
      <w:pPr>
        <w:pStyle w:val="a1"/>
      </w:pPr>
      <w:r w:rsidRPr="00232666">
        <w:t>15</w:t>
      </w:r>
    </w:p>
    <w:p w:rsidR="00FD6158" w:rsidRPr="00232666" w:rsidRDefault="00FD6158" w:rsidP="00276FA1">
      <w:pPr>
        <w:pStyle w:val="a"/>
      </w:pPr>
      <w:r w:rsidRPr="00232666">
        <w:t>13</w:t>
      </w:r>
    </w:p>
    <w:p w:rsidR="00FD6158" w:rsidRPr="00232666" w:rsidRDefault="00FD6158" w:rsidP="007A7B16">
      <w:pPr>
        <w:pStyle w:val="a1"/>
      </w:pPr>
      <w:r w:rsidRPr="00232666">
        <w:t>14</w:t>
      </w:r>
    </w:p>
    <w:p w:rsidR="00FD6158" w:rsidRPr="00232666" w:rsidRDefault="00FD6158" w:rsidP="007A7B16">
      <w:pPr>
        <w:pStyle w:val="a1"/>
      </w:pPr>
      <w:r w:rsidRPr="00232666">
        <w:t>9</w:t>
      </w:r>
    </w:p>
    <w:p w:rsidR="00012D93" w:rsidRPr="00012D93" w:rsidRDefault="00012D93" w:rsidP="00012D93">
      <w:pPr>
        <w:pStyle w:val="a0"/>
        <w:rPr>
          <w:lang w:val="ru-RU"/>
        </w:rPr>
      </w:pPr>
      <w:r w:rsidRPr="00012D93">
        <w:rPr>
          <w:lang w:val="ru-RU"/>
        </w:rPr>
        <w:t xml:space="preserve">НЕРАВНОМЕРНЫМ КОДОМ НАЗЫВАЮТ СПОСОБ КОДИРОВАНИЯ, ПРИ КОТОРОМ  </w:t>
      </w:r>
    </w:p>
    <w:p w:rsidR="00012D93" w:rsidRPr="00012D93" w:rsidRDefault="00012D93" w:rsidP="00012D93">
      <w:pPr>
        <w:pStyle w:val="a1"/>
        <w:rPr>
          <w:lang w:val="ru-RU"/>
        </w:rPr>
      </w:pPr>
      <w:r w:rsidRPr="00012D93">
        <w:rPr>
          <w:lang w:val="ru-RU"/>
        </w:rPr>
        <w:t>одно слово заменяется другим словом</w:t>
      </w:r>
    </w:p>
    <w:p w:rsidR="00012D93" w:rsidRPr="00012D93" w:rsidRDefault="00012D93" w:rsidP="00012D93">
      <w:pPr>
        <w:pStyle w:val="a1"/>
        <w:rPr>
          <w:lang w:val="ru-RU"/>
        </w:rPr>
      </w:pPr>
      <w:r w:rsidRPr="00012D93">
        <w:rPr>
          <w:lang w:val="ru-RU"/>
        </w:rPr>
        <w:t>знаки исходного алфавита кодируются словами одинаковой длины</w:t>
      </w:r>
    </w:p>
    <w:p w:rsidR="00012D93" w:rsidRPr="00012D93" w:rsidRDefault="00012D93" w:rsidP="00012D93">
      <w:pPr>
        <w:pStyle w:val="a"/>
        <w:rPr>
          <w:lang w:val="ru-RU"/>
        </w:rPr>
      </w:pPr>
      <w:r w:rsidRPr="00012D93">
        <w:rPr>
          <w:lang w:val="ru-RU"/>
        </w:rPr>
        <w:t>знаки исходного алфавита кодируются словами различной длины</w:t>
      </w:r>
    </w:p>
    <w:p w:rsidR="00012D93" w:rsidRPr="00012D93" w:rsidRDefault="00012D93" w:rsidP="00012D93">
      <w:pPr>
        <w:pStyle w:val="a1"/>
        <w:rPr>
          <w:lang w:val="ru-RU"/>
        </w:rPr>
      </w:pPr>
      <w:r w:rsidRPr="00012D93">
        <w:rPr>
          <w:lang w:val="ru-RU"/>
        </w:rPr>
        <w:t>знаки исходного алфавита кодируются двоичными словами</w:t>
      </w:r>
    </w:p>
    <w:p w:rsidR="00012D93" w:rsidRPr="00012D93" w:rsidRDefault="00012D93" w:rsidP="00012D93">
      <w:pPr>
        <w:pStyle w:val="a1"/>
        <w:rPr>
          <w:lang w:val="ru-RU"/>
        </w:rPr>
      </w:pPr>
      <w:r w:rsidRPr="00012D93">
        <w:rPr>
          <w:lang w:val="ru-RU"/>
        </w:rPr>
        <w:t>слова кодируются путем перестановки отдельных знаков слов</w:t>
      </w:r>
    </w:p>
    <w:p w:rsidR="001F5058" w:rsidRPr="001F5058" w:rsidRDefault="001F5058" w:rsidP="001F5058">
      <w:pPr>
        <w:pStyle w:val="a0"/>
        <w:rPr>
          <w:lang w:val="ru-RU"/>
        </w:rPr>
      </w:pPr>
      <w:r w:rsidRPr="001F5058">
        <w:rPr>
          <w:lang w:val="ru-RU"/>
        </w:rPr>
        <w:t xml:space="preserve">РАВНОМЕРНЫМ КОДОМ НАЗЫВАЕТСЯ СПОСОБ КОДИРОВАНИЯ, ПРИ КОТОРОМ </w:t>
      </w:r>
    </w:p>
    <w:p w:rsidR="00FD6158" w:rsidRPr="001F5058" w:rsidRDefault="00FD6158" w:rsidP="007A7B16">
      <w:pPr>
        <w:pStyle w:val="a1"/>
        <w:rPr>
          <w:lang w:val="ru-RU"/>
        </w:rPr>
      </w:pPr>
      <w:r w:rsidRPr="001F5058">
        <w:rPr>
          <w:lang w:val="ru-RU"/>
        </w:rPr>
        <w:t>одно слово заменяется другим словом</w:t>
      </w:r>
    </w:p>
    <w:p w:rsidR="00FD6158" w:rsidRPr="003E6966" w:rsidRDefault="00FD6158" w:rsidP="00276FA1">
      <w:pPr>
        <w:pStyle w:val="a"/>
        <w:rPr>
          <w:lang w:val="ru-RU"/>
        </w:rPr>
      </w:pPr>
      <w:r w:rsidRPr="003E6966">
        <w:rPr>
          <w:lang w:val="ru-RU"/>
        </w:rPr>
        <w:t>знаки исходного алфавита кодируются словами одинаковой длины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lastRenderedPageBreak/>
        <w:t>знаки исходного алфавита кодируются словами различной длины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знаки исходного алфавита кодируются двоичными словами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>слова кодируются путем перестановки отдельных знаков слов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 xml:space="preserve">РУССКИЙ АЛФАВИТ МОЖЕТ БЫТЬ ЗАКОДИРОВАН С ПОМОЩЬЮ ДВОИЧНОГО КОДА – ДВОИЧНЫХ СЛОВ ПОСТОЯННОЙ ДЛИНЫ. МИНИМАЛЬНО ВОЗМОЖНОЕ ЧИСЛО ДВОИЧНЫХ СИМВОЛОВ В ТАКОМ СЛОВЕ: </w:t>
      </w:r>
    </w:p>
    <w:p w:rsidR="00FD6158" w:rsidRPr="00232666" w:rsidRDefault="00FD6158" w:rsidP="007A7B16">
      <w:pPr>
        <w:pStyle w:val="a1"/>
      </w:pPr>
      <w:r w:rsidRPr="00232666">
        <w:t>8</w:t>
      </w:r>
    </w:p>
    <w:p w:rsidR="00FD6158" w:rsidRPr="00232666" w:rsidRDefault="00FD6158" w:rsidP="007A7B16">
      <w:pPr>
        <w:pStyle w:val="a1"/>
      </w:pPr>
      <w:r w:rsidRPr="00232666">
        <w:t>1</w:t>
      </w:r>
    </w:p>
    <w:p w:rsidR="00FD6158" w:rsidRPr="00232666" w:rsidRDefault="00FD6158" w:rsidP="007A7B16">
      <w:pPr>
        <w:pStyle w:val="a1"/>
      </w:pPr>
      <w:r w:rsidRPr="00232666">
        <w:t>2</w:t>
      </w:r>
    </w:p>
    <w:p w:rsidR="00FD6158" w:rsidRPr="00232666" w:rsidRDefault="00FD6158" w:rsidP="00276FA1">
      <w:pPr>
        <w:pStyle w:val="a"/>
      </w:pPr>
      <w:r w:rsidRPr="00232666">
        <w:t>6</w:t>
      </w:r>
    </w:p>
    <w:p w:rsidR="00FD6158" w:rsidRPr="00232666" w:rsidRDefault="00FD6158" w:rsidP="007A7B16">
      <w:pPr>
        <w:pStyle w:val="a1"/>
      </w:pPr>
      <w:r w:rsidRPr="00232666">
        <w:t>5</w:t>
      </w:r>
    </w:p>
    <w:p w:rsidR="001F5058" w:rsidRPr="001F5058" w:rsidRDefault="001F5058" w:rsidP="001F5058">
      <w:pPr>
        <w:pStyle w:val="a0"/>
        <w:rPr>
          <w:lang w:val="ru-RU"/>
        </w:rPr>
      </w:pPr>
      <w:r w:rsidRPr="001F5058">
        <w:rPr>
          <w:lang w:val="ru-RU"/>
        </w:rPr>
        <w:t>ЗАШИФРОВАННОЕ СООБЩЕНИЕ С ПОМОЩЬЮ КВАДРАТА ПОЛИБИЯ 13,34,22,24,44,34,15,42,22,34,43,45,32 СОДЕРЖИТ ФРАЗУ</w:t>
      </w:r>
    </w:p>
    <w:p w:rsidR="00FD6158" w:rsidRPr="007A7B16" w:rsidRDefault="00FD6158" w:rsidP="007A7B16">
      <w:pPr>
        <w:pStyle w:val="a1"/>
      </w:pPr>
      <w:r w:rsidRPr="007A7B16">
        <w:t>FESTINA LENTE</w:t>
      </w:r>
    </w:p>
    <w:p w:rsidR="00FD6158" w:rsidRPr="007A7B16" w:rsidRDefault="00FD6158" w:rsidP="007A7B16">
      <w:pPr>
        <w:pStyle w:val="a1"/>
      </w:pPr>
      <w:r w:rsidRPr="007A7B16">
        <w:t>COGITO ERGO SUM</w:t>
      </w:r>
    </w:p>
    <w:p w:rsidR="00FD6158" w:rsidRPr="007A7B16" w:rsidRDefault="00FD6158" w:rsidP="00E01A22">
      <w:pPr>
        <w:pStyle w:val="a"/>
      </w:pPr>
      <w:r w:rsidRPr="007A7B16">
        <w:t>VINI VIDI VICI</w:t>
      </w:r>
    </w:p>
    <w:p w:rsidR="00FD6158" w:rsidRPr="007A7B16" w:rsidRDefault="00FD6158" w:rsidP="007A7B16">
      <w:pPr>
        <w:pStyle w:val="a1"/>
      </w:pPr>
      <w:r w:rsidRPr="007A7B16">
        <w:t>FESTINA VINI VI</w:t>
      </w:r>
    </w:p>
    <w:p w:rsidR="00FD6158" w:rsidRPr="007A7B16" w:rsidRDefault="00FD6158" w:rsidP="007A7B16">
      <w:pPr>
        <w:pStyle w:val="a1"/>
      </w:pPr>
      <w:r w:rsidRPr="007A7B16">
        <w:t>COGITO COGITO V</w:t>
      </w:r>
    </w:p>
    <w:p w:rsidR="00951D98" w:rsidRPr="00951D98" w:rsidRDefault="00951D98" w:rsidP="00951D98">
      <w:pPr>
        <w:pStyle w:val="a0"/>
        <w:rPr>
          <w:lang w:val="ru-RU"/>
        </w:rPr>
      </w:pPr>
      <w:r w:rsidRPr="00951D98">
        <w:rPr>
          <w:lang w:val="ru-RU"/>
        </w:rPr>
        <w:t>В I ВЕКЕ Н.Э. Ю.ЦЕЗАРЬ ВО ВРЕМЯ ВОЙНЫ С ГАЛЛАМИ, ПЕРЕПИСЫВАЯСЬ СО СВОИМИ ДРУЗЬЯМИ В РИМЕ, ЗАМЕНИЛ ПЕРВУЮ БУКВУ (A) ЛАТИНСКОГО АЛФАВИТА НА ЧЕТВЕРТУЮ (D),  ВТОРУЮ НА ПЯТУЮ И Т.Д. СООБЩЕНИЕ ОБ ОДЕРЖАННОЙ ИМ ПОБЕДЕ ВЫГЛЯДЕЛО ТАК: YHQL YLGL YLFL. СООБЩЕНИЕ РАСШИФРОВЫВАЛОСЬ</w:t>
      </w:r>
    </w:p>
    <w:p w:rsidR="00FD6158" w:rsidRPr="007A7B16" w:rsidRDefault="00FD6158" w:rsidP="007A7B16">
      <w:pPr>
        <w:pStyle w:val="a1"/>
      </w:pPr>
      <w:r w:rsidRPr="007A7B16">
        <w:t>COGI CPHI CPGI</w:t>
      </w:r>
    </w:p>
    <w:p w:rsidR="00FD6158" w:rsidRPr="007A7B16" w:rsidRDefault="00FD6158" w:rsidP="00E01A22">
      <w:pPr>
        <w:pStyle w:val="a"/>
      </w:pPr>
      <w:r w:rsidRPr="007A7B16">
        <w:t>FESR FORT FOET</w:t>
      </w:r>
    </w:p>
    <w:p w:rsidR="00FD6158" w:rsidRPr="007A7B16" w:rsidRDefault="00FD6158" w:rsidP="007A7B16">
      <w:pPr>
        <w:pStyle w:val="a1"/>
      </w:pPr>
      <w:r w:rsidRPr="007A7B16">
        <w:t>GICO GJDK GJEK</w:t>
      </w:r>
    </w:p>
    <w:p w:rsidR="00FD6158" w:rsidRPr="007A7B16" w:rsidRDefault="00FD6158" w:rsidP="007A7B16">
      <w:pPr>
        <w:pStyle w:val="a1"/>
      </w:pPr>
      <w:r w:rsidRPr="007A7B16">
        <w:t>VENI VIDI VICI</w:t>
      </w:r>
    </w:p>
    <w:p w:rsidR="00FD6158" w:rsidRPr="007A7B16" w:rsidRDefault="00FD6158" w:rsidP="007A7B16">
      <w:pPr>
        <w:pStyle w:val="a1"/>
      </w:pPr>
      <w:r w:rsidRPr="007A7B16">
        <w:t xml:space="preserve">VEIN VIDI VIRI </w:t>
      </w:r>
    </w:p>
    <w:p w:rsidR="00951D98" w:rsidRPr="00951D98" w:rsidRDefault="00951D98" w:rsidP="00951D98">
      <w:pPr>
        <w:pStyle w:val="a0"/>
        <w:rPr>
          <w:lang w:val="ru-RU"/>
        </w:rPr>
      </w:pPr>
      <w:r w:rsidRPr="00951D98">
        <w:rPr>
          <w:lang w:val="ru-RU"/>
        </w:rPr>
        <w:t>СТАТИСТИЧЕСКИЕ ЗАКОНОМЕРНОСТИ ПОЯВЛЕНИЯ БУКВ ИСХОДНОГО АЛФАВИТА ИЗМЕНЯЕТ</w:t>
      </w:r>
    </w:p>
    <w:p w:rsidR="00FD6158" w:rsidRPr="007A7B16" w:rsidRDefault="00FD6158" w:rsidP="007A7B16">
      <w:pPr>
        <w:pStyle w:val="a1"/>
      </w:pPr>
      <w:r w:rsidRPr="007A7B16">
        <w:t>квадрат Полибия</w:t>
      </w:r>
    </w:p>
    <w:p w:rsidR="00FD6158" w:rsidRPr="007A7B16" w:rsidRDefault="00FD6158" w:rsidP="007A7B16">
      <w:pPr>
        <w:pStyle w:val="a1"/>
      </w:pPr>
      <w:r w:rsidRPr="007A7B16">
        <w:t>шифр Замены</w:t>
      </w:r>
    </w:p>
    <w:p w:rsidR="00FD6158" w:rsidRPr="007A7B16" w:rsidRDefault="00FD6158" w:rsidP="007A7B16">
      <w:pPr>
        <w:pStyle w:val="a1"/>
      </w:pPr>
      <w:r w:rsidRPr="007A7B16">
        <w:t>RSA</w:t>
      </w:r>
    </w:p>
    <w:p w:rsidR="00FD6158" w:rsidRPr="003E6966" w:rsidRDefault="00FD6158" w:rsidP="00E01A22">
      <w:pPr>
        <w:pStyle w:val="a"/>
        <w:rPr>
          <w:lang w:val="ru-RU"/>
        </w:rPr>
      </w:pPr>
      <w:r w:rsidRPr="003E6966">
        <w:rPr>
          <w:lang w:val="ru-RU"/>
        </w:rPr>
        <w:t>шифр в рассказе Конан Дойла «Пляшущие человечки»</w:t>
      </w:r>
    </w:p>
    <w:p w:rsidR="00FD6158" w:rsidRPr="007A7B16" w:rsidRDefault="00FD6158" w:rsidP="007A7B16">
      <w:pPr>
        <w:pStyle w:val="a1"/>
      </w:pPr>
      <w:r w:rsidRPr="007A7B16">
        <w:lastRenderedPageBreak/>
        <w:t>шифр Вижинера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ДлЯ ШИФРОВАНИЯ КАЖДОЙ БУКВЫ ИСПОЛЬЗУЮТСЯ ДВУЗНАЧНЫЕ ЧИСЛА. ИЗВЕСТНО, ЧТО БУКВА «е» ЗАКОДИРОВАНА ЧИСЛОМ 20. СРЕДИ СЛОВ «ЕЛКА», «ПОЛКА», «ПОЛЕ», «ПОКА», «КОЛ» ЕСТЬ СЛОВА, КОДИРУЕМЫЕ ПОСЛЕДОВАТЕЛЬНОСТЯМИ ЦИФР: 11321220, 20121022 тогда КОДОМ СЛОВА «КОЛОКОЛ» ЯВЛЯЕТСЯ:</w:t>
      </w:r>
    </w:p>
    <w:p w:rsidR="00FD6158" w:rsidRPr="007A7B16" w:rsidRDefault="00FD6158" w:rsidP="007A7B16">
      <w:pPr>
        <w:pStyle w:val="a1"/>
      </w:pPr>
      <w:r w:rsidRPr="007A7B16">
        <w:t>10321232101232</w:t>
      </w:r>
    </w:p>
    <w:p w:rsidR="00FD6158" w:rsidRPr="007A7B16" w:rsidRDefault="00FD6158" w:rsidP="00E01A22">
      <w:pPr>
        <w:pStyle w:val="a"/>
      </w:pPr>
      <w:r w:rsidRPr="007A7B16">
        <w:t>10321232103212</w:t>
      </w:r>
    </w:p>
    <w:p w:rsidR="00FD6158" w:rsidRPr="007A7B16" w:rsidRDefault="00FD6158" w:rsidP="007A7B16">
      <w:pPr>
        <w:pStyle w:val="a1"/>
      </w:pPr>
      <w:r w:rsidRPr="007A7B16">
        <w:t>12321232101232</w:t>
      </w:r>
    </w:p>
    <w:p w:rsidR="00FD6158" w:rsidRPr="007A7B16" w:rsidRDefault="00FD6158" w:rsidP="007A7B16">
      <w:pPr>
        <w:pStyle w:val="a1"/>
      </w:pPr>
      <w:r w:rsidRPr="007A7B16">
        <w:t>10321232101220</w:t>
      </w:r>
    </w:p>
    <w:p w:rsidR="00FD6158" w:rsidRPr="007A7B16" w:rsidRDefault="00FD6158" w:rsidP="007A7B16">
      <w:pPr>
        <w:pStyle w:val="a1"/>
      </w:pPr>
      <w:r w:rsidRPr="007A7B16">
        <w:t>12321232101231</w:t>
      </w:r>
    </w:p>
    <w:p w:rsidR="00FD6158" w:rsidRPr="00AE74B8" w:rsidRDefault="00FD6158" w:rsidP="00AE74B8">
      <w:pPr>
        <w:pStyle w:val="a0"/>
        <w:rPr>
          <w:lang w:val="ru-RU"/>
        </w:rPr>
      </w:pPr>
      <w:r w:rsidRPr="00AE74B8">
        <w:rPr>
          <w:lang w:val="ru-RU"/>
        </w:rPr>
        <w:t>ЦИФРОВОЙ КОД КАЖДОЙ СЛЕДУЮЩЕЙ БУКВЫ РУССКОГО АЛФАВИТА ОТЛИЧАЕТСЯ ОТ КОДА ПРЕДЫДУЩЕЙ НА 1. КОД БУКВЫ «И» РАВЕН 136. В ЭТОМ СЛУЧАЕ СЛОВО «ЛИМОН» БУДЕТ КОДИРОВАТЬСЯ ТАК:</w:t>
      </w:r>
    </w:p>
    <w:p w:rsidR="00FD6158" w:rsidRPr="007A7B16" w:rsidRDefault="00FD6158" w:rsidP="00E01A22">
      <w:pPr>
        <w:pStyle w:val="a"/>
      </w:pPr>
      <w:r w:rsidRPr="007A7B16">
        <w:t>139136140142141</w:t>
      </w:r>
    </w:p>
    <w:p w:rsidR="00FD6158" w:rsidRPr="007A7B16" w:rsidRDefault="00FD6158" w:rsidP="007A7B16">
      <w:pPr>
        <w:pStyle w:val="a1"/>
      </w:pPr>
      <w:r w:rsidRPr="007A7B16">
        <w:t>147136148150149</w:t>
      </w:r>
    </w:p>
    <w:p w:rsidR="00FD6158" w:rsidRPr="007A7B16" w:rsidRDefault="00FD6158" w:rsidP="007A7B16">
      <w:pPr>
        <w:pStyle w:val="a1"/>
      </w:pPr>
      <w:r w:rsidRPr="007A7B16">
        <w:t>146136147149148</w:t>
      </w:r>
    </w:p>
    <w:p w:rsidR="00FD6158" w:rsidRPr="007A7B16" w:rsidRDefault="00FD6158" w:rsidP="007A7B16">
      <w:pPr>
        <w:pStyle w:val="a1"/>
      </w:pPr>
      <w:r w:rsidRPr="007A7B16">
        <w:t>138136139141140</w:t>
      </w:r>
    </w:p>
    <w:p w:rsidR="00FD6158" w:rsidRPr="007A7B16" w:rsidRDefault="00FD6158" w:rsidP="007A7B16">
      <w:pPr>
        <w:pStyle w:val="a1"/>
      </w:pPr>
      <w:r w:rsidRPr="007A7B16">
        <w:t>155136156158157</w:t>
      </w:r>
    </w:p>
    <w:p w:rsidR="00951D98" w:rsidRPr="00951D98" w:rsidRDefault="00951D98" w:rsidP="00951D98">
      <w:pPr>
        <w:pStyle w:val="a0"/>
        <w:rPr>
          <w:lang w:val="ru-RU"/>
        </w:rPr>
      </w:pPr>
      <w:r w:rsidRPr="00951D98">
        <w:rPr>
          <w:lang w:val="ru-RU"/>
        </w:rPr>
        <w:t>В ОПЫТАХ, ГДЕ ВСЕ ИСХОДЫ РАВНОВЕРОЯТНЫ, ЭНТРОПИЯ</w:t>
      </w:r>
    </w:p>
    <w:p w:rsidR="00FD6158" w:rsidRPr="007A7B16" w:rsidRDefault="00FD6158" w:rsidP="007A7B16">
      <w:pPr>
        <w:pStyle w:val="a1"/>
      </w:pPr>
      <w:r w:rsidRPr="007A7B16">
        <w:t>равна нулю</w:t>
      </w:r>
    </w:p>
    <w:p w:rsidR="00FD6158" w:rsidRPr="007A7B16" w:rsidRDefault="00FD6158" w:rsidP="007A7B16">
      <w:pPr>
        <w:pStyle w:val="a1"/>
      </w:pPr>
      <w:r w:rsidRPr="007A7B16">
        <w:t>минимальна</w:t>
      </w:r>
    </w:p>
    <w:p w:rsidR="00FD6158" w:rsidRPr="007A7B16" w:rsidRDefault="00FD6158" w:rsidP="00E01A22">
      <w:pPr>
        <w:pStyle w:val="a"/>
      </w:pPr>
      <w:r w:rsidRPr="007A7B16">
        <w:t xml:space="preserve"> максимальна</w:t>
      </w:r>
    </w:p>
    <w:p w:rsidR="00FD6158" w:rsidRPr="007A7B16" w:rsidRDefault="00FD6158" w:rsidP="007A7B16">
      <w:pPr>
        <w:pStyle w:val="a1"/>
      </w:pPr>
      <w:r w:rsidRPr="007A7B16">
        <w:t xml:space="preserve"> равна бесконечности</w:t>
      </w:r>
    </w:p>
    <w:p w:rsidR="00FD6158" w:rsidRPr="007A7B16" w:rsidRDefault="00FD6158" w:rsidP="007A7B16">
      <w:pPr>
        <w:pStyle w:val="a1"/>
      </w:pPr>
      <w:r w:rsidRPr="007A7B16">
        <w:t xml:space="preserve">равна 45 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 xml:space="preserve">ЧТОБЫ УЗНАТЬ ИСХОД БРОСКА МОНЕТЫ ПОТРЕБУЕТСЯ </w:t>
      </w:r>
    </w:p>
    <w:p w:rsidR="00FD6158" w:rsidRPr="007A7B16" w:rsidRDefault="00FD6158" w:rsidP="00E01A22">
      <w:pPr>
        <w:pStyle w:val="a"/>
      </w:pPr>
      <w:r w:rsidRPr="007A7B16">
        <w:t>1 бит</w:t>
      </w:r>
      <w:r w:rsidR="000337D1">
        <w:rPr>
          <w:lang w:val="ru-RU"/>
        </w:rPr>
        <w:t xml:space="preserve"> информации</w:t>
      </w:r>
    </w:p>
    <w:p w:rsidR="00FD6158" w:rsidRPr="007A7B16" w:rsidRDefault="00FD6158" w:rsidP="007A7B16">
      <w:pPr>
        <w:pStyle w:val="a1"/>
      </w:pPr>
      <w:r w:rsidRPr="007A7B16">
        <w:t>2 бита</w:t>
      </w:r>
      <w:r w:rsidR="000337D1">
        <w:rPr>
          <w:lang w:val="ru-RU"/>
        </w:rPr>
        <w:t xml:space="preserve"> информации</w:t>
      </w:r>
    </w:p>
    <w:p w:rsidR="00FD6158" w:rsidRPr="007A7B16" w:rsidRDefault="00FD6158" w:rsidP="007A7B16">
      <w:pPr>
        <w:pStyle w:val="a1"/>
      </w:pPr>
      <w:r w:rsidRPr="007A7B16">
        <w:t>1 байт</w:t>
      </w:r>
      <w:r w:rsidR="000337D1">
        <w:rPr>
          <w:lang w:val="ru-RU"/>
        </w:rPr>
        <w:t xml:space="preserve"> информации</w:t>
      </w:r>
    </w:p>
    <w:p w:rsidR="00FD6158" w:rsidRPr="007A7B16" w:rsidRDefault="00FD6158" w:rsidP="007A7B16">
      <w:pPr>
        <w:pStyle w:val="a1"/>
      </w:pPr>
      <w:r w:rsidRPr="007A7B16">
        <w:t>2 байта</w:t>
      </w:r>
      <w:r w:rsidR="000337D1">
        <w:rPr>
          <w:lang w:val="ru-RU"/>
        </w:rPr>
        <w:t xml:space="preserve"> тнформации</w:t>
      </w:r>
    </w:p>
    <w:p w:rsidR="00FD6158" w:rsidRPr="007A7B16" w:rsidRDefault="00FD6158" w:rsidP="007A7B16">
      <w:pPr>
        <w:pStyle w:val="a1"/>
      </w:pPr>
      <w:r w:rsidRPr="007A7B16">
        <w:t>3 байта</w:t>
      </w:r>
      <w:r w:rsidR="000337D1">
        <w:rPr>
          <w:lang w:val="ru-RU"/>
        </w:rPr>
        <w:t xml:space="preserve"> информации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ЭНТРОПИЯ ОПЫТА, СОСТОЯЩЕГО В ОДНОКРАТНОМ БРОСАНИИ МОНЕТЫ, РАВНА</w:t>
      </w:r>
    </w:p>
    <w:p w:rsidR="00FD6158" w:rsidRPr="007A7B16" w:rsidRDefault="00FD6158" w:rsidP="007A7B16">
      <w:pPr>
        <w:pStyle w:val="a1"/>
      </w:pPr>
      <w:r w:rsidRPr="007A7B16">
        <w:t>4</w:t>
      </w:r>
    </w:p>
    <w:p w:rsidR="00FD6158" w:rsidRPr="007A7B16" w:rsidRDefault="00FD6158" w:rsidP="007A7B16">
      <w:pPr>
        <w:pStyle w:val="a1"/>
      </w:pPr>
      <w:r w:rsidRPr="007A7B16">
        <w:lastRenderedPageBreak/>
        <w:t xml:space="preserve"> 2</w:t>
      </w:r>
    </w:p>
    <w:p w:rsidR="00FD6158" w:rsidRPr="007A7B16" w:rsidRDefault="00FD6158" w:rsidP="007A7B16">
      <w:pPr>
        <w:pStyle w:val="a1"/>
      </w:pPr>
      <w:r w:rsidRPr="007A7B16">
        <w:t xml:space="preserve"> 3</w:t>
      </w:r>
    </w:p>
    <w:p w:rsidR="00FD6158" w:rsidRPr="007A7B16" w:rsidRDefault="00FD6158" w:rsidP="00E01A22">
      <w:pPr>
        <w:pStyle w:val="a"/>
      </w:pPr>
      <w:r w:rsidRPr="007A7B16">
        <w:t xml:space="preserve"> 1</w:t>
      </w:r>
    </w:p>
    <w:p w:rsidR="00FD6158" w:rsidRPr="007A7B16" w:rsidRDefault="00FD6158" w:rsidP="007A7B16">
      <w:pPr>
        <w:pStyle w:val="a1"/>
      </w:pPr>
      <w:r w:rsidRPr="007A7B16">
        <w:t xml:space="preserve"> 5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СООБЩЕНИЕ, ПРЕДСТАВЛЕННОЕ ДВОИЧНЫМ КОДОМ 010011000111, СОДЕРЖИТ КОЛИЧЕСТВО ИНФОРМАЦИИ, РАВНОЕ</w:t>
      </w:r>
    </w:p>
    <w:p w:rsidR="00FD6158" w:rsidRPr="007A7B16" w:rsidRDefault="00FD6158" w:rsidP="007A7B16">
      <w:pPr>
        <w:pStyle w:val="a1"/>
      </w:pPr>
      <w:r w:rsidRPr="007A7B16">
        <w:t>6 бит</w:t>
      </w:r>
    </w:p>
    <w:p w:rsidR="00FD6158" w:rsidRPr="007A7B16" w:rsidRDefault="00FD6158" w:rsidP="00E01A22">
      <w:pPr>
        <w:pStyle w:val="a"/>
      </w:pPr>
      <w:r w:rsidRPr="007A7B16">
        <w:t>12 бит</w:t>
      </w:r>
    </w:p>
    <w:p w:rsidR="00FD6158" w:rsidRPr="007A7B16" w:rsidRDefault="00FD6158" w:rsidP="007A7B16">
      <w:pPr>
        <w:pStyle w:val="a1"/>
      </w:pPr>
      <w:r w:rsidRPr="007A7B16">
        <w:t>6 байт</w:t>
      </w:r>
    </w:p>
    <w:p w:rsidR="00FD6158" w:rsidRPr="007A7B16" w:rsidRDefault="00FD6158" w:rsidP="007A7B16">
      <w:pPr>
        <w:pStyle w:val="a1"/>
      </w:pPr>
      <w:r w:rsidRPr="007A7B16">
        <w:t>12 байт</w:t>
      </w:r>
    </w:p>
    <w:p w:rsidR="00FD6158" w:rsidRPr="007A7B16" w:rsidRDefault="00FD6158" w:rsidP="007A7B16">
      <w:pPr>
        <w:pStyle w:val="a1"/>
      </w:pPr>
      <w:r w:rsidRPr="007A7B16">
        <w:t>10,2бит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РАВНОМЕРНОЕ АЛФАВИТНОЕ ДВОИЧНОЕ КОДИРОВАНИЕ С ИСПОЛЬЗОВАНИЕМ 8-БИТНЫХ ЦЕПОЧЕК ПОЗВОЛЯЕТ ЗАКОДИРОВАТЬ</w:t>
      </w:r>
    </w:p>
    <w:p w:rsidR="00FD6158" w:rsidRPr="007A7B16" w:rsidRDefault="00FD6158" w:rsidP="007A7B16">
      <w:pPr>
        <w:pStyle w:val="a1"/>
      </w:pPr>
      <w:r w:rsidRPr="007A7B16">
        <w:t>128 символов</w:t>
      </w:r>
    </w:p>
    <w:p w:rsidR="00FD6158" w:rsidRPr="007A7B16" w:rsidRDefault="00FD6158" w:rsidP="00E01A22">
      <w:pPr>
        <w:pStyle w:val="a"/>
      </w:pPr>
      <w:r w:rsidRPr="007A7B16">
        <w:t>256 символов</w:t>
      </w:r>
    </w:p>
    <w:p w:rsidR="00FD6158" w:rsidRPr="007A7B16" w:rsidRDefault="00FD6158" w:rsidP="007A7B16">
      <w:pPr>
        <w:pStyle w:val="a1"/>
      </w:pPr>
      <w:r w:rsidRPr="007A7B16">
        <w:t>512 символов</w:t>
      </w:r>
    </w:p>
    <w:p w:rsidR="00FD6158" w:rsidRPr="007A7B16" w:rsidRDefault="00FD6158" w:rsidP="007A7B16">
      <w:pPr>
        <w:pStyle w:val="a1"/>
      </w:pPr>
      <w:r w:rsidRPr="007A7B16">
        <w:t>1024 символа</w:t>
      </w:r>
    </w:p>
    <w:p w:rsidR="00FD6158" w:rsidRPr="007A7B16" w:rsidRDefault="00FD6158" w:rsidP="007A7B16">
      <w:pPr>
        <w:pStyle w:val="a1"/>
      </w:pPr>
      <w:r w:rsidRPr="007A7B16">
        <w:t>2048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В ЛЕКСИКОНЕ «ЛЮДОЕДКИ»  ЭЛЛОЧКИ ЩУКИНОЙ ИЗ РОМАНА ИЛЬФА И ПЕТРОВА «12 СТУЛЬЕВ» БЫЛО 17 СЛОВОСОЧЕТАНИЙ: «ХО-ХО!», «ОГО!», «БЛЕСК!», «ШУТИШЬ, ПАРНИША» И ПР. ДЛИНА КОДА ПРИ РАВНОМЕРНОМ КОДИРОВАНИИ РАВНА</w:t>
      </w:r>
    </w:p>
    <w:p w:rsidR="00FD6158" w:rsidRPr="007A7B16" w:rsidRDefault="00FD6158" w:rsidP="007A7B16">
      <w:pPr>
        <w:pStyle w:val="a1"/>
      </w:pPr>
      <w:r w:rsidRPr="007A7B16">
        <w:t>2</w:t>
      </w:r>
    </w:p>
    <w:p w:rsidR="00FD6158" w:rsidRPr="007A7B16" w:rsidRDefault="00FD6158" w:rsidP="007A7B16">
      <w:pPr>
        <w:pStyle w:val="a1"/>
      </w:pPr>
      <w:r w:rsidRPr="007A7B16">
        <w:t>17</w:t>
      </w:r>
    </w:p>
    <w:p w:rsidR="00FD6158" w:rsidRPr="007A7B16" w:rsidRDefault="00FD6158" w:rsidP="007A7B16">
      <w:pPr>
        <w:pStyle w:val="a1"/>
      </w:pPr>
      <w:r w:rsidRPr="007A7B16">
        <w:t>3</w:t>
      </w:r>
    </w:p>
    <w:p w:rsidR="00FD6158" w:rsidRPr="007A7B16" w:rsidRDefault="00FD6158" w:rsidP="007A7B16">
      <w:pPr>
        <w:pStyle w:val="a1"/>
      </w:pPr>
      <w:r w:rsidRPr="007A7B16">
        <w:t>4</w:t>
      </w:r>
    </w:p>
    <w:p w:rsidR="00FD6158" w:rsidRPr="007A7B16" w:rsidRDefault="00FD6158" w:rsidP="00E01A22">
      <w:pPr>
        <w:pStyle w:val="a"/>
      </w:pPr>
      <w:r w:rsidRPr="007A7B16">
        <w:t>5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 xml:space="preserve">ЕСЛИ КАЖДОМУ СЛОВУ НЕКОТОРОГО ЯЗЫКА ПОСТАВИТЬ В СООТВЕТСТВИЕ РАВНОМЕРНЫЙ ДВОИЧНЫЙ КОД ДЛИНОЙ 16 БИТ, ТО МЕТОДОМ ДВОИЧНОГО КОДИРОВАНИЯ МОЖНО ЗАКОДИРОВАТЬ </w:t>
      </w:r>
    </w:p>
    <w:p w:rsidR="00FD6158" w:rsidRPr="007A7B16" w:rsidRDefault="00FD6158" w:rsidP="007A7B16">
      <w:pPr>
        <w:pStyle w:val="a1"/>
      </w:pPr>
      <w:r w:rsidRPr="007A7B16">
        <w:t>8192</w:t>
      </w:r>
    </w:p>
    <w:p w:rsidR="00FD6158" w:rsidRPr="007A7B16" w:rsidRDefault="00FD6158" w:rsidP="007A7B16">
      <w:pPr>
        <w:pStyle w:val="a1"/>
      </w:pPr>
      <w:r w:rsidRPr="007A7B16">
        <w:t xml:space="preserve"> 16384</w:t>
      </w:r>
    </w:p>
    <w:p w:rsidR="00FD6158" w:rsidRPr="007A7B16" w:rsidRDefault="00FD6158" w:rsidP="007A7B16">
      <w:pPr>
        <w:pStyle w:val="a1"/>
      </w:pPr>
      <w:r w:rsidRPr="007A7B16">
        <w:t xml:space="preserve"> 32768</w:t>
      </w:r>
    </w:p>
    <w:p w:rsidR="00FD6158" w:rsidRPr="007A7B16" w:rsidRDefault="00FD6158" w:rsidP="00E01A22">
      <w:pPr>
        <w:pStyle w:val="a"/>
      </w:pPr>
      <w:r w:rsidRPr="007A7B16">
        <w:t xml:space="preserve"> 65536</w:t>
      </w:r>
    </w:p>
    <w:p w:rsidR="00FD6158" w:rsidRPr="007A7B16" w:rsidRDefault="00FD6158" w:rsidP="007A7B16">
      <w:pPr>
        <w:pStyle w:val="a1"/>
      </w:pPr>
      <w:r w:rsidRPr="007A7B16">
        <w:lastRenderedPageBreak/>
        <w:t>4098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ПРИ КОДИРОВАНИИ СЛОВ НЕКОТОРОГО ЯЗЫКА, СОДЕРЖАЩЕГО 16 000 СЛОВ, МЕТОДОМ БЛОЧНОГО ДВОИЧНОГО КОДИРОВАНИЯ КАЖДОМУ СЛОВУ НЕОБХОДИМО ПОСТАВИТЬ В СООТВЕТСТВИЕ РАВНОМЕРНЫЙ ДВОИЧНЫЙ КОД ДЛИНОЙ</w:t>
      </w:r>
    </w:p>
    <w:p w:rsidR="00FD6158" w:rsidRPr="007A7B16" w:rsidRDefault="00FD6158" w:rsidP="007A7B16">
      <w:pPr>
        <w:pStyle w:val="a1"/>
      </w:pPr>
      <w:r w:rsidRPr="007A7B16">
        <w:t>8 бит</w:t>
      </w:r>
    </w:p>
    <w:p w:rsidR="00FD6158" w:rsidRPr="007A7B16" w:rsidRDefault="00FD6158" w:rsidP="007A7B16">
      <w:pPr>
        <w:pStyle w:val="a1"/>
      </w:pPr>
      <w:r w:rsidRPr="007A7B16">
        <w:t>12 бит</w:t>
      </w:r>
    </w:p>
    <w:p w:rsidR="00FD6158" w:rsidRPr="007A7B16" w:rsidRDefault="00FD6158" w:rsidP="00E01A22">
      <w:pPr>
        <w:pStyle w:val="a"/>
      </w:pPr>
      <w:r w:rsidRPr="007A7B16">
        <w:t>14 бит</w:t>
      </w:r>
    </w:p>
    <w:p w:rsidR="00FD6158" w:rsidRPr="007A7B16" w:rsidRDefault="00FD6158" w:rsidP="007A7B16">
      <w:pPr>
        <w:pStyle w:val="a1"/>
      </w:pPr>
      <w:r w:rsidRPr="007A7B16">
        <w:t>16 бит</w:t>
      </w:r>
    </w:p>
    <w:p w:rsidR="00FD6158" w:rsidRPr="007A7B16" w:rsidRDefault="00FD6158" w:rsidP="007A7B16">
      <w:pPr>
        <w:pStyle w:val="a1"/>
      </w:pPr>
      <w:r w:rsidRPr="007A7B16">
        <w:t>15 бит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В МЕЖДУНАРОДНОМ СТАНДАРТЕ КОДИРОВКИ UNICODE ИСПОЛЬЗУЕТСЯ КОДИРОВАНИЕ</w:t>
      </w:r>
    </w:p>
    <w:p w:rsidR="000337D1" w:rsidRPr="000337D1" w:rsidRDefault="00FD6158" w:rsidP="00E01A22">
      <w:pPr>
        <w:pStyle w:val="a1"/>
      </w:pPr>
      <w:r w:rsidRPr="007A7B16">
        <w:t>8-битное</w:t>
      </w:r>
    </w:p>
    <w:p w:rsidR="00FD6158" w:rsidRPr="007A7B16" w:rsidRDefault="00FD6158" w:rsidP="000337D1">
      <w:pPr>
        <w:pStyle w:val="a"/>
      </w:pPr>
      <w:r w:rsidRPr="007A7B16">
        <w:t>16-битное</w:t>
      </w:r>
    </w:p>
    <w:p w:rsidR="00FD6158" w:rsidRPr="007A7B16" w:rsidRDefault="00FD6158" w:rsidP="007A7B16">
      <w:pPr>
        <w:pStyle w:val="a1"/>
      </w:pPr>
      <w:r w:rsidRPr="007A7B16">
        <w:t>32-битное</w:t>
      </w:r>
    </w:p>
    <w:p w:rsidR="00FD6158" w:rsidRPr="007A7B16" w:rsidRDefault="00FD6158" w:rsidP="007A7B16">
      <w:pPr>
        <w:pStyle w:val="a1"/>
      </w:pPr>
      <w:r w:rsidRPr="007A7B16">
        <w:t>64-битное</w:t>
      </w:r>
    </w:p>
    <w:p w:rsidR="00FD6158" w:rsidRPr="007A7B16" w:rsidRDefault="00FD6158" w:rsidP="007A7B16">
      <w:pPr>
        <w:pStyle w:val="a1"/>
      </w:pPr>
      <w:r w:rsidRPr="007A7B16">
        <w:t>128 –битное</w:t>
      </w:r>
    </w:p>
    <w:p w:rsidR="000337D1" w:rsidRPr="000337D1" w:rsidRDefault="000337D1" w:rsidP="000337D1">
      <w:pPr>
        <w:pStyle w:val="a0"/>
        <w:rPr>
          <w:lang w:val="ru-RU"/>
        </w:rPr>
      </w:pPr>
      <w:r w:rsidRPr="000337D1">
        <w:rPr>
          <w:lang w:val="ru-RU"/>
        </w:rPr>
        <w:t>СООТНОШЕНИЕ МЕЖДУ КОЛИЧЕСТВОМ ИНФОРМАЦИИ С ТОЧКИ ЗРЕНИЯ КИБЕРНЕТИЧЕСКОГО (IКИБ) И ОБЪЕМНОГО (IОБ) ПОДХОДА</w:t>
      </w:r>
    </w:p>
    <w:p w:rsidR="00FD6158" w:rsidRPr="007A7B16" w:rsidRDefault="00763905" w:rsidP="00E01A22">
      <w:pPr>
        <w:pStyle w:val="a"/>
      </w:pPr>
      <w:r>
        <w:t>1) Iкиб &lt;=</w:t>
      </w:r>
      <w:r w:rsidR="00FD6158" w:rsidRPr="007A7B16">
        <w:t xml:space="preserve"> Iоб</w:t>
      </w:r>
    </w:p>
    <w:p w:rsidR="00FD6158" w:rsidRPr="00763905" w:rsidRDefault="00763905" w:rsidP="007A7B16">
      <w:pPr>
        <w:pStyle w:val="a1"/>
        <w:rPr>
          <w:lang w:val="ru-RU"/>
        </w:rPr>
      </w:pPr>
      <w:r w:rsidRPr="00763905">
        <w:rPr>
          <w:lang w:val="ru-RU"/>
        </w:rPr>
        <w:t>2)</w:t>
      </w:r>
      <w:r>
        <w:t>I</w:t>
      </w:r>
      <w:r w:rsidRPr="00763905">
        <w:rPr>
          <w:lang w:val="ru-RU"/>
        </w:rPr>
        <w:t xml:space="preserve">киб </w:t>
      </w:r>
      <w:r>
        <w:rPr>
          <w:lang w:val="en-US"/>
        </w:rPr>
        <w:t>&gt;=</w:t>
      </w:r>
      <w:r w:rsidR="00FD6158" w:rsidRPr="00763905">
        <w:rPr>
          <w:lang w:val="ru-RU"/>
        </w:rPr>
        <w:t xml:space="preserve"> </w:t>
      </w:r>
      <w:r w:rsidR="00FD6158" w:rsidRPr="007A7B16">
        <w:t>I</w:t>
      </w:r>
      <w:r w:rsidR="00FD6158" w:rsidRPr="00763905">
        <w:rPr>
          <w:lang w:val="ru-RU"/>
        </w:rPr>
        <w:t>об</w:t>
      </w:r>
    </w:p>
    <w:p w:rsidR="00FD6158" w:rsidRPr="00763905" w:rsidRDefault="00FD6158" w:rsidP="007A7B16">
      <w:pPr>
        <w:pStyle w:val="a1"/>
        <w:rPr>
          <w:lang w:val="ru-RU"/>
        </w:rPr>
      </w:pPr>
      <w:r w:rsidRPr="00763905">
        <w:rPr>
          <w:lang w:val="ru-RU"/>
        </w:rPr>
        <w:t>3)</w:t>
      </w:r>
      <w:r w:rsidRPr="007A7B16">
        <w:t>I</w:t>
      </w:r>
      <w:r w:rsidRPr="00763905">
        <w:rPr>
          <w:lang w:val="ru-RU"/>
        </w:rPr>
        <w:t xml:space="preserve">киб &lt; </w:t>
      </w:r>
      <w:r w:rsidRPr="007A7B16">
        <w:t>I</w:t>
      </w:r>
      <w:r w:rsidRPr="00763905">
        <w:rPr>
          <w:lang w:val="ru-RU"/>
        </w:rPr>
        <w:t>об</w:t>
      </w:r>
    </w:p>
    <w:p w:rsidR="00FD6158" w:rsidRPr="00763905" w:rsidRDefault="00FD6158" w:rsidP="007A7B16">
      <w:pPr>
        <w:pStyle w:val="a1"/>
        <w:rPr>
          <w:lang w:val="ru-RU"/>
        </w:rPr>
      </w:pPr>
      <w:r w:rsidRPr="00763905">
        <w:rPr>
          <w:lang w:val="ru-RU"/>
        </w:rPr>
        <w:t>4)</w:t>
      </w:r>
      <w:r w:rsidRPr="007A7B16">
        <w:t>I</w:t>
      </w:r>
      <w:r w:rsidRPr="00763905">
        <w:rPr>
          <w:lang w:val="ru-RU"/>
        </w:rPr>
        <w:t xml:space="preserve">киб &gt; </w:t>
      </w:r>
      <w:r w:rsidRPr="007A7B16">
        <w:t>I</w:t>
      </w:r>
      <w:r w:rsidRPr="00763905">
        <w:rPr>
          <w:lang w:val="ru-RU"/>
        </w:rPr>
        <w:t>об</w:t>
      </w:r>
    </w:p>
    <w:p w:rsidR="00FD6158" w:rsidRPr="00763905" w:rsidRDefault="00FD6158" w:rsidP="007A7B16">
      <w:pPr>
        <w:pStyle w:val="a1"/>
        <w:rPr>
          <w:lang w:val="ru-RU"/>
        </w:rPr>
      </w:pPr>
      <w:r w:rsidRPr="00763905">
        <w:rPr>
          <w:lang w:val="ru-RU"/>
        </w:rPr>
        <w:t>5)</w:t>
      </w:r>
      <w:r w:rsidRPr="007A7B16">
        <w:t>I</w:t>
      </w:r>
      <w:r w:rsidRPr="00763905">
        <w:rPr>
          <w:lang w:val="ru-RU"/>
        </w:rPr>
        <w:t xml:space="preserve">киб = </w:t>
      </w:r>
      <w:r w:rsidRPr="007A7B16">
        <w:t>I</w:t>
      </w:r>
      <w:r w:rsidRPr="00763905">
        <w:rPr>
          <w:lang w:val="ru-RU"/>
        </w:rPr>
        <w:t>об</w:t>
      </w:r>
    </w:p>
    <w:p w:rsidR="00FD6158" w:rsidRPr="009C3DC0" w:rsidRDefault="00FD6158" w:rsidP="00FD6158">
      <w:pPr>
        <w:pStyle w:val="-3"/>
        <w:rPr>
          <w:sz w:val="20"/>
          <w:szCs w:val="20"/>
        </w:rPr>
      </w:pPr>
      <w:r w:rsidRPr="009C3DC0">
        <w:rPr>
          <w:sz w:val="20"/>
          <w:szCs w:val="20"/>
        </w:rPr>
        <w:t>Математическая логика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ВЫСКАЗЫВАНИЕ - ЭТО</w:t>
      </w:r>
    </w:p>
    <w:p w:rsidR="00FD6158" w:rsidRPr="00763905" w:rsidRDefault="00FD6158" w:rsidP="007A7B16">
      <w:pPr>
        <w:pStyle w:val="a1"/>
        <w:rPr>
          <w:lang w:val="ru-RU"/>
        </w:rPr>
      </w:pPr>
      <w:r w:rsidRPr="00763905">
        <w:rPr>
          <w:lang w:val="ru-RU"/>
        </w:rPr>
        <w:t>отношение между формулами</w:t>
      </w:r>
    </w:p>
    <w:p w:rsidR="00FD6158" w:rsidRPr="007A7B16" w:rsidRDefault="00FD6158" w:rsidP="007A7B16">
      <w:pPr>
        <w:pStyle w:val="a1"/>
      </w:pPr>
      <w:r w:rsidRPr="00763905">
        <w:rPr>
          <w:lang w:val="ru-RU"/>
        </w:rPr>
        <w:t>всякая выводимая форм</w:t>
      </w:r>
      <w:r w:rsidRPr="007A7B16">
        <w:t>ула</w:t>
      </w:r>
    </w:p>
    <w:p w:rsidR="00FD6158" w:rsidRPr="003E6966" w:rsidRDefault="00FD6158" w:rsidP="003E6966">
      <w:pPr>
        <w:pStyle w:val="a"/>
        <w:rPr>
          <w:lang w:val="ru-RU"/>
        </w:rPr>
      </w:pPr>
      <w:r w:rsidRPr="00D013A9">
        <w:rPr>
          <w:lang w:val="ru-RU"/>
        </w:rPr>
        <w:t>любое</w:t>
      </w:r>
      <w:r w:rsidRPr="003E6966">
        <w:rPr>
          <w:lang w:val="ru-RU"/>
        </w:rPr>
        <w:t xml:space="preserve"> утверждение, относительно которого можно сказать, истинно оно или ложно</w:t>
      </w:r>
    </w:p>
    <w:p w:rsidR="00FD6158" w:rsidRPr="003E6966" w:rsidRDefault="00FD6158" w:rsidP="007A7B16">
      <w:pPr>
        <w:pStyle w:val="a1"/>
        <w:rPr>
          <w:lang w:val="ru-RU"/>
        </w:rPr>
      </w:pPr>
      <w:r w:rsidRPr="003E6966">
        <w:rPr>
          <w:lang w:val="ru-RU"/>
        </w:rPr>
        <w:t xml:space="preserve">всякое сформулированное утверждение, относительно которого можно сказать, что оно ложно </w:t>
      </w:r>
    </w:p>
    <w:p w:rsidR="00FD6158" w:rsidRPr="007A7B16" w:rsidRDefault="00FD6158" w:rsidP="007A7B16">
      <w:pPr>
        <w:pStyle w:val="a1"/>
      </w:pPr>
      <w:r w:rsidRPr="007A7B16">
        <w:t>высказывание  в  форме вопросительного предложения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ЛОГИЧЕСКОЕ «И» НАЗЫВАЕТТСЯ</w:t>
      </w:r>
    </w:p>
    <w:p w:rsidR="00FD6158" w:rsidRPr="007A7B16" w:rsidRDefault="00FD6158" w:rsidP="003E6966">
      <w:pPr>
        <w:pStyle w:val="a"/>
      </w:pPr>
      <w:r w:rsidRPr="007A7B16">
        <w:lastRenderedPageBreak/>
        <w:t>конъюнкцией</w:t>
      </w:r>
    </w:p>
    <w:p w:rsidR="00FD6158" w:rsidRPr="007A7B16" w:rsidRDefault="00FD6158" w:rsidP="007A7B16">
      <w:pPr>
        <w:pStyle w:val="a1"/>
      </w:pPr>
      <w:r w:rsidRPr="007A7B16">
        <w:t>дизъюнкцией</w:t>
      </w:r>
    </w:p>
    <w:p w:rsidR="00FD6158" w:rsidRPr="007A7B16" w:rsidRDefault="00FD6158" w:rsidP="007A7B16">
      <w:pPr>
        <w:pStyle w:val="a1"/>
      </w:pPr>
      <w:r w:rsidRPr="007A7B16">
        <w:t>логической разностью</w:t>
      </w:r>
    </w:p>
    <w:p w:rsidR="00FD6158" w:rsidRPr="007A7B16" w:rsidRDefault="00FD6158" w:rsidP="007A7B16">
      <w:pPr>
        <w:pStyle w:val="a1"/>
      </w:pPr>
      <w:r w:rsidRPr="007A7B16">
        <w:t>дополнением</w:t>
      </w:r>
    </w:p>
    <w:p w:rsidR="00FD6158" w:rsidRPr="007A7B16" w:rsidRDefault="00FD6158" w:rsidP="007A7B16">
      <w:pPr>
        <w:pStyle w:val="a1"/>
      </w:pPr>
      <w:r w:rsidRPr="007A7B16">
        <w:t xml:space="preserve">импликацией 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ЛОГИЧЕСКОЕ «ИЛИ» НАЗЫВАЕТСЯ</w:t>
      </w:r>
    </w:p>
    <w:p w:rsidR="00FD6158" w:rsidRPr="003E6966" w:rsidRDefault="00FD6158" w:rsidP="003E6966">
      <w:pPr>
        <w:pStyle w:val="a1"/>
      </w:pPr>
      <w:r w:rsidRPr="003E6966">
        <w:t>конъюнкцией</w:t>
      </w:r>
    </w:p>
    <w:p w:rsidR="00FD6158" w:rsidRPr="003E6966" w:rsidRDefault="00FD6158" w:rsidP="003E6966">
      <w:pPr>
        <w:pStyle w:val="a"/>
      </w:pPr>
      <w:r w:rsidRPr="003E6966">
        <w:t>дизъюнкцией</w:t>
      </w:r>
    </w:p>
    <w:p w:rsidR="00FD6158" w:rsidRPr="003E6966" w:rsidRDefault="00FD6158" w:rsidP="003E6966">
      <w:pPr>
        <w:pStyle w:val="a1"/>
      </w:pPr>
      <w:r w:rsidRPr="003E6966">
        <w:t>логической разностью</w:t>
      </w:r>
    </w:p>
    <w:p w:rsidR="00FD6158" w:rsidRPr="003E6966" w:rsidRDefault="00FD6158" w:rsidP="003E6966">
      <w:pPr>
        <w:pStyle w:val="a1"/>
      </w:pPr>
      <w:r w:rsidRPr="003E6966">
        <w:t>дополнением</w:t>
      </w:r>
    </w:p>
    <w:p w:rsidR="00FD6158" w:rsidRPr="003E6966" w:rsidRDefault="00FD6158" w:rsidP="003E6966">
      <w:pPr>
        <w:pStyle w:val="a1"/>
      </w:pPr>
      <w:r w:rsidRPr="003E6966">
        <w:t xml:space="preserve">импликацией 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ОПЕРАЦИЯ «И» ИМЕЕТ РЕЗУЛЬТАТ «ИСТИНА», ЕСЛИ</w:t>
      </w:r>
    </w:p>
    <w:p w:rsidR="00FD6158" w:rsidRPr="003E6966" w:rsidRDefault="00FD6158" w:rsidP="003E6966">
      <w:pPr>
        <w:pStyle w:val="a"/>
      </w:pPr>
      <w:r w:rsidRPr="003E6966">
        <w:t>оба операнда истинны</w:t>
      </w:r>
    </w:p>
    <w:p w:rsidR="00FD6158" w:rsidRPr="003E6966" w:rsidRDefault="00FD6158" w:rsidP="003E6966">
      <w:pPr>
        <w:pStyle w:val="a1"/>
      </w:pPr>
      <w:r w:rsidRPr="003E6966">
        <w:t>оба операнда ложны</w:t>
      </w:r>
    </w:p>
    <w:p w:rsidR="00FD6158" w:rsidRPr="003E6966" w:rsidRDefault="00FD6158" w:rsidP="003E6966">
      <w:pPr>
        <w:pStyle w:val="a1"/>
      </w:pPr>
      <w:r w:rsidRPr="003E6966">
        <w:t>хотя бы один истинный</w:t>
      </w:r>
    </w:p>
    <w:p w:rsidR="00FD6158" w:rsidRPr="003E6966" w:rsidRDefault="00FD6158" w:rsidP="003E6966">
      <w:pPr>
        <w:pStyle w:val="a1"/>
      </w:pPr>
      <w:r w:rsidRPr="003E6966">
        <w:t>хотя бы один ложный</w:t>
      </w:r>
    </w:p>
    <w:p w:rsidR="00FD6158" w:rsidRPr="003E6966" w:rsidRDefault="00FD6158" w:rsidP="003E6966">
      <w:pPr>
        <w:pStyle w:val="a1"/>
      </w:pPr>
      <w:r w:rsidRPr="003E6966">
        <w:t>один истинный, другой ложный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ТРИГГЕР - ЭТО</w:t>
      </w:r>
    </w:p>
    <w:p w:rsidR="00FD6158" w:rsidRPr="003E6966" w:rsidRDefault="00FD6158" w:rsidP="003E6966">
      <w:pPr>
        <w:pStyle w:val="a1"/>
      </w:pPr>
      <w:r w:rsidRPr="003E6966">
        <w:t>устройство для сложения чисел</w:t>
      </w:r>
    </w:p>
    <w:p w:rsidR="00FD6158" w:rsidRPr="003E6966" w:rsidRDefault="00FD6158" w:rsidP="003E6966">
      <w:pPr>
        <w:pStyle w:val="a1"/>
      </w:pPr>
      <w:r w:rsidRPr="003E6966">
        <w:t>устройство для передачи данных</w:t>
      </w:r>
    </w:p>
    <w:p w:rsidR="00FD6158" w:rsidRPr="003E6966" w:rsidRDefault="00FD6158" w:rsidP="003E6966">
      <w:pPr>
        <w:pStyle w:val="a1"/>
      </w:pPr>
      <w:r w:rsidRPr="003E6966">
        <w:t>основа устройства оперативного хранения информации</w:t>
      </w:r>
    </w:p>
    <w:p w:rsidR="00FD6158" w:rsidRPr="003E6966" w:rsidRDefault="00FD6158" w:rsidP="003E6966">
      <w:pPr>
        <w:pStyle w:val="a"/>
      </w:pPr>
      <w:r w:rsidRPr="003E6966">
        <w:t>устройство для хранения информации</w:t>
      </w:r>
    </w:p>
    <w:p w:rsidR="00FD6158" w:rsidRPr="003E6966" w:rsidRDefault="00FD6158" w:rsidP="003E6966">
      <w:pPr>
        <w:pStyle w:val="a1"/>
      </w:pPr>
      <w:r w:rsidRPr="003E6966">
        <w:t>устройство для умножения чисел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Сумматор  - ЭТО</w:t>
      </w:r>
    </w:p>
    <w:p w:rsidR="00FD6158" w:rsidRPr="003E6966" w:rsidRDefault="00FD6158" w:rsidP="003E6966">
      <w:pPr>
        <w:pStyle w:val="a1"/>
      </w:pPr>
      <w:r w:rsidRPr="003E6966">
        <w:t>устройство для хранения информации</w:t>
      </w:r>
    </w:p>
    <w:p w:rsidR="00FD6158" w:rsidRPr="003E6966" w:rsidRDefault="00FD6158" w:rsidP="003E6966">
      <w:pPr>
        <w:pStyle w:val="a1"/>
      </w:pPr>
      <w:r w:rsidRPr="003E6966">
        <w:t>устройство для передачи данных</w:t>
      </w:r>
    </w:p>
    <w:p w:rsidR="00FD6158" w:rsidRPr="003E6966" w:rsidRDefault="00FD6158" w:rsidP="003E6966">
      <w:pPr>
        <w:pStyle w:val="a1"/>
      </w:pPr>
      <w:r w:rsidRPr="003E6966">
        <w:t>основа устройства оперативного хранения информации</w:t>
      </w:r>
    </w:p>
    <w:p w:rsidR="00FD6158" w:rsidRPr="003E6966" w:rsidRDefault="00FD6158" w:rsidP="003E6966">
      <w:pPr>
        <w:pStyle w:val="a1"/>
      </w:pPr>
      <w:r w:rsidRPr="003E6966">
        <w:t>устройство для умножения чисел</w:t>
      </w:r>
    </w:p>
    <w:p w:rsidR="00FD6158" w:rsidRPr="003E6966" w:rsidRDefault="00FD6158" w:rsidP="003E6966">
      <w:pPr>
        <w:pStyle w:val="a"/>
      </w:pPr>
      <w:r w:rsidRPr="003E6966">
        <w:t xml:space="preserve">устройство для сложения чисел 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 xml:space="preserve">ТРИГГЕР ИМЕЕТ </w:t>
      </w:r>
    </w:p>
    <w:p w:rsidR="00FD6158" w:rsidRPr="003E6966" w:rsidRDefault="00FD6158" w:rsidP="003E6966">
      <w:pPr>
        <w:pStyle w:val="a1"/>
      </w:pPr>
      <w:r w:rsidRPr="003E6966">
        <w:t>2 входа</w:t>
      </w:r>
    </w:p>
    <w:p w:rsidR="00FD6158" w:rsidRPr="003E6966" w:rsidRDefault="00FD6158" w:rsidP="003E6966">
      <w:pPr>
        <w:pStyle w:val="a"/>
      </w:pPr>
      <w:r w:rsidRPr="003E6966">
        <w:t>2 входа и 2 выхода</w:t>
      </w:r>
    </w:p>
    <w:p w:rsidR="00FD6158" w:rsidRPr="003E6966" w:rsidRDefault="00FD6158" w:rsidP="003E6966">
      <w:pPr>
        <w:pStyle w:val="a1"/>
      </w:pPr>
      <w:r w:rsidRPr="003E6966">
        <w:t>1 вход и 2 выхода</w:t>
      </w:r>
    </w:p>
    <w:p w:rsidR="00FD6158" w:rsidRPr="003E6966" w:rsidRDefault="00FD6158" w:rsidP="003E6966">
      <w:pPr>
        <w:pStyle w:val="a1"/>
      </w:pPr>
      <w:r w:rsidRPr="003E6966">
        <w:lastRenderedPageBreak/>
        <w:t>2 входа и 1 выход</w:t>
      </w:r>
    </w:p>
    <w:p w:rsidR="00FD6158" w:rsidRPr="003E6966" w:rsidRDefault="00FD6158" w:rsidP="003E6966">
      <w:pPr>
        <w:pStyle w:val="a1"/>
      </w:pPr>
      <w:r w:rsidRPr="003E6966">
        <w:t>1 вход и 1 выход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РАВЕНСТВОМ «А И НЕ А = 0» ПРЕДСТАВЛЕН...</w:t>
      </w:r>
    </w:p>
    <w:p w:rsidR="00FD6158" w:rsidRPr="003E6966" w:rsidRDefault="00FD6158" w:rsidP="003E6966">
      <w:pPr>
        <w:pStyle w:val="a1"/>
      </w:pPr>
      <w:r w:rsidRPr="003E6966">
        <w:t>закон исключающего третьего</w:t>
      </w:r>
    </w:p>
    <w:p w:rsidR="00FD6158" w:rsidRPr="003E6966" w:rsidRDefault="00FD6158" w:rsidP="003E6966">
      <w:pPr>
        <w:pStyle w:val="a"/>
      </w:pPr>
      <w:r w:rsidRPr="003E6966">
        <w:t>закон противоречия</w:t>
      </w:r>
    </w:p>
    <w:p w:rsidR="00FD6158" w:rsidRPr="003E6966" w:rsidRDefault="00FD6158" w:rsidP="003E6966">
      <w:pPr>
        <w:pStyle w:val="a1"/>
      </w:pPr>
      <w:r w:rsidRPr="003E6966">
        <w:t>закон поглощения</w:t>
      </w:r>
    </w:p>
    <w:p w:rsidR="00FD6158" w:rsidRPr="003E6966" w:rsidRDefault="00FD6158" w:rsidP="003E6966">
      <w:pPr>
        <w:pStyle w:val="a1"/>
      </w:pPr>
      <w:r w:rsidRPr="003E6966">
        <w:t>закон идемпотентности</w:t>
      </w:r>
    </w:p>
    <w:p w:rsidR="00FD6158" w:rsidRPr="003E6966" w:rsidRDefault="00FD6158" w:rsidP="003E6966">
      <w:pPr>
        <w:pStyle w:val="a1"/>
      </w:pPr>
      <w:r w:rsidRPr="003E6966">
        <w:t>закон де Моргана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РАВЕНСТВОМ «(А И В) И С = А И (В И С)» ПРЕДСТАВЛЕН...</w:t>
      </w:r>
    </w:p>
    <w:p w:rsidR="00FD6158" w:rsidRPr="003E6966" w:rsidRDefault="00FD6158" w:rsidP="003E6966">
      <w:pPr>
        <w:pStyle w:val="a1"/>
      </w:pPr>
      <w:r w:rsidRPr="003E6966">
        <w:t>закон исключающего третьего</w:t>
      </w:r>
    </w:p>
    <w:p w:rsidR="00FD6158" w:rsidRPr="003E6966" w:rsidRDefault="00FD6158" w:rsidP="003E6966">
      <w:pPr>
        <w:pStyle w:val="a1"/>
      </w:pPr>
      <w:r w:rsidRPr="003E6966">
        <w:t>закон переместительный</w:t>
      </w:r>
    </w:p>
    <w:p w:rsidR="00FD6158" w:rsidRPr="003E6966" w:rsidRDefault="00FD6158" w:rsidP="003E6966">
      <w:pPr>
        <w:pStyle w:val="a1"/>
      </w:pPr>
      <w:r w:rsidRPr="003E6966">
        <w:t>закон распределительный</w:t>
      </w:r>
    </w:p>
    <w:p w:rsidR="00FD6158" w:rsidRPr="003E6966" w:rsidRDefault="00FD6158" w:rsidP="003E6966">
      <w:pPr>
        <w:pStyle w:val="a"/>
      </w:pPr>
      <w:r w:rsidRPr="003E6966">
        <w:t>закон сочетательный</w:t>
      </w:r>
    </w:p>
    <w:p w:rsidR="00FD6158" w:rsidRPr="003E6966" w:rsidRDefault="00FD6158" w:rsidP="003E6966">
      <w:pPr>
        <w:pStyle w:val="a1"/>
      </w:pPr>
      <w:r w:rsidRPr="003E6966">
        <w:t>закон де Моргана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РАВЕНСТВОМ «А ИЛИ НЕ А = 1» ПРЕДСТАВЛЕН...</w:t>
      </w:r>
    </w:p>
    <w:p w:rsidR="00FD6158" w:rsidRPr="003E6966" w:rsidRDefault="00FD6158" w:rsidP="003E6966">
      <w:pPr>
        <w:pStyle w:val="a"/>
      </w:pPr>
      <w:r w:rsidRPr="003E6966">
        <w:t>закон исключающего третьего</w:t>
      </w:r>
    </w:p>
    <w:p w:rsidR="00FD6158" w:rsidRPr="003E6966" w:rsidRDefault="00FD6158" w:rsidP="003E6966">
      <w:pPr>
        <w:pStyle w:val="a1"/>
      </w:pPr>
      <w:r w:rsidRPr="003E6966">
        <w:t>закон переместительный</w:t>
      </w:r>
    </w:p>
    <w:p w:rsidR="00FD6158" w:rsidRPr="003E6966" w:rsidRDefault="00FD6158" w:rsidP="003E6966">
      <w:pPr>
        <w:pStyle w:val="a1"/>
      </w:pPr>
      <w:r w:rsidRPr="003E6966">
        <w:t>закон распределительный</w:t>
      </w:r>
    </w:p>
    <w:p w:rsidR="00FD6158" w:rsidRPr="003E6966" w:rsidRDefault="00FD6158" w:rsidP="003E6966">
      <w:pPr>
        <w:pStyle w:val="a1"/>
      </w:pPr>
      <w:r w:rsidRPr="003E6966">
        <w:t>закон сочетательный</w:t>
      </w:r>
    </w:p>
    <w:p w:rsidR="00FD6158" w:rsidRPr="003E6966" w:rsidRDefault="00FD6158" w:rsidP="003E6966">
      <w:pPr>
        <w:pStyle w:val="a1"/>
      </w:pPr>
      <w:r w:rsidRPr="003E6966">
        <w:t>закон де Моргана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РАВЕНСТВОМ «А ИЛИ В = В И А» ПРЕДСТАВЛЕН...</w:t>
      </w:r>
    </w:p>
    <w:p w:rsidR="00FD6158" w:rsidRPr="003E6966" w:rsidRDefault="00FD6158" w:rsidP="003E6966">
      <w:pPr>
        <w:pStyle w:val="a1"/>
      </w:pPr>
      <w:r w:rsidRPr="003E6966">
        <w:t>закон исключающего третьего</w:t>
      </w:r>
    </w:p>
    <w:p w:rsidR="00FD6158" w:rsidRPr="003E6966" w:rsidRDefault="00FD6158" w:rsidP="003E6966">
      <w:pPr>
        <w:pStyle w:val="a"/>
      </w:pPr>
      <w:r w:rsidRPr="003E6966">
        <w:t>закон переместительный</w:t>
      </w:r>
    </w:p>
    <w:p w:rsidR="00FD6158" w:rsidRPr="003E6966" w:rsidRDefault="00FD6158" w:rsidP="003E6966">
      <w:pPr>
        <w:pStyle w:val="a1"/>
      </w:pPr>
      <w:r w:rsidRPr="003E6966">
        <w:t>закон распределительный</w:t>
      </w:r>
    </w:p>
    <w:p w:rsidR="00FD6158" w:rsidRPr="003E6966" w:rsidRDefault="00FD6158" w:rsidP="003E6966">
      <w:pPr>
        <w:pStyle w:val="a1"/>
      </w:pPr>
      <w:r w:rsidRPr="003E6966">
        <w:t>закон сочетательный</w:t>
      </w:r>
    </w:p>
    <w:p w:rsidR="00FD6158" w:rsidRPr="003E6966" w:rsidRDefault="00FD6158" w:rsidP="003E6966">
      <w:pPr>
        <w:pStyle w:val="a1"/>
      </w:pPr>
      <w:r w:rsidRPr="003E6966">
        <w:t>закон де Моргана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ЛОГИЧЕСКАЯ ФУНКЦИЯ «А ИЛИ (А И В)» РАВНА...</w:t>
      </w:r>
    </w:p>
    <w:p w:rsidR="00FD6158" w:rsidRPr="003E6966" w:rsidRDefault="00FD6158" w:rsidP="003E6966">
      <w:pPr>
        <w:pStyle w:val="a1"/>
      </w:pPr>
      <w:r w:rsidRPr="003E6966">
        <w:t>В</w:t>
      </w:r>
    </w:p>
    <w:p w:rsidR="00FD6158" w:rsidRPr="003E6966" w:rsidRDefault="00FD6158" w:rsidP="003E6966">
      <w:pPr>
        <w:pStyle w:val="a1"/>
      </w:pPr>
      <w:r w:rsidRPr="003E6966">
        <w:t>А И В</w:t>
      </w:r>
    </w:p>
    <w:p w:rsidR="00FD6158" w:rsidRPr="003E6966" w:rsidRDefault="00FD6158" w:rsidP="003E6966">
      <w:pPr>
        <w:pStyle w:val="a"/>
      </w:pPr>
      <w:r w:rsidRPr="003E6966">
        <w:t>А</w:t>
      </w:r>
    </w:p>
    <w:p w:rsidR="00FD6158" w:rsidRPr="003E6966" w:rsidRDefault="00FD6158" w:rsidP="003E6966">
      <w:pPr>
        <w:pStyle w:val="a1"/>
      </w:pPr>
      <w:r w:rsidRPr="003E6966">
        <w:t>А ИЛИ В</w:t>
      </w:r>
    </w:p>
    <w:p w:rsidR="00FD6158" w:rsidRPr="003E6966" w:rsidRDefault="00FD6158" w:rsidP="003E6966">
      <w:pPr>
        <w:pStyle w:val="a1"/>
      </w:pPr>
      <w:r w:rsidRPr="003E6966">
        <w:t>А ИЛИ А</w:t>
      </w:r>
    </w:p>
    <w:p w:rsidR="00E17615" w:rsidRPr="00E17615" w:rsidRDefault="00E17615" w:rsidP="00E17615">
      <w:pPr>
        <w:pStyle w:val="a0"/>
        <w:rPr>
          <w:lang w:val="ru-RU"/>
        </w:rPr>
      </w:pPr>
      <w:r w:rsidRPr="00E17615">
        <w:rPr>
          <w:lang w:val="ru-RU"/>
        </w:rPr>
        <w:t>КАЖДЫЙ ИЗ ЛОГИЧЕСКИХ ВЕНТИЛЕЙ «И, ИЛИ» ИМЕЕТ</w:t>
      </w:r>
    </w:p>
    <w:p w:rsidR="00FD6158" w:rsidRPr="003E6966" w:rsidRDefault="00FD6158" w:rsidP="003E6966">
      <w:pPr>
        <w:pStyle w:val="a1"/>
      </w:pPr>
      <w:r w:rsidRPr="003E6966">
        <w:lastRenderedPageBreak/>
        <w:t>один вход, один выход</w:t>
      </w:r>
    </w:p>
    <w:p w:rsidR="00FD6158" w:rsidRPr="003E6966" w:rsidRDefault="00FD6158" w:rsidP="003E6966">
      <w:pPr>
        <w:pStyle w:val="a"/>
      </w:pPr>
      <w:r w:rsidRPr="003E6966">
        <w:t>N входов, один выход</w:t>
      </w:r>
    </w:p>
    <w:p w:rsidR="00FD6158" w:rsidRPr="003E6966" w:rsidRDefault="00FD6158" w:rsidP="003E6966">
      <w:pPr>
        <w:pStyle w:val="a1"/>
      </w:pPr>
      <w:r w:rsidRPr="003E6966">
        <w:t>один вход, N выходов</w:t>
      </w:r>
    </w:p>
    <w:p w:rsidR="00FD6158" w:rsidRPr="003E6966" w:rsidRDefault="00FD6158" w:rsidP="003E6966">
      <w:pPr>
        <w:pStyle w:val="a1"/>
      </w:pPr>
      <w:r w:rsidRPr="003E6966">
        <w:t>N входов, N выходов</w:t>
      </w:r>
    </w:p>
    <w:p w:rsidR="00FD6158" w:rsidRPr="003E6966" w:rsidRDefault="00FD6158" w:rsidP="003E6966">
      <w:pPr>
        <w:pStyle w:val="a1"/>
      </w:pPr>
      <w:r w:rsidRPr="003E6966">
        <w:t>Два входа, два выхода</w:t>
      </w:r>
    </w:p>
    <w:p w:rsidR="00E17615" w:rsidRPr="00E17615" w:rsidRDefault="00E17615" w:rsidP="00E17615">
      <w:pPr>
        <w:pStyle w:val="a0"/>
        <w:rPr>
          <w:lang w:val="ru-RU"/>
        </w:rPr>
      </w:pPr>
      <w:r w:rsidRPr="00E17615">
        <w:rPr>
          <w:lang w:val="ru-RU"/>
        </w:rPr>
        <w:t>ЛОГИЧЕСКИЙ ВЕНТИЛЬ НЕ ИМЕЕТ</w:t>
      </w:r>
    </w:p>
    <w:p w:rsidR="00FD6158" w:rsidRPr="003E6966" w:rsidRDefault="00FD6158" w:rsidP="003E6966">
      <w:pPr>
        <w:pStyle w:val="a"/>
      </w:pPr>
      <w:r w:rsidRPr="003E6966">
        <w:t>один вход, один выход</w:t>
      </w:r>
    </w:p>
    <w:p w:rsidR="00FD6158" w:rsidRPr="003E6966" w:rsidRDefault="00FD6158" w:rsidP="003E6966">
      <w:pPr>
        <w:pStyle w:val="a1"/>
      </w:pPr>
      <w:r w:rsidRPr="003E6966">
        <w:t xml:space="preserve"> N входов, один выход</w:t>
      </w:r>
    </w:p>
    <w:p w:rsidR="00FD6158" w:rsidRPr="003E6966" w:rsidRDefault="00FD6158" w:rsidP="003E6966">
      <w:pPr>
        <w:pStyle w:val="a1"/>
      </w:pPr>
      <w:r w:rsidRPr="003E6966">
        <w:t xml:space="preserve"> один вход, N выходов</w:t>
      </w:r>
    </w:p>
    <w:p w:rsidR="00FD6158" w:rsidRPr="003E6966" w:rsidRDefault="00FD6158" w:rsidP="003E6966">
      <w:pPr>
        <w:pStyle w:val="a1"/>
      </w:pPr>
      <w:r w:rsidRPr="003E6966">
        <w:t xml:space="preserve"> N входов, N выходов</w:t>
      </w:r>
    </w:p>
    <w:p w:rsidR="00FD6158" w:rsidRPr="003E6966" w:rsidRDefault="00FD6158" w:rsidP="003E6966">
      <w:pPr>
        <w:pStyle w:val="a1"/>
      </w:pPr>
      <w:r w:rsidRPr="003E6966">
        <w:t>Два входа, два выхода</w:t>
      </w:r>
    </w:p>
    <w:p w:rsidR="00E17615" w:rsidRPr="00E17615" w:rsidRDefault="00E17615" w:rsidP="00E17615">
      <w:pPr>
        <w:pStyle w:val="a0"/>
        <w:rPr>
          <w:lang w:val="ru-RU"/>
        </w:rPr>
      </w:pPr>
      <w:r w:rsidRPr="00E17615">
        <w:rPr>
          <w:lang w:val="ru-RU"/>
        </w:rPr>
        <w:t>ВЫРАЖЕНИЮ «A OR B» ТОЖДЕСТВЕННО ВЫРАЖЕНИЕ</w:t>
      </w:r>
    </w:p>
    <w:p w:rsidR="00FD6158" w:rsidRPr="003E6966" w:rsidRDefault="00FD6158" w:rsidP="003E6966">
      <w:pPr>
        <w:pStyle w:val="a"/>
      </w:pPr>
      <w:r w:rsidRPr="003E6966">
        <w:t>not (not a and not b and (c or not c))</w:t>
      </w:r>
    </w:p>
    <w:p w:rsidR="00FD6158" w:rsidRPr="003E6966" w:rsidRDefault="00FD6158" w:rsidP="003E6966">
      <w:pPr>
        <w:pStyle w:val="a1"/>
      </w:pPr>
      <w:r w:rsidRPr="003E6966">
        <w:t>not (not a or not b)</w:t>
      </w:r>
    </w:p>
    <w:p w:rsidR="00FD6158" w:rsidRPr="003E6966" w:rsidRDefault="00FD6158" w:rsidP="003E6966">
      <w:pPr>
        <w:pStyle w:val="a1"/>
      </w:pPr>
      <w:r w:rsidRPr="003E6966">
        <w:t>(not a or b) and (b and not b)</w:t>
      </w:r>
    </w:p>
    <w:p w:rsidR="00FD6158" w:rsidRPr="003E6966" w:rsidRDefault="00FD6158" w:rsidP="003E6966">
      <w:pPr>
        <w:pStyle w:val="a1"/>
      </w:pPr>
      <w:r w:rsidRPr="003E6966">
        <w:t>(a&gt;b) or (a&lt;b)</w:t>
      </w:r>
    </w:p>
    <w:p w:rsidR="00FD6158" w:rsidRPr="003E6966" w:rsidRDefault="00FD6158" w:rsidP="003E6966">
      <w:pPr>
        <w:pStyle w:val="a1"/>
      </w:pPr>
      <w:r w:rsidRPr="003E6966">
        <w:t>(a&gt;b) аnd (a&lt;b)</w:t>
      </w:r>
    </w:p>
    <w:p w:rsidR="00FD6158" w:rsidRDefault="00FD6158" w:rsidP="00FD6158">
      <w:pPr>
        <w:pStyle w:val="afe"/>
        <w:tabs>
          <w:tab w:val="clear" w:pos="1495"/>
        </w:tabs>
        <w:spacing w:after="0"/>
        <w:rPr>
          <w:rFonts w:ascii="Times New Roman" w:hAnsi="Times New Roman"/>
          <w:color w:val="000000"/>
          <w:sz w:val="20"/>
          <w:szCs w:val="20"/>
          <w:lang w:val="en-US"/>
        </w:rPr>
      </w:pPr>
    </w:p>
    <w:p w:rsidR="00FD6158" w:rsidRPr="00174BB2" w:rsidRDefault="00FD6158" w:rsidP="00FD6158">
      <w:pPr>
        <w:pStyle w:val="-3"/>
        <w:rPr>
          <w:sz w:val="20"/>
          <w:szCs w:val="20"/>
        </w:rPr>
      </w:pPr>
      <w:r w:rsidRPr="00174BB2">
        <w:rPr>
          <w:sz w:val="20"/>
          <w:szCs w:val="20"/>
        </w:rPr>
        <w:t>Архитектура современного персонального компьютера</w:t>
      </w:r>
    </w:p>
    <w:p w:rsidR="00FD6158" w:rsidRPr="00142493" w:rsidRDefault="00FD6158" w:rsidP="00FD6158">
      <w:pPr>
        <w:pStyle w:val="afe"/>
        <w:tabs>
          <w:tab w:val="clear" w:pos="1495"/>
        </w:tabs>
        <w:spacing w:after="0"/>
        <w:rPr>
          <w:rFonts w:ascii="Times New Roman" w:hAnsi="Times New Roman"/>
          <w:color w:val="000000"/>
          <w:sz w:val="20"/>
          <w:szCs w:val="20"/>
          <w:lang w:val="ru-RU"/>
        </w:rPr>
      </w:pP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ГРУППА ИЗ ВОСЬМИ БИТОВ, РАССМАТРИВАЕМАЯ ПРИ ХРАНЕНИИ ДАННЫХ КАК ЕДИНОЕ ЦЕЛОЕ НАЗЫВАЕТСЯ…</w:t>
      </w:r>
    </w:p>
    <w:p w:rsidR="00FD6158" w:rsidRPr="003E6966" w:rsidRDefault="00FD6158" w:rsidP="003E6966">
      <w:pPr>
        <w:pStyle w:val="a1"/>
      </w:pPr>
      <w:r w:rsidRPr="003E6966">
        <w:t>мегабайт</w:t>
      </w:r>
    </w:p>
    <w:p w:rsidR="00FD6158" w:rsidRPr="003E6966" w:rsidRDefault="00FD6158" w:rsidP="003E6966">
      <w:pPr>
        <w:pStyle w:val="a1"/>
      </w:pPr>
      <w:r w:rsidRPr="003E6966">
        <w:t>терабайт</w:t>
      </w:r>
    </w:p>
    <w:p w:rsidR="00FD6158" w:rsidRPr="003E6966" w:rsidRDefault="00FD6158" w:rsidP="003E6966">
      <w:pPr>
        <w:pStyle w:val="a1"/>
      </w:pPr>
      <w:r w:rsidRPr="003E6966">
        <w:t>килобайт</w:t>
      </w:r>
    </w:p>
    <w:p w:rsidR="00FD6158" w:rsidRPr="003E6966" w:rsidRDefault="00FD6158" w:rsidP="003E6966">
      <w:pPr>
        <w:pStyle w:val="a"/>
      </w:pPr>
      <w:r w:rsidRPr="003E6966">
        <w:t>байт</w:t>
      </w:r>
    </w:p>
    <w:p w:rsidR="00FD6158" w:rsidRPr="003E6966" w:rsidRDefault="00FD6158" w:rsidP="003E6966">
      <w:pPr>
        <w:pStyle w:val="a1"/>
      </w:pPr>
      <w:r w:rsidRPr="003E6966">
        <w:t>гигабайт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ПОСЛЕДОВАТЕЛЬНОСТЬЮ ЕДИНИЦ ИЗМЕРЕНИЯ, УКАЗАННОЙ В ПОРЯДКЕ ВОЗРАСТАНИЯ, ЯВЛЯЮТСЯ</w:t>
      </w:r>
    </w:p>
    <w:p w:rsidR="00FD6158" w:rsidRPr="003E6966" w:rsidRDefault="00FD6158" w:rsidP="003E6966">
      <w:pPr>
        <w:pStyle w:val="a1"/>
      </w:pPr>
      <w:r w:rsidRPr="003E6966">
        <w:t>гигабайт, килобайт, мегабайт, байт</w:t>
      </w:r>
    </w:p>
    <w:p w:rsidR="00FD6158" w:rsidRPr="003E6966" w:rsidRDefault="00FD6158" w:rsidP="003E6966">
      <w:pPr>
        <w:pStyle w:val="a1"/>
      </w:pPr>
      <w:r w:rsidRPr="003E6966">
        <w:t>гигабайт, мегабайт, килобайт, байт</w:t>
      </w:r>
    </w:p>
    <w:p w:rsidR="00FD6158" w:rsidRPr="003E6966" w:rsidRDefault="00FD6158" w:rsidP="003E6966">
      <w:pPr>
        <w:pStyle w:val="a1"/>
      </w:pPr>
      <w:r w:rsidRPr="003E6966">
        <w:t>мегабайт, килобайт, байт, гигабайт</w:t>
      </w:r>
    </w:p>
    <w:p w:rsidR="00FD6158" w:rsidRPr="003E6966" w:rsidRDefault="00FD6158" w:rsidP="003E6966">
      <w:pPr>
        <w:pStyle w:val="a"/>
      </w:pPr>
      <w:r w:rsidRPr="003E6966">
        <w:t>байт, килобайт, мегабайт, гигабайт</w:t>
      </w:r>
    </w:p>
    <w:p w:rsidR="00FD6158" w:rsidRPr="003E6966" w:rsidRDefault="00FD6158" w:rsidP="003E6966">
      <w:pPr>
        <w:pStyle w:val="a1"/>
      </w:pPr>
      <w:r w:rsidRPr="003E6966">
        <w:t>байт, петабайт гигабайт килобайт, мегабайт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lastRenderedPageBreak/>
        <w:t>НЕФРАГМЕНТИРОВАННЫМ НАЗЫВАЕТСЯ ФАЙЛ, КОТОРЫЙ ЗАНИМАЕТ:</w:t>
      </w:r>
    </w:p>
    <w:p w:rsidR="00FD6158" w:rsidRPr="003E6966" w:rsidRDefault="00FD6158" w:rsidP="003E6966">
      <w:pPr>
        <w:pStyle w:val="a1"/>
      </w:pPr>
      <w:r w:rsidRPr="003E6966">
        <w:t>несмежные дорожки</w:t>
      </w:r>
    </w:p>
    <w:p w:rsidR="00FD6158" w:rsidRPr="003E6966" w:rsidRDefault="00FD6158" w:rsidP="003E6966">
      <w:pPr>
        <w:pStyle w:val="a1"/>
      </w:pPr>
      <w:r w:rsidRPr="003E6966">
        <w:t xml:space="preserve">разные диски </w:t>
      </w:r>
    </w:p>
    <w:p w:rsidR="00FD6158" w:rsidRPr="003E6966" w:rsidRDefault="00FD6158" w:rsidP="003E6966">
      <w:pPr>
        <w:pStyle w:val="a1"/>
      </w:pPr>
      <w:r w:rsidRPr="003E6966">
        <w:t>несмежные кластеры</w:t>
      </w:r>
    </w:p>
    <w:p w:rsidR="00FD6158" w:rsidRPr="003E6966" w:rsidRDefault="00FD6158" w:rsidP="003E6966">
      <w:pPr>
        <w:pStyle w:val="a1"/>
      </w:pPr>
      <w:r w:rsidRPr="003E6966">
        <w:t>разные цилиндры</w:t>
      </w:r>
    </w:p>
    <w:p w:rsidR="00FD6158" w:rsidRPr="003E6966" w:rsidRDefault="00FD6158" w:rsidP="003E6966">
      <w:pPr>
        <w:pStyle w:val="a"/>
      </w:pPr>
      <w:r w:rsidRPr="003E6966">
        <w:t>смежные кластеры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МИНИМАЛЬНАЯ ЕДИНИЦА ИЗМЕРЕНИЯ В КОМПЬЮТЕРАХ – ЭТО…</w:t>
      </w:r>
    </w:p>
    <w:p w:rsidR="00FD6158" w:rsidRPr="003E6966" w:rsidRDefault="00FD6158" w:rsidP="003E6966">
      <w:pPr>
        <w:pStyle w:val="a"/>
      </w:pPr>
      <w:r w:rsidRPr="003E6966">
        <w:t>бит</w:t>
      </w:r>
    </w:p>
    <w:p w:rsidR="00FD6158" w:rsidRPr="003E6966" w:rsidRDefault="00FD6158" w:rsidP="003E6966">
      <w:pPr>
        <w:pStyle w:val="a1"/>
      </w:pPr>
      <w:r w:rsidRPr="003E6966">
        <w:t>байт</w:t>
      </w:r>
    </w:p>
    <w:p w:rsidR="00FD6158" w:rsidRPr="003E6966" w:rsidRDefault="00FD6158" w:rsidP="003E6966">
      <w:pPr>
        <w:pStyle w:val="a1"/>
      </w:pPr>
      <w:r w:rsidRPr="003E6966">
        <w:t>мегабайт</w:t>
      </w:r>
    </w:p>
    <w:p w:rsidR="00FD6158" w:rsidRPr="003E6966" w:rsidRDefault="00FD6158" w:rsidP="003E6966">
      <w:pPr>
        <w:pStyle w:val="a1"/>
      </w:pPr>
      <w:r w:rsidRPr="003E6966">
        <w:t>гигабайт</w:t>
      </w:r>
    </w:p>
    <w:p w:rsidR="00FD6158" w:rsidRPr="003E6966" w:rsidRDefault="00FD6158" w:rsidP="003E6966">
      <w:pPr>
        <w:pStyle w:val="a1"/>
      </w:pPr>
      <w:r w:rsidRPr="003E6966">
        <w:t>терабайт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В 8 БАЙТАХ СОДЕРЖИТСЯ</w:t>
      </w:r>
    </w:p>
    <w:p w:rsidR="00FD6158" w:rsidRPr="003E6966" w:rsidRDefault="00FD6158" w:rsidP="003E6966">
      <w:pPr>
        <w:pStyle w:val="a1"/>
      </w:pPr>
      <w:r w:rsidRPr="003E6966">
        <w:t>1 бит</w:t>
      </w:r>
    </w:p>
    <w:p w:rsidR="00FD6158" w:rsidRPr="003E6966" w:rsidRDefault="00FD6158" w:rsidP="003E6966">
      <w:pPr>
        <w:pStyle w:val="a1"/>
      </w:pPr>
      <w:r w:rsidRPr="003E6966">
        <w:t>8 бит</w:t>
      </w:r>
    </w:p>
    <w:p w:rsidR="00FD6158" w:rsidRPr="003E6966" w:rsidRDefault="00FD6158" w:rsidP="003E6966">
      <w:pPr>
        <w:pStyle w:val="a1"/>
      </w:pPr>
      <w:r w:rsidRPr="003E6966">
        <w:t>16 бит</w:t>
      </w:r>
    </w:p>
    <w:p w:rsidR="00FD6158" w:rsidRPr="003E6966" w:rsidRDefault="00FD6158" w:rsidP="003E6966">
      <w:pPr>
        <w:pStyle w:val="a"/>
      </w:pPr>
      <w:r w:rsidRPr="003E6966">
        <w:t>64 бит</w:t>
      </w:r>
    </w:p>
    <w:p w:rsidR="00FD6158" w:rsidRPr="003E6966" w:rsidRDefault="00FD6158" w:rsidP="003E6966">
      <w:pPr>
        <w:pStyle w:val="a1"/>
      </w:pPr>
      <w:r w:rsidRPr="003E6966">
        <w:t>56 бит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БАЙТ – ЭТО:</w:t>
      </w:r>
    </w:p>
    <w:p w:rsidR="00FD6158" w:rsidRPr="003E6966" w:rsidRDefault="00FD6158" w:rsidP="003E6966">
      <w:pPr>
        <w:pStyle w:val="a1"/>
      </w:pPr>
      <w:r w:rsidRPr="003E6966">
        <w:t>группа из 2 бит</w:t>
      </w:r>
    </w:p>
    <w:p w:rsidR="00FD6158" w:rsidRPr="003E6966" w:rsidRDefault="00FD6158" w:rsidP="003E6966">
      <w:pPr>
        <w:pStyle w:val="a"/>
      </w:pPr>
      <w:r w:rsidRPr="003E6966">
        <w:t>группа из  8 бит</w:t>
      </w:r>
    </w:p>
    <w:p w:rsidR="00FD6158" w:rsidRPr="003E6966" w:rsidRDefault="00FD6158" w:rsidP="003E6966">
      <w:pPr>
        <w:pStyle w:val="a1"/>
      </w:pPr>
      <w:r w:rsidRPr="003E6966">
        <w:t>группа из 6 бит</w:t>
      </w:r>
    </w:p>
    <w:p w:rsidR="00FD6158" w:rsidRPr="003E6966" w:rsidRDefault="00FD6158" w:rsidP="003E6966">
      <w:pPr>
        <w:pStyle w:val="a1"/>
      </w:pPr>
      <w:r w:rsidRPr="003E6966">
        <w:t>группа из 16 бит</w:t>
      </w:r>
    </w:p>
    <w:p w:rsidR="00FD6158" w:rsidRPr="003E6966" w:rsidRDefault="00FD6158" w:rsidP="003E6966">
      <w:pPr>
        <w:pStyle w:val="a1"/>
      </w:pPr>
      <w:r w:rsidRPr="003E6966">
        <w:t>группа из 1024 бит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ОБЪЕМЫ ПАМЯТИ, РАСПОЛОЖЕНННЫЕ В ПОРЯДКЕ УБЫВАНИЯ, ЭТО:</w:t>
      </w:r>
    </w:p>
    <w:p w:rsidR="00FD6158" w:rsidRPr="003E6966" w:rsidRDefault="00FD6158" w:rsidP="003E6966">
      <w:pPr>
        <w:pStyle w:val="a"/>
      </w:pPr>
      <w:r w:rsidRPr="003E6966">
        <w:t>1 Кбайт, 1010 байт, 20 бит, 2 байта, 10 бит</w:t>
      </w:r>
    </w:p>
    <w:p w:rsidR="00FD6158" w:rsidRPr="003E6966" w:rsidRDefault="00FD6158" w:rsidP="003E6966">
      <w:pPr>
        <w:pStyle w:val="a1"/>
      </w:pPr>
      <w:r w:rsidRPr="003E6966">
        <w:t>1010 байт, 1 Кбайт, 2 байта, 20 бит, 10 бит</w:t>
      </w:r>
    </w:p>
    <w:p w:rsidR="00FD6158" w:rsidRPr="003E6966" w:rsidRDefault="00FD6158" w:rsidP="003E6966">
      <w:pPr>
        <w:pStyle w:val="a1"/>
      </w:pPr>
      <w:r w:rsidRPr="003E6966">
        <w:t>1010 байт, 1 Кбайт, 20 бит, 10 бит, 2 байта</w:t>
      </w:r>
    </w:p>
    <w:p w:rsidR="00FD6158" w:rsidRPr="003E6966" w:rsidRDefault="00FD6158" w:rsidP="003E6966">
      <w:pPr>
        <w:pStyle w:val="a1"/>
      </w:pPr>
      <w:r w:rsidRPr="003E6966">
        <w:t>1010 байт, 2 байта, 1 Кбайт,  20 бит, 10 бит</w:t>
      </w:r>
    </w:p>
    <w:p w:rsidR="00FD6158" w:rsidRPr="003E6966" w:rsidRDefault="00FD6158" w:rsidP="003E6966">
      <w:pPr>
        <w:pStyle w:val="a1"/>
      </w:pPr>
      <w:r w:rsidRPr="003E6966">
        <w:t>10 бит, 20 бит, 1 Кбайт, 2 байта, 1010 байт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lastRenderedPageBreak/>
        <w:t>ПРИ ФОРМАТИРОВАНИИ ДИСКЕТЫ ИЛИ ЖЕСТКОГО ДИСКА ПРОИСХОДИТ:</w:t>
      </w:r>
    </w:p>
    <w:p w:rsidR="00FD6158" w:rsidRPr="003E6966" w:rsidRDefault="00FD6158" w:rsidP="003E6966">
      <w:pPr>
        <w:pStyle w:val="a"/>
      </w:pPr>
      <w:r w:rsidRPr="003E6966">
        <w:t>образование дорожек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 xml:space="preserve">записывается нулевое значение в соответствующие элементы </w:t>
      </w:r>
      <w:r w:rsidRPr="003E6966">
        <w:t>fat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>переписывание фрагментированных файлов на новое место</w:t>
      </w:r>
    </w:p>
    <w:p w:rsidR="00FD6158" w:rsidRPr="003E6966" w:rsidRDefault="00FD6158" w:rsidP="003E6966">
      <w:pPr>
        <w:pStyle w:val="a1"/>
      </w:pPr>
      <w:r w:rsidRPr="003E6966">
        <w:t xml:space="preserve">образование кластеров </w:t>
      </w:r>
    </w:p>
    <w:p w:rsidR="00FD6158" w:rsidRPr="003E6966" w:rsidRDefault="00FD6158" w:rsidP="003E6966">
      <w:pPr>
        <w:pStyle w:val="a1"/>
      </w:pPr>
      <w:r w:rsidRPr="003E6966">
        <w:t>создание резервных копий файлов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СИСТЕМА СЧИСЛЕНИЯ - ЭТО: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>совокупность программных комплексов обеспечения правильной работы эвм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>система правил выполнения вычислений на компьютере</w:t>
      </w:r>
    </w:p>
    <w:p w:rsidR="00FD6158" w:rsidRPr="00D013A9" w:rsidRDefault="00FD6158" w:rsidP="003E6966">
      <w:pPr>
        <w:pStyle w:val="a"/>
        <w:rPr>
          <w:lang w:val="ru-RU"/>
        </w:rPr>
      </w:pPr>
      <w:r w:rsidRPr="00D013A9">
        <w:rPr>
          <w:lang w:val="ru-RU"/>
        </w:rPr>
        <w:t>совокупность приемов наименования и записи чисел</w:t>
      </w:r>
    </w:p>
    <w:p w:rsidR="00FD6158" w:rsidRPr="003E6966" w:rsidRDefault="00FD6158" w:rsidP="003E6966">
      <w:pPr>
        <w:pStyle w:val="a1"/>
      </w:pPr>
      <w:r w:rsidRPr="003E6966">
        <w:t>группа из восьми бит</w:t>
      </w:r>
    </w:p>
    <w:p w:rsidR="00FD6158" w:rsidRPr="003E6966" w:rsidRDefault="00FD6158" w:rsidP="003E6966">
      <w:pPr>
        <w:pStyle w:val="a1"/>
      </w:pPr>
      <w:r w:rsidRPr="003E6966">
        <w:t>таблица умножения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ПРОГРАММА И ДАННЫЕ В ПАМЯТИ КОМПЬЮТЕРА ПРЕДСТАВЛЕНЫ:</w:t>
      </w:r>
    </w:p>
    <w:p w:rsidR="00FD6158" w:rsidRPr="003E6966" w:rsidRDefault="00FD6158" w:rsidP="003E6966">
      <w:pPr>
        <w:pStyle w:val="a1"/>
      </w:pPr>
      <w:r w:rsidRPr="003E6966">
        <w:t>в шестнадцатеричной системе счисления</w:t>
      </w:r>
    </w:p>
    <w:p w:rsidR="00FD6158" w:rsidRPr="003E6966" w:rsidRDefault="00FD6158" w:rsidP="003E6966">
      <w:pPr>
        <w:pStyle w:val="a"/>
      </w:pPr>
      <w:r w:rsidRPr="003E6966">
        <w:t>в двоичной системе счисления</w:t>
      </w:r>
    </w:p>
    <w:p w:rsidR="00FD6158" w:rsidRPr="003E6966" w:rsidRDefault="00FD6158" w:rsidP="003E6966">
      <w:pPr>
        <w:pStyle w:val="a1"/>
      </w:pPr>
      <w:r w:rsidRPr="003E6966">
        <w:t>четырехкратной системе счисления</w:t>
      </w:r>
    </w:p>
    <w:p w:rsidR="00FD6158" w:rsidRPr="003E6966" w:rsidRDefault="00FD6158" w:rsidP="003E6966">
      <w:pPr>
        <w:pStyle w:val="a1"/>
      </w:pPr>
      <w:r w:rsidRPr="003E6966">
        <w:t>в восьмеричной системе счисления</w:t>
      </w:r>
    </w:p>
    <w:p w:rsidR="00FD6158" w:rsidRPr="003E6966" w:rsidRDefault="00FD6158" w:rsidP="003E6966">
      <w:pPr>
        <w:pStyle w:val="a1"/>
      </w:pPr>
      <w:r w:rsidRPr="003E6966">
        <w:t>в десятичной системе счисления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СИСТЕМОЙ СЧИСЛЕНИЯ, В КОТОРОЙ ДЛЯ ЗАПИСИ ЧИСЕЛ ИСПОЛЬЗУЮТСЯ ЦИФРЫ ОТ 0 ДО 9 И БУКВЫ ОТ A ДО F, ЯВЛЯЕТСЯ</w:t>
      </w:r>
    </w:p>
    <w:p w:rsidR="00FD6158" w:rsidRPr="003E6966" w:rsidRDefault="00FD6158" w:rsidP="003E6966">
      <w:pPr>
        <w:pStyle w:val="a1"/>
      </w:pPr>
      <w:r w:rsidRPr="003E6966">
        <w:t>восьмеричная</w:t>
      </w:r>
    </w:p>
    <w:p w:rsidR="00FD6158" w:rsidRPr="003E6966" w:rsidRDefault="00FD6158" w:rsidP="003E6966">
      <w:pPr>
        <w:pStyle w:val="a1"/>
      </w:pPr>
      <w:r w:rsidRPr="003E6966">
        <w:t>шестеричная</w:t>
      </w:r>
    </w:p>
    <w:p w:rsidR="00FD6158" w:rsidRPr="003E6966" w:rsidRDefault="00FD6158" w:rsidP="003E6966">
      <w:pPr>
        <w:pStyle w:val="a"/>
      </w:pPr>
      <w:r w:rsidRPr="003E6966">
        <w:t>шестнадцатеричная</w:t>
      </w:r>
    </w:p>
    <w:p w:rsidR="00FD6158" w:rsidRPr="003E6966" w:rsidRDefault="00FD6158" w:rsidP="003E6966">
      <w:pPr>
        <w:pStyle w:val="a1"/>
      </w:pPr>
      <w:r w:rsidRPr="003E6966">
        <w:t>двоичная</w:t>
      </w:r>
    </w:p>
    <w:p w:rsidR="00FD6158" w:rsidRPr="003E6966" w:rsidRDefault="00FD6158" w:rsidP="003E6966">
      <w:pPr>
        <w:pStyle w:val="a1"/>
      </w:pPr>
      <w:r w:rsidRPr="003E6966">
        <w:t>десятичная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ХАРАКТЕРНОЙ ЧЕРТОЙ ДЛЯ ЭВМ ТРЕТЬЕГО ПОКОЛЕНИЯ ЯВЛЯЮТСЯ</w:t>
      </w:r>
    </w:p>
    <w:p w:rsidR="00FD6158" w:rsidRPr="003E6966" w:rsidRDefault="00FD6158" w:rsidP="003E6966">
      <w:pPr>
        <w:pStyle w:val="a"/>
      </w:pPr>
      <w:r w:rsidRPr="003E6966">
        <w:t>интегральные схемы</w:t>
      </w:r>
    </w:p>
    <w:p w:rsidR="00FD6158" w:rsidRPr="003E6966" w:rsidRDefault="00FD6158" w:rsidP="003E6966">
      <w:pPr>
        <w:pStyle w:val="a1"/>
      </w:pPr>
      <w:r w:rsidRPr="003E6966">
        <w:t>мини лампы</w:t>
      </w:r>
    </w:p>
    <w:p w:rsidR="00FD6158" w:rsidRPr="003E6966" w:rsidRDefault="00FD6158" w:rsidP="003E6966">
      <w:pPr>
        <w:pStyle w:val="a1"/>
      </w:pPr>
      <w:r w:rsidRPr="003E6966">
        <w:t>транзисторы</w:t>
      </w:r>
    </w:p>
    <w:p w:rsidR="00FD6158" w:rsidRPr="003E6966" w:rsidRDefault="00FD6158" w:rsidP="003E6966">
      <w:pPr>
        <w:pStyle w:val="a1"/>
      </w:pPr>
      <w:r w:rsidRPr="003E6966">
        <w:t>биочипы</w:t>
      </w:r>
    </w:p>
    <w:p w:rsidR="00FD6158" w:rsidRPr="003E6966" w:rsidRDefault="00FD6158" w:rsidP="003E6966">
      <w:pPr>
        <w:pStyle w:val="a1"/>
      </w:pPr>
      <w:r w:rsidRPr="003E6966">
        <w:t>кристаллы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lastRenderedPageBreak/>
        <w:t>НАУКА, ПОЗВОЛИВШАЯ СОЗДАТЬ КОМПЬЮТЕРЫ ЧЕТВЕРТОГО ПОКОЛЕНИЯ, ЭТО…</w:t>
      </w:r>
    </w:p>
    <w:p w:rsidR="00FD6158" w:rsidRPr="003E6966" w:rsidRDefault="00FD6158" w:rsidP="003E6966">
      <w:pPr>
        <w:pStyle w:val="a"/>
      </w:pPr>
      <w:r w:rsidRPr="003E6966">
        <w:t>микроэлектроника</w:t>
      </w:r>
    </w:p>
    <w:p w:rsidR="00FD6158" w:rsidRPr="003E6966" w:rsidRDefault="00FD6158" w:rsidP="003E6966">
      <w:pPr>
        <w:pStyle w:val="a1"/>
      </w:pPr>
      <w:r w:rsidRPr="003E6966">
        <w:t>микробиология</w:t>
      </w:r>
    </w:p>
    <w:p w:rsidR="00FD6158" w:rsidRPr="003E6966" w:rsidRDefault="00FD6158" w:rsidP="003E6966">
      <w:pPr>
        <w:pStyle w:val="a1"/>
      </w:pPr>
      <w:r w:rsidRPr="003E6966">
        <w:t>схемотехника</w:t>
      </w:r>
    </w:p>
    <w:p w:rsidR="00FD6158" w:rsidRPr="003E6966" w:rsidRDefault="00FD6158" w:rsidP="003E6966">
      <w:pPr>
        <w:pStyle w:val="a1"/>
      </w:pPr>
      <w:r w:rsidRPr="003E6966">
        <w:t>мультиинформатика</w:t>
      </w:r>
    </w:p>
    <w:p w:rsidR="00FD6158" w:rsidRPr="003E6966" w:rsidRDefault="00FD6158" w:rsidP="003E6966">
      <w:pPr>
        <w:pStyle w:val="a1"/>
      </w:pPr>
      <w:r w:rsidRPr="003E6966">
        <w:t>инжиниринг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ПЕРИФЕРИЙНЫЕ УСТРОЙСТВА ВЫПОЛНЯЮТ ФУНКЦИЮ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>управление работой ЭВМ по заданной программе</w:t>
      </w:r>
    </w:p>
    <w:p w:rsidR="00FD6158" w:rsidRPr="003E6966" w:rsidRDefault="00FD6158" w:rsidP="003E6966">
      <w:pPr>
        <w:pStyle w:val="a1"/>
      </w:pPr>
      <w:r w:rsidRPr="003E6966">
        <w:t>хранение информации</w:t>
      </w:r>
    </w:p>
    <w:p w:rsidR="00FD6158" w:rsidRPr="003E6966" w:rsidRDefault="00FD6158" w:rsidP="003E6966">
      <w:pPr>
        <w:pStyle w:val="a"/>
      </w:pPr>
      <w:r w:rsidRPr="003E6966">
        <w:t>ввод и вывод информации</w:t>
      </w:r>
    </w:p>
    <w:p w:rsidR="00FD6158" w:rsidRPr="003E6966" w:rsidRDefault="00FD6158" w:rsidP="003E6966">
      <w:pPr>
        <w:pStyle w:val="a1"/>
      </w:pPr>
      <w:r w:rsidRPr="003E6966">
        <w:t>обработку информации</w:t>
      </w:r>
    </w:p>
    <w:p w:rsidR="00FD6158" w:rsidRPr="003E6966" w:rsidRDefault="00FD6158" w:rsidP="003E6966">
      <w:pPr>
        <w:pStyle w:val="a1"/>
      </w:pPr>
      <w:r w:rsidRPr="003E6966">
        <w:t>удаление информации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ДЛЯ ХРАНЕНИЯ БОЛЬШИХ ОБЪЕМОВ ИНФОРМАЦИИ В КОМПЬЮТЕРЕ ПРЕДНАЗНАЧЕНО</w:t>
      </w:r>
    </w:p>
    <w:p w:rsidR="00FD6158" w:rsidRPr="003E6966" w:rsidRDefault="00FD6158" w:rsidP="003E6966">
      <w:pPr>
        <w:pStyle w:val="a1"/>
      </w:pPr>
      <w:r w:rsidRPr="003E6966">
        <w:t>видеокарта</w:t>
      </w:r>
    </w:p>
    <w:p w:rsidR="00FD6158" w:rsidRPr="003E6966" w:rsidRDefault="00FD6158" w:rsidP="003E6966">
      <w:pPr>
        <w:pStyle w:val="a1"/>
      </w:pPr>
      <w:r w:rsidRPr="003E6966">
        <w:t>мышь</w:t>
      </w:r>
    </w:p>
    <w:p w:rsidR="00FD6158" w:rsidRPr="003E6966" w:rsidRDefault="00FD6158" w:rsidP="003E6966">
      <w:pPr>
        <w:pStyle w:val="a1"/>
      </w:pPr>
      <w:r w:rsidRPr="003E6966">
        <w:t>процессор</w:t>
      </w:r>
    </w:p>
    <w:p w:rsidR="00FD6158" w:rsidRPr="003E6966" w:rsidRDefault="00FD6158" w:rsidP="003E6966">
      <w:pPr>
        <w:pStyle w:val="a"/>
      </w:pPr>
      <w:r w:rsidRPr="003E6966">
        <w:t>винчестер</w:t>
      </w:r>
    </w:p>
    <w:p w:rsidR="00FD6158" w:rsidRPr="003E6966" w:rsidRDefault="00FD6158" w:rsidP="003E6966">
      <w:pPr>
        <w:pStyle w:val="a1"/>
      </w:pPr>
      <w:r w:rsidRPr="003E6966">
        <w:t>системная плата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ОСНОВОЙ КОМПЬЮТЕРА ЯВЛЯЕТСЯ</w:t>
      </w:r>
    </w:p>
    <w:p w:rsidR="00FD6158" w:rsidRPr="003E6966" w:rsidRDefault="00FD6158" w:rsidP="003E6966">
      <w:pPr>
        <w:pStyle w:val="a1"/>
      </w:pPr>
      <w:r w:rsidRPr="003E6966">
        <w:t>оперативная память</w:t>
      </w:r>
    </w:p>
    <w:p w:rsidR="00FD6158" w:rsidRPr="003E6966" w:rsidRDefault="00FD6158" w:rsidP="003E6966">
      <w:pPr>
        <w:pStyle w:val="a"/>
      </w:pPr>
      <w:r w:rsidRPr="003E6966">
        <w:t>системная плата</w:t>
      </w:r>
    </w:p>
    <w:p w:rsidR="00FD6158" w:rsidRPr="003E6966" w:rsidRDefault="00FD6158" w:rsidP="003E6966">
      <w:pPr>
        <w:pStyle w:val="a1"/>
      </w:pPr>
      <w:r w:rsidRPr="003E6966">
        <w:t>клавиатура</w:t>
      </w:r>
    </w:p>
    <w:p w:rsidR="00FD6158" w:rsidRPr="003E6966" w:rsidRDefault="00FD6158" w:rsidP="003E6966">
      <w:pPr>
        <w:pStyle w:val="a1"/>
      </w:pPr>
      <w:r w:rsidRPr="003E6966">
        <w:t>CD-ROM</w:t>
      </w:r>
    </w:p>
    <w:p w:rsidR="00FD6158" w:rsidRPr="003E6966" w:rsidRDefault="00FD6158" w:rsidP="003E6966">
      <w:pPr>
        <w:pStyle w:val="a1"/>
      </w:pPr>
      <w:r w:rsidRPr="003E6966">
        <w:t>мышь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ДЛЯ ДОЛГОВРЕМЕННОГО ХРАНЕНИЯ ИНФОРМАЦИИ СЛУЖИТ:</w:t>
      </w:r>
    </w:p>
    <w:p w:rsidR="00FD6158" w:rsidRPr="003E6966" w:rsidRDefault="00FD6158" w:rsidP="003E6966">
      <w:pPr>
        <w:pStyle w:val="a1"/>
      </w:pPr>
      <w:r w:rsidRPr="003E6966">
        <w:t>оперативная память</w:t>
      </w:r>
    </w:p>
    <w:p w:rsidR="00FD6158" w:rsidRPr="003E6966" w:rsidRDefault="00FD6158" w:rsidP="003E6966">
      <w:pPr>
        <w:pStyle w:val="a1"/>
      </w:pPr>
      <w:r w:rsidRPr="003E6966">
        <w:t>процессор</w:t>
      </w:r>
    </w:p>
    <w:p w:rsidR="00FD6158" w:rsidRPr="003E6966" w:rsidRDefault="00FD6158" w:rsidP="003E6966">
      <w:pPr>
        <w:pStyle w:val="a"/>
      </w:pPr>
      <w:r w:rsidRPr="003E6966">
        <w:t>flash-карта</w:t>
      </w:r>
    </w:p>
    <w:p w:rsidR="00FD6158" w:rsidRPr="003E6966" w:rsidRDefault="00FD6158" w:rsidP="003E6966">
      <w:pPr>
        <w:pStyle w:val="a1"/>
      </w:pPr>
      <w:r w:rsidRPr="003E6966">
        <w:t>сканер</w:t>
      </w:r>
    </w:p>
    <w:p w:rsidR="00FD6158" w:rsidRPr="003E6966" w:rsidRDefault="00FD6158" w:rsidP="003E6966">
      <w:pPr>
        <w:pStyle w:val="a1"/>
      </w:pPr>
      <w:r w:rsidRPr="003E6966">
        <w:t>клавиатура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lastRenderedPageBreak/>
        <w:t>ГЛАВНЫМ ОТЛИЧИЕМ ХРАНЕНИЯ ИНФОРМАЦИИ НА ВНЕШНИХ НОСИТЕЛЯХ ОТ ХРАНЕНИЯ ИНФОРМАЦИИ В ОПЕРАТИВНОЙ ПАМЯТИ ЗАКЛЮЧАЕТСЯ В</w:t>
      </w:r>
    </w:p>
    <w:p w:rsidR="00FD6158" w:rsidRPr="00D013A9" w:rsidRDefault="00FD6158" w:rsidP="003E6966">
      <w:pPr>
        <w:pStyle w:val="a"/>
        <w:rPr>
          <w:lang w:val="ru-RU"/>
        </w:rPr>
      </w:pPr>
      <w:r w:rsidRPr="00D013A9">
        <w:rPr>
          <w:lang w:val="ru-RU"/>
        </w:rPr>
        <w:t>возможности хранения информации после отключения питания компьютера</w:t>
      </w:r>
    </w:p>
    <w:p w:rsidR="00FD6158" w:rsidRPr="003E6966" w:rsidRDefault="00FD6158" w:rsidP="003E6966">
      <w:pPr>
        <w:pStyle w:val="a1"/>
      </w:pPr>
      <w:r w:rsidRPr="003E6966">
        <w:t>объеме хранения информации</w:t>
      </w:r>
    </w:p>
    <w:p w:rsidR="00FD6158" w:rsidRPr="003E6966" w:rsidRDefault="00FD6158" w:rsidP="003E6966">
      <w:pPr>
        <w:pStyle w:val="a1"/>
      </w:pPr>
      <w:r w:rsidRPr="003E6966">
        <w:t>возможности парольной защиты информации</w:t>
      </w:r>
    </w:p>
    <w:p w:rsidR="00FD6158" w:rsidRPr="003E6966" w:rsidRDefault="00FD6158" w:rsidP="003E6966">
      <w:pPr>
        <w:pStyle w:val="a1"/>
      </w:pPr>
      <w:r w:rsidRPr="003E6966">
        <w:t>способах доступа к хранимой информации</w:t>
      </w:r>
    </w:p>
    <w:p w:rsidR="00FD6158" w:rsidRPr="00D013A9" w:rsidRDefault="00FD6158" w:rsidP="003E6966">
      <w:pPr>
        <w:pStyle w:val="a1"/>
        <w:rPr>
          <w:lang w:val="ru-RU"/>
        </w:rPr>
      </w:pPr>
      <w:r w:rsidRPr="00D013A9">
        <w:rPr>
          <w:lang w:val="ru-RU"/>
        </w:rPr>
        <w:t>возможности хранения информации только при наличии энергии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 xml:space="preserve">ПЛОТТЕР – ЭТО УСТРОЙСТВО ДЛЯ </w:t>
      </w:r>
    </w:p>
    <w:p w:rsidR="00FD6158" w:rsidRPr="003E6966" w:rsidRDefault="00FD6158" w:rsidP="003E6966">
      <w:pPr>
        <w:pStyle w:val="a1"/>
      </w:pPr>
      <w:r w:rsidRPr="003E6966">
        <w:t>сканирования информации</w:t>
      </w:r>
    </w:p>
    <w:p w:rsidR="00FD6158" w:rsidRPr="002C7FB9" w:rsidRDefault="00FD6158" w:rsidP="002C7FB9">
      <w:pPr>
        <w:pStyle w:val="a"/>
      </w:pPr>
      <w:r w:rsidRPr="002C7FB9">
        <w:t xml:space="preserve">печати графической информации </w:t>
      </w:r>
    </w:p>
    <w:p w:rsidR="00FD6158" w:rsidRPr="003E6966" w:rsidRDefault="00FD6158" w:rsidP="003E6966">
      <w:pPr>
        <w:pStyle w:val="a1"/>
      </w:pPr>
      <w:r w:rsidRPr="003E6966">
        <w:t>считывания графической информации</w:t>
      </w:r>
    </w:p>
    <w:p w:rsidR="00FD6158" w:rsidRPr="003E6966" w:rsidRDefault="00FD6158" w:rsidP="003E6966">
      <w:pPr>
        <w:pStyle w:val="a1"/>
      </w:pPr>
      <w:r w:rsidRPr="003E6966">
        <w:t>ввода графической информации</w:t>
      </w:r>
    </w:p>
    <w:p w:rsidR="00FD6158" w:rsidRPr="003E6966" w:rsidRDefault="00FD6158" w:rsidP="003E6966">
      <w:pPr>
        <w:pStyle w:val="a1"/>
      </w:pPr>
      <w:r w:rsidRPr="003E6966">
        <w:t>хранения больших объемов графической информации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 xml:space="preserve">УСТРОЙСТВО, СЛУЖАЩЕЕ ДЛЯ ХРАНЕНИЯ ИНФОРМАЦИИ ТОЛЬКО ВО ВРЕМЯ РАБОТЫ КОМПЬЮТЕРА, ЭТО - </w:t>
      </w:r>
    </w:p>
    <w:p w:rsidR="00FD6158" w:rsidRPr="003E6966" w:rsidRDefault="00FD6158" w:rsidP="003E6966">
      <w:pPr>
        <w:pStyle w:val="a1"/>
      </w:pPr>
      <w:r w:rsidRPr="003E6966">
        <w:t>CD-ROM</w:t>
      </w:r>
    </w:p>
    <w:p w:rsidR="00FD6158" w:rsidRPr="003E6966" w:rsidRDefault="00FD6158" w:rsidP="003E6966">
      <w:pPr>
        <w:pStyle w:val="a1"/>
      </w:pPr>
      <w:r w:rsidRPr="003E6966">
        <w:t>винчестер</w:t>
      </w:r>
    </w:p>
    <w:p w:rsidR="00FD6158" w:rsidRPr="002C7FB9" w:rsidRDefault="00FD6158" w:rsidP="002C7FB9">
      <w:pPr>
        <w:pStyle w:val="a"/>
      </w:pPr>
      <w:r w:rsidRPr="002C7FB9">
        <w:t>оперативная память</w:t>
      </w:r>
    </w:p>
    <w:p w:rsidR="00FD6158" w:rsidRPr="003E6966" w:rsidRDefault="00FD6158" w:rsidP="003E6966">
      <w:pPr>
        <w:pStyle w:val="a1"/>
      </w:pPr>
      <w:r w:rsidRPr="003E6966">
        <w:t>монитор</w:t>
      </w:r>
    </w:p>
    <w:p w:rsidR="00FD6158" w:rsidRPr="003E6966" w:rsidRDefault="00FD6158" w:rsidP="003E6966">
      <w:pPr>
        <w:pStyle w:val="a1"/>
      </w:pPr>
      <w:r w:rsidRPr="003E6966">
        <w:t>колонки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УСТРОЙСТВОМ ВВОДА ИНФОРМАЦИЯ ЯВЛЯЕТСЯ</w:t>
      </w:r>
    </w:p>
    <w:p w:rsidR="00FD6158" w:rsidRPr="003E6966" w:rsidRDefault="00FD6158" w:rsidP="003E6966">
      <w:pPr>
        <w:pStyle w:val="a1"/>
      </w:pPr>
      <w:r w:rsidRPr="003E6966">
        <w:t>монитор</w:t>
      </w:r>
    </w:p>
    <w:p w:rsidR="00FD6158" w:rsidRPr="003E6966" w:rsidRDefault="00FD6158" w:rsidP="003E6966">
      <w:pPr>
        <w:pStyle w:val="a1"/>
      </w:pPr>
      <w:r w:rsidRPr="003E6966">
        <w:t>процессор</w:t>
      </w:r>
    </w:p>
    <w:p w:rsidR="00FD6158" w:rsidRPr="002C7FB9" w:rsidRDefault="00FD6158" w:rsidP="002C7FB9">
      <w:pPr>
        <w:pStyle w:val="a"/>
      </w:pPr>
      <w:r w:rsidRPr="002C7FB9">
        <w:t>мышь</w:t>
      </w:r>
    </w:p>
    <w:p w:rsidR="00FD6158" w:rsidRPr="003E6966" w:rsidRDefault="00FD6158" w:rsidP="003E6966">
      <w:pPr>
        <w:pStyle w:val="a1"/>
      </w:pPr>
      <w:r w:rsidRPr="003E6966">
        <w:t>принтер</w:t>
      </w:r>
    </w:p>
    <w:p w:rsidR="00FD6158" w:rsidRPr="003E6966" w:rsidRDefault="00FD6158" w:rsidP="003E6966">
      <w:pPr>
        <w:pStyle w:val="a1"/>
      </w:pPr>
      <w:r w:rsidRPr="003E6966">
        <w:t>колонки</w:t>
      </w:r>
    </w:p>
    <w:p w:rsidR="00FD6158" w:rsidRPr="00E01A22" w:rsidRDefault="00FD6158" w:rsidP="00E01A22">
      <w:pPr>
        <w:pStyle w:val="a0"/>
        <w:rPr>
          <w:lang w:val="ru-RU"/>
        </w:rPr>
      </w:pPr>
      <w:r w:rsidRPr="00E01A22">
        <w:rPr>
          <w:lang w:val="ru-RU"/>
        </w:rPr>
        <w:t>УСТРОЙСТВОМ ВЫВОДА НА БУМАГУ ТЕКСТОВОЙ И ГРАФИЧЕСКОЙ ИНФОРМАЦИИ НАЗЫВАЕТСЯ</w:t>
      </w:r>
    </w:p>
    <w:p w:rsidR="00FD6158" w:rsidRPr="002C7FB9" w:rsidRDefault="00FD6158" w:rsidP="002C7FB9">
      <w:pPr>
        <w:pStyle w:val="a"/>
      </w:pPr>
      <w:r w:rsidRPr="002C7FB9">
        <w:t>принтер</w:t>
      </w:r>
    </w:p>
    <w:p w:rsidR="00FD6158" w:rsidRPr="003E6966" w:rsidRDefault="00FD6158" w:rsidP="003E6966">
      <w:pPr>
        <w:pStyle w:val="a1"/>
      </w:pPr>
      <w:r w:rsidRPr="003E6966">
        <w:t>клавиатура</w:t>
      </w:r>
    </w:p>
    <w:p w:rsidR="00FD6158" w:rsidRPr="003E6966" w:rsidRDefault="00FD6158" w:rsidP="003E6966">
      <w:pPr>
        <w:pStyle w:val="a1"/>
      </w:pPr>
      <w:r w:rsidRPr="003E6966">
        <w:t>монитор</w:t>
      </w:r>
    </w:p>
    <w:p w:rsidR="00FD6158" w:rsidRPr="003E6966" w:rsidRDefault="00FD6158" w:rsidP="003E6966">
      <w:pPr>
        <w:pStyle w:val="a1"/>
      </w:pPr>
      <w:r w:rsidRPr="003E6966">
        <w:t>графический планшет</w:t>
      </w:r>
    </w:p>
    <w:p w:rsidR="00FD6158" w:rsidRPr="003E6966" w:rsidRDefault="00FD6158" w:rsidP="003E6966">
      <w:pPr>
        <w:pStyle w:val="a1"/>
      </w:pPr>
      <w:r w:rsidRPr="003E6966">
        <w:t>диск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lastRenderedPageBreak/>
        <w:t>УСТРОЙСТВО ДЛЯ ВВОДА ТЕКСТОВОЙ И ЧИСЛОВОЙ ИНФОРМАЦИИ:</w:t>
      </w:r>
    </w:p>
    <w:p w:rsidR="00FD6158" w:rsidRPr="002C7FB9" w:rsidRDefault="00FD6158" w:rsidP="002C7FB9">
      <w:pPr>
        <w:pStyle w:val="a1"/>
      </w:pPr>
      <w:r w:rsidRPr="002C7FB9">
        <w:t>монитор</w:t>
      </w:r>
    </w:p>
    <w:p w:rsidR="00FD6158" w:rsidRPr="002C7FB9" w:rsidRDefault="00FD6158" w:rsidP="002C7FB9">
      <w:pPr>
        <w:pStyle w:val="a"/>
      </w:pPr>
      <w:r w:rsidRPr="002C7FB9">
        <w:t>клавиатура</w:t>
      </w:r>
    </w:p>
    <w:p w:rsidR="00FD6158" w:rsidRPr="002C7FB9" w:rsidRDefault="00FD6158" w:rsidP="002C7FB9">
      <w:pPr>
        <w:pStyle w:val="a1"/>
      </w:pPr>
      <w:r w:rsidRPr="002C7FB9">
        <w:t>системный блок</w:t>
      </w:r>
    </w:p>
    <w:p w:rsidR="00FD6158" w:rsidRPr="002C7FB9" w:rsidRDefault="00FD6158" w:rsidP="002C7FB9">
      <w:pPr>
        <w:pStyle w:val="a1"/>
      </w:pPr>
      <w:r w:rsidRPr="002C7FB9">
        <w:t>дисковод</w:t>
      </w:r>
    </w:p>
    <w:p w:rsidR="00FD6158" w:rsidRPr="002C7FB9" w:rsidRDefault="00FD6158" w:rsidP="002C7FB9">
      <w:pPr>
        <w:pStyle w:val="a1"/>
      </w:pPr>
      <w:r w:rsidRPr="002C7FB9">
        <w:t>принтер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УСТРОЙСТВОМ ВЫВОДА ИНФОРМАЦИИ ЯВЛЯЕТСЯ:</w:t>
      </w:r>
    </w:p>
    <w:p w:rsidR="00FD6158" w:rsidRPr="002C7FB9" w:rsidRDefault="00FD6158" w:rsidP="002C7FB9">
      <w:pPr>
        <w:pStyle w:val="a1"/>
      </w:pPr>
      <w:r w:rsidRPr="002C7FB9">
        <w:t>сканер</w:t>
      </w:r>
    </w:p>
    <w:p w:rsidR="00FD6158" w:rsidRPr="002C7FB9" w:rsidRDefault="00FD6158" w:rsidP="002C7FB9">
      <w:pPr>
        <w:pStyle w:val="a1"/>
      </w:pPr>
      <w:r w:rsidRPr="002C7FB9">
        <w:t>клавиатура</w:t>
      </w:r>
    </w:p>
    <w:p w:rsidR="00FD6158" w:rsidRPr="002C7FB9" w:rsidRDefault="00FD6158" w:rsidP="002C7FB9">
      <w:pPr>
        <w:pStyle w:val="a1"/>
      </w:pPr>
      <w:r w:rsidRPr="002C7FB9">
        <w:t>дигитайзер</w:t>
      </w:r>
    </w:p>
    <w:p w:rsidR="00FD6158" w:rsidRPr="002C7FB9" w:rsidRDefault="00FD6158" w:rsidP="002C7FB9">
      <w:pPr>
        <w:pStyle w:val="a"/>
      </w:pPr>
      <w:r w:rsidRPr="002C7FB9">
        <w:t>плоттер</w:t>
      </w:r>
    </w:p>
    <w:p w:rsidR="00FD6158" w:rsidRPr="002C7FB9" w:rsidRDefault="00FD6158" w:rsidP="002C7FB9">
      <w:pPr>
        <w:pStyle w:val="a1"/>
      </w:pPr>
      <w:r w:rsidRPr="002C7FB9">
        <w:t>винчестер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ОСНОВУ СОВРЕМЕННЫХ КОМПЬЮТЕРОВ СОСТАВЛЯЮТ:</w:t>
      </w:r>
    </w:p>
    <w:p w:rsidR="00FD6158" w:rsidRPr="002C7FB9" w:rsidRDefault="00FD6158" w:rsidP="002C7FB9">
      <w:pPr>
        <w:pStyle w:val="a1"/>
      </w:pPr>
      <w:r w:rsidRPr="002C7FB9">
        <w:t xml:space="preserve">диоды </w:t>
      </w:r>
    </w:p>
    <w:p w:rsidR="00FD6158" w:rsidRPr="002C7FB9" w:rsidRDefault="00FD6158" w:rsidP="002C7FB9">
      <w:pPr>
        <w:pStyle w:val="a1"/>
      </w:pPr>
      <w:r w:rsidRPr="002C7FB9">
        <w:t>электрические лампы</w:t>
      </w:r>
    </w:p>
    <w:p w:rsidR="00FD6158" w:rsidRPr="002C7FB9" w:rsidRDefault="00FD6158" w:rsidP="002C7FB9">
      <w:pPr>
        <w:pStyle w:val="a"/>
      </w:pPr>
      <w:r w:rsidRPr="002C7FB9">
        <w:t xml:space="preserve">полупроводники </w:t>
      </w:r>
    </w:p>
    <w:p w:rsidR="00FD6158" w:rsidRPr="002C7FB9" w:rsidRDefault="00FD6158" w:rsidP="002C7FB9">
      <w:pPr>
        <w:pStyle w:val="a1"/>
      </w:pPr>
      <w:r w:rsidRPr="002C7FB9">
        <w:t>катод</w:t>
      </w:r>
    </w:p>
    <w:p w:rsidR="00FD6158" w:rsidRPr="002C7FB9" w:rsidRDefault="00FD6158" w:rsidP="002C7FB9">
      <w:pPr>
        <w:pStyle w:val="a1"/>
      </w:pPr>
      <w:r w:rsidRPr="002C7FB9">
        <w:t>транзисторы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МОНИТОР КОМПЬЮТЕРА, РАБОТАЮЩИЙ НА ОСНОВЕ ПРИКОСНОВЕНИЙ ПАЛЬЦАМИ…</w:t>
      </w:r>
    </w:p>
    <w:p w:rsidR="00FD6158" w:rsidRPr="002C7FB9" w:rsidRDefault="00FD6158" w:rsidP="002C7FB9">
      <w:pPr>
        <w:pStyle w:val="a1"/>
      </w:pPr>
      <w:r w:rsidRPr="002C7FB9">
        <w:t>использует биометрический ввод</w:t>
      </w:r>
    </w:p>
    <w:p w:rsidR="00FD6158" w:rsidRPr="002C7FB9" w:rsidRDefault="00FD6158" w:rsidP="002C7FB9">
      <w:pPr>
        <w:pStyle w:val="a1"/>
      </w:pPr>
      <w:r w:rsidRPr="002C7FB9">
        <w:t>снимает показания о температуре пользователя</w:t>
      </w:r>
    </w:p>
    <w:p w:rsidR="00FD6158" w:rsidRPr="002C7FB9" w:rsidRDefault="00FD6158" w:rsidP="002C7FB9">
      <w:pPr>
        <w:pStyle w:val="a"/>
      </w:pPr>
      <w:r w:rsidRPr="002C7FB9">
        <w:t>имеет сенсорный экран</w:t>
      </w:r>
    </w:p>
    <w:p w:rsidR="00FD6158" w:rsidRPr="002C7FB9" w:rsidRDefault="00FD6158" w:rsidP="002C7FB9">
      <w:pPr>
        <w:pStyle w:val="a1"/>
      </w:pPr>
      <w:r w:rsidRPr="002C7FB9">
        <w:t>увеличивает пропускную способность экрана</w:t>
      </w:r>
    </w:p>
    <w:p w:rsidR="00FD6158" w:rsidRPr="002C7FB9" w:rsidRDefault="00FD6158" w:rsidP="002C7FB9">
      <w:pPr>
        <w:pStyle w:val="a1"/>
      </w:pPr>
      <w:r w:rsidRPr="002C7FB9">
        <w:t>увеличивает цветопередачу экрана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МОДЕМ СЛУЖИТ ДЛЯ:</w:t>
      </w:r>
    </w:p>
    <w:p w:rsidR="00FD6158" w:rsidRPr="002C7FB9" w:rsidRDefault="00FD6158" w:rsidP="002C7FB9">
      <w:pPr>
        <w:pStyle w:val="a1"/>
      </w:pPr>
      <w:r w:rsidRPr="002C7FB9">
        <w:t>печати графических файлов</w:t>
      </w:r>
    </w:p>
    <w:p w:rsidR="00FD6158" w:rsidRPr="002C7FB9" w:rsidRDefault="00FD6158" w:rsidP="002C7FB9">
      <w:pPr>
        <w:pStyle w:val="a1"/>
      </w:pPr>
      <w:r w:rsidRPr="002C7FB9">
        <w:t>копирования документов</w:t>
      </w:r>
    </w:p>
    <w:p w:rsidR="00FD6158" w:rsidRPr="002C7FB9" w:rsidRDefault="00FD6158" w:rsidP="002C7FB9">
      <w:pPr>
        <w:pStyle w:val="a"/>
      </w:pPr>
      <w:r w:rsidRPr="002C7FB9">
        <w:t>соединения с интернетом</w:t>
      </w:r>
    </w:p>
    <w:p w:rsidR="00FD6158" w:rsidRPr="002C7FB9" w:rsidRDefault="00FD6158" w:rsidP="002C7FB9">
      <w:pPr>
        <w:pStyle w:val="a1"/>
      </w:pPr>
      <w:r w:rsidRPr="002C7FB9">
        <w:t>разделения файловой системы на сектора</w:t>
      </w:r>
    </w:p>
    <w:p w:rsidR="00FD6158" w:rsidRPr="002C7FB9" w:rsidRDefault="00FD6158" w:rsidP="002C7FB9">
      <w:pPr>
        <w:pStyle w:val="a1"/>
      </w:pPr>
      <w:r w:rsidRPr="002C7FB9">
        <w:t>отображения вводимой информации на мониторе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FLASH-КАРТА ПОЗВОЛЯЕТ:</w:t>
      </w:r>
    </w:p>
    <w:p w:rsidR="00FD6158" w:rsidRPr="002C7FB9" w:rsidRDefault="00FD6158" w:rsidP="002C7FB9">
      <w:pPr>
        <w:pStyle w:val="a1"/>
      </w:pPr>
      <w:r w:rsidRPr="002C7FB9">
        <w:t>только считывать информацию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lastRenderedPageBreak/>
        <w:t>кратковременно хранить информацию во время работы компьютера</w:t>
      </w:r>
    </w:p>
    <w:p w:rsidR="00FD6158" w:rsidRPr="002C7FB9" w:rsidRDefault="00FD6158" w:rsidP="002C7FB9">
      <w:pPr>
        <w:pStyle w:val="a1"/>
      </w:pPr>
      <w:r w:rsidRPr="002C7FB9">
        <w:t>долговременно обеспечивать работу оперативной памяти</w:t>
      </w:r>
    </w:p>
    <w:p w:rsidR="00FD6158" w:rsidRPr="002C7FB9" w:rsidRDefault="00FD6158" w:rsidP="002C7FB9">
      <w:pPr>
        <w:pStyle w:val="a1"/>
      </w:pPr>
      <w:r w:rsidRPr="002C7FB9">
        <w:t>только хранить цифровое видео</w:t>
      </w:r>
    </w:p>
    <w:p w:rsidR="00FD6158" w:rsidRPr="00D013A9" w:rsidRDefault="00FD6158" w:rsidP="002C7FB9">
      <w:pPr>
        <w:pStyle w:val="a"/>
        <w:rPr>
          <w:lang w:val="ru-RU"/>
        </w:rPr>
      </w:pPr>
      <w:r w:rsidRPr="00D013A9">
        <w:rPr>
          <w:lang w:val="ru-RU"/>
        </w:rPr>
        <w:t>использовать ее в портативных устройствах для хранения информации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ПРИ ВЫКЛЮЧЕНИИ КОМПЬЮТЕРА СОДЕРЖИМОЕ ОПЕРАТИВНОЙ ПАМЯТИ:</w:t>
      </w:r>
    </w:p>
    <w:p w:rsidR="00FD6158" w:rsidRPr="002C7FB9" w:rsidRDefault="00FD6158" w:rsidP="002C7FB9">
      <w:pPr>
        <w:pStyle w:val="a1"/>
      </w:pPr>
      <w:r w:rsidRPr="002C7FB9">
        <w:t>рассылается по локальной сети</w:t>
      </w:r>
    </w:p>
    <w:p w:rsidR="00FD6158" w:rsidRPr="002C7FB9" w:rsidRDefault="00FD6158" w:rsidP="002C7FB9">
      <w:pPr>
        <w:pStyle w:val="a"/>
      </w:pPr>
      <w:r w:rsidRPr="002C7FB9">
        <w:t xml:space="preserve">очищается </w:t>
      </w:r>
    </w:p>
    <w:p w:rsidR="00FD6158" w:rsidRPr="002C7FB9" w:rsidRDefault="00FD6158" w:rsidP="002C7FB9">
      <w:pPr>
        <w:pStyle w:val="a1"/>
      </w:pPr>
      <w:r w:rsidRPr="002C7FB9">
        <w:t>архивируется</w:t>
      </w:r>
    </w:p>
    <w:p w:rsidR="00FD6158" w:rsidRPr="002C7FB9" w:rsidRDefault="00FD6158" w:rsidP="002C7FB9">
      <w:pPr>
        <w:pStyle w:val="a1"/>
      </w:pPr>
      <w:r w:rsidRPr="002C7FB9">
        <w:t>сохраняется до последующего включения</w:t>
      </w:r>
    </w:p>
    <w:p w:rsidR="00FD6158" w:rsidRPr="002C7FB9" w:rsidRDefault="00FD6158" w:rsidP="002C7FB9">
      <w:pPr>
        <w:pStyle w:val="a1"/>
      </w:pPr>
      <w:r w:rsidRPr="002C7FB9">
        <w:t>дублируется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РАЗРЯДНОСТЬЮ МИКРОПРОЦЕССОРА ЯВЛЯЕТСЯ</w:t>
      </w:r>
    </w:p>
    <w:p w:rsidR="00FD6158" w:rsidRPr="002C7FB9" w:rsidRDefault="00FD6158" w:rsidP="002C7FB9">
      <w:pPr>
        <w:pStyle w:val="a1"/>
      </w:pPr>
      <w:r w:rsidRPr="002C7FB9">
        <w:t>ширина шины адреса микропроцессора</w:t>
      </w:r>
    </w:p>
    <w:p w:rsidR="00FD6158" w:rsidRPr="00D013A9" w:rsidRDefault="00FD6158" w:rsidP="002C7FB9">
      <w:pPr>
        <w:pStyle w:val="a"/>
        <w:rPr>
          <w:lang w:val="ru-RU"/>
        </w:rPr>
      </w:pPr>
      <w:r w:rsidRPr="00D013A9">
        <w:rPr>
          <w:lang w:val="ru-RU"/>
        </w:rPr>
        <w:t>количество бит, обрабатываемых микропроцессором за один такт работы</w:t>
      </w:r>
    </w:p>
    <w:p w:rsidR="00FD6158" w:rsidRPr="002C7FB9" w:rsidRDefault="00FD6158" w:rsidP="002C7FB9">
      <w:pPr>
        <w:pStyle w:val="a1"/>
      </w:pPr>
      <w:r w:rsidRPr="002C7FB9">
        <w:t>физический объем регистров микропроцессора</w:t>
      </w:r>
    </w:p>
    <w:p w:rsidR="00FD6158" w:rsidRPr="002C7FB9" w:rsidRDefault="00FD6158" w:rsidP="002C7FB9">
      <w:pPr>
        <w:pStyle w:val="a1"/>
      </w:pPr>
      <w:r w:rsidRPr="002C7FB9">
        <w:t>размер кэш-памяти</w:t>
      </w:r>
    </w:p>
    <w:p w:rsidR="00FD6158" w:rsidRPr="002C7FB9" w:rsidRDefault="00FD6158" w:rsidP="002C7FB9">
      <w:pPr>
        <w:pStyle w:val="a1"/>
      </w:pPr>
      <w:r w:rsidRPr="002C7FB9">
        <w:t>объем хранимой информации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ДЛЯ ЧИСЛА 10 ШЕСТНАДЦАТЕРИЧНОЕ ПРЕДСТАВЛЕНИЕ БУДЕТ СЛЕДУЮЩИМ:</w:t>
      </w:r>
    </w:p>
    <w:p w:rsidR="00FD6158" w:rsidRPr="002C7FB9" w:rsidRDefault="00FD6158" w:rsidP="002C7FB9">
      <w:pPr>
        <w:pStyle w:val="a"/>
      </w:pPr>
      <w:r w:rsidRPr="002C7FB9">
        <w:t>11</w:t>
      </w:r>
    </w:p>
    <w:p w:rsidR="00FD6158" w:rsidRPr="002C7FB9" w:rsidRDefault="00FD6158" w:rsidP="002C7FB9">
      <w:pPr>
        <w:pStyle w:val="a1"/>
      </w:pPr>
      <w:r w:rsidRPr="002C7FB9">
        <w:t>A</w:t>
      </w:r>
    </w:p>
    <w:p w:rsidR="00FD6158" w:rsidRPr="002C7FB9" w:rsidRDefault="00FD6158" w:rsidP="002C7FB9">
      <w:pPr>
        <w:pStyle w:val="a1"/>
      </w:pPr>
      <w:r w:rsidRPr="002C7FB9">
        <w:t>09</w:t>
      </w:r>
    </w:p>
    <w:p w:rsidR="00FD6158" w:rsidRPr="002C7FB9" w:rsidRDefault="00FD6158" w:rsidP="002C7FB9">
      <w:pPr>
        <w:pStyle w:val="a1"/>
      </w:pPr>
      <w:r w:rsidRPr="002C7FB9">
        <w:t>1A</w:t>
      </w:r>
    </w:p>
    <w:p w:rsidR="00FD6158" w:rsidRPr="002C7FB9" w:rsidRDefault="00FD6158" w:rsidP="002C7FB9">
      <w:pPr>
        <w:pStyle w:val="a1"/>
      </w:pPr>
      <w:r w:rsidRPr="002C7FB9">
        <w:t>AA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К ИНТЕРФЕЙСАМ ОТНОСЯТСЯ</w:t>
      </w:r>
    </w:p>
    <w:p w:rsidR="00FD6158" w:rsidRPr="002C7FB9" w:rsidRDefault="00FD6158" w:rsidP="002C7FB9">
      <w:pPr>
        <w:pStyle w:val="a"/>
      </w:pPr>
      <w:r w:rsidRPr="002C7FB9">
        <w:t>параллельные и последовательные</w:t>
      </w:r>
    </w:p>
    <w:p w:rsidR="00FD6158" w:rsidRPr="002C7FB9" w:rsidRDefault="00FD6158" w:rsidP="002C7FB9">
      <w:pPr>
        <w:pStyle w:val="a1"/>
      </w:pPr>
      <w:r w:rsidRPr="002C7FB9">
        <w:t>параллельные и перпендикулярные</w:t>
      </w:r>
    </w:p>
    <w:p w:rsidR="00FD6158" w:rsidRPr="002C7FB9" w:rsidRDefault="00FD6158" w:rsidP="002C7FB9">
      <w:pPr>
        <w:pStyle w:val="a1"/>
      </w:pPr>
      <w:r w:rsidRPr="002C7FB9">
        <w:t>последовательные и горизонтальные</w:t>
      </w:r>
    </w:p>
    <w:p w:rsidR="00FD6158" w:rsidRPr="002C7FB9" w:rsidRDefault="00FD6158" w:rsidP="002C7FB9">
      <w:pPr>
        <w:pStyle w:val="a1"/>
      </w:pPr>
      <w:r w:rsidRPr="002C7FB9">
        <w:t>горизонтальные и параллельные</w:t>
      </w:r>
    </w:p>
    <w:p w:rsidR="00FD6158" w:rsidRPr="002C7FB9" w:rsidRDefault="00FD6158" w:rsidP="002C7FB9">
      <w:pPr>
        <w:pStyle w:val="a1"/>
      </w:pPr>
      <w:r w:rsidRPr="002C7FB9">
        <w:t>многозадачные и однозадачные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 xml:space="preserve">СОВОКУПНОСТЬ ВСЕХ УНИФИЦИРОВАННЫХ ТЕХНИЧЕСКИХ И ПРОГРАММНЫХ СРЕДСТВ, ОБЕСПЕЧИВАЮЩИХ ИНФОРМАЦИОННОЕ ВЗАИМОДЕЙСТВИЕ ФУНКЦИОНАЛЬНЫХ ЭЛЕМЕНТОВ ВХОДЯЩИХ В СОСТАВ ИНФОРМАЦИИ, ЭТО - </w:t>
      </w:r>
    </w:p>
    <w:p w:rsidR="00FD6158" w:rsidRPr="002C7FB9" w:rsidRDefault="00FD6158" w:rsidP="002C7FB9">
      <w:pPr>
        <w:pStyle w:val="a1"/>
      </w:pPr>
      <w:r w:rsidRPr="002C7FB9">
        <w:t>мультимедийный компьютер</w:t>
      </w:r>
    </w:p>
    <w:p w:rsidR="00FD6158" w:rsidRPr="002C7FB9" w:rsidRDefault="00FD6158" w:rsidP="002C7FB9">
      <w:pPr>
        <w:pStyle w:val="a"/>
      </w:pPr>
      <w:r w:rsidRPr="002C7FB9">
        <w:lastRenderedPageBreak/>
        <w:t>интерфейс</w:t>
      </w:r>
    </w:p>
    <w:p w:rsidR="00FD6158" w:rsidRPr="002C7FB9" w:rsidRDefault="00FD6158" w:rsidP="002C7FB9">
      <w:pPr>
        <w:pStyle w:val="a1"/>
      </w:pPr>
      <w:r w:rsidRPr="002C7FB9">
        <w:t>flash-карта</w:t>
      </w:r>
    </w:p>
    <w:p w:rsidR="00FD6158" w:rsidRPr="002C7FB9" w:rsidRDefault="00FD6158" w:rsidP="002C7FB9">
      <w:pPr>
        <w:pStyle w:val="a1"/>
      </w:pPr>
      <w:r w:rsidRPr="002C7FB9">
        <w:t>любой программный продукт</w:t>
      </w:r>
    </w:p>
    <w:p w:rsidR="00FD6158" w:rsidRPr="002C7FB9" w:rsidRDefault="00FD6158" w:rsidP="002C7FB9">
      <w:pPr>
        <w:pStyle w:val="a1"/>
      </w:pPr>
      <w:r w:rsidRPr="002C7FB9">
        <w:t>файлы и файловая система</w:t>
      </w:r>
    </w:p>
    <w:p w:rsidR="00912A72" w:rsidRPr="00912A72" w:rsidRDefault="00912A72" w:rsidP="00912A72">
      <w:pPr>
        <w:pStyle w:val="a0"/>
        <w:rPr>
          <w:lang w:val="ru-RU"/>
        </w:rPr>
      </w:pPr>
      <w:r w:rsidRPr="00912A72">
        <w:rPr>
          <w:lang w:val="ru-RU"/>
        </w:rPr>
        <w:t>КОЛИЧЕСТВО БИТОВ, ВОСПРИНИМАЕМОЕ МИКРОПРОЦЕССОРОМ КАК ЕДИНОЕ ЦЕЛОЕ – ЭТО</w:t>
      </w:r>
    </w:p>
    <w:p w:rsidR="00FD6158" w:rsidRPr="002C7FB9" w:rsidRDefault="00FD6158" w:rsidP="002C7FB9">
      <w:pPr>
        <w:pStyle w:val="a1"/>
      </w:pPr>
      <w:r w:rsidRPr="002C7FB9">
        <w:t>тактовая частота</w:t>
      </w:r>
    </w:p>
    <w:p w:rsidR="00FD6158" w:rsidRPr="002C7FB9" w:rsidRDefault="00FD6158" w:rsidP="002C7FB9">
      <w:pPr>
        <w:pStyle w:val="a1"/>
      </w:pPr>
      <w:r w:rsidRPr="002C7FB9">
        <w:t>объем внутренней памяти компьютера</w:t>
      </w:r>
    </w:p>
    <w:p w:rsidR="00FD6158" w:rsidRPr="002C7FB9" w:rsidRDefault="00FD6158" w:rsidP="002C7FB9">
      <w:pPr>
        <w:pStyle w:val="a1"/>
      </w:pPr>
      <w:r w:rsidRPr="002C7FB9">
        <w:t>производительность компьютера</w:t>
      </w:r>
    </w:p>
    <w:p w:rsidR="00FD6158" w:rsidRPr="002C7FB9" w:rsidRDefault="00FD6158" w:rsidP="006329B8">
      <w:pPr>
        <w:pStyle w:val="a"/>
      </w:pPr>
      <w:r w:rsidRPr="002C7FB9">
        <w:t>разрядность процессора</w:t>
      </w:r>
    </w:p>
    <w:p w:rsidR="00FD6158" w:rsidRPr="002C7FB9" w:rsidRDefault="00FD6158" w:rsidP="002C7FB9">
      <w:pPr>
        <w:pStyle w:val="a1"/>
      </w:pPr>
      <w:r w:rsidRPr="002C7FB9">
        <w:t>разрядность системной шины</w:t>
      </w:r>
    </w:p>
    <w:p w:rsidR="00912A72" w:rsidRPr="00912A72" w:rsidRDefault="00912A72" w:rsidP="00912A72">
      <w:pPr>
        <w:pStyle w:val="a0"/>
        <w:rPr>
          <w:lang w:val="ru-RU"/>
        </w:rPr>
      </w:pPr>
      <w:r w:rsidRPr="00912A72">
        <w:rPr>
          <w:lang w:val="ru-RU"/>
        </w:rPr>
        <w:t>КОЛИЧЕСТВО ТАКТОВ В СЕКУНДУ – ЭТО</w:t>
      </w:r>
    </w:p>
    <w:p w:rsidR="00FD6158" w:rsidRPr="002C7FB9" w:rsidRDefault="00FD6158" w:rsidP="002C7FB9">
      <w:pPr>
        <w:pStyle w:val="a1"/>
      </w:pPr>
      <w:r w:rsidRPr="002C7FB9">
        <w:t>разрядность процессора</w:t>
      </w:r>
    </w:p>
    <w:p w:rsidR="00FD6158" w:rsidRPr="002C7FB9" w:rsidRDefault="00FD6158" w:rsidP="002C7FB9">
      <w:pPr>
        <w:pStyle w:val="a1"/>
      </w:pPr>
      <w:r w:rsidRPr="002C7FB9">
        <w:t>производительность компьютера</w:t>
      </w:r>
    </w:p>
    <w:p w:rsidR="00FD6158" w:rsidRPr="002C7FB9" w:rsidRDefault="00FD6158" w:rsidP="006329B8">
      <w:pPr>
        <w:pStyle w:val="a"/>
      </w:pPr>
      <w:r w:rsidRPr="002C7FB9">
        <w:t>тактовая частота</w:t>
      </w:r>
    </w:p>
    <w:p w:rsidR="00FD6158" w:rsidRPr="002C7FB9" w:rsidRDefault="00FD6158" w:rsidP="002C7FB9">
      <w:pPr>
        <w:pStyle w:val="a1"/>
      </w:pPr>
      <w:r w:rsidRPr="002C7FB9">
        <w:t>разрядность системной шины</w:t>
      </w:r>
    </w:p>
    <w:p w:rsidR="00FD6158" w:rsidRPr="002C7FB9" w:rsidRDefault="00FD6158" w:rsidP="002C7FB9">
      <w:pPr>
        <w:pStyle w:val="a1"/>
      </w:pPr>
      <w:r w:rsidRPr="002C7FB9">
        <w:t>объем внутренней памяти компьютера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МИНИМАЛЬНАЯ ЕДИНИЦА ИЗМЕРЕНИЯ В КОМПЬЮТЕРАХ – ЭТО</w:t>
      </w:r>
    </w:p>
    <w:p w:rsidR="00FD6158" w:rsidRPr="002C7FB9" w:rsidRDefault="00FD6158" w:rsidP="006329B8">
      <w:pPr>
        <w:pStyle w:val="a"/>
      </w:pPr>
      <w:r w:rsidRPr="002C7FB9">
        <w:t>бит</w:t>
      </w:r>
    </w:p>
    <w:p w:rsidR="00FD6158" w:rsidRPr="002C7FB9" w:rsidRDefault="00FD6158" w:rsidP="002C7FB9">
      <w:pPr>
        <w:pStyle w:val="a1"/>
      </w:pPr>
      <w:r w:rsidRPr="002C7FB9">
        <w:t>байт</w:t>
      </w:r>
    </w:p>
    <w:p w:rsidR="00FD6158" w:rsidRPr="002C7FB9" w:rsidRDefault="00FD6158" w:rsidP="002C7FB9">
      <w:pPr>
        <w:pStyle w:val="a1"/>
      </w:pPr>
      <w:r w:rsidRPr="002C7FB9">
        <w:t>мегабайт</w:t>
      </w:r>
    </w:p>
    <w:p w:rsidR="00FD6158" w:rsidRPr="002C7FB9" w:rsidRDefault="00FD6158" w:rsidP="002C7FB9">
      <w:pPr>
        <w:pStyle w:val="a1"/>
      </w:pPr>
      <w:r w:rsidRPr="002C7FB9">
        <w:t>гигабайт</w:t>
      </w:r>
    </w:p>
    <w:p w:rsidR="00FD6158" w:rsidRPr="002C7FB9" w:rsidRDefault="00FD6158" w:rsidP="002C7FB9">
      <w:pPr>
        <w:pStyle w:val="a1"/>
      </w:pPr>
      <w:r w:rsidRPr="002C7FB9">
        <w:t>терабайт</w:t>
      </w:r>
    </w:p>
    <w:p w:rsidR="00912A72" w:rsidRPr="00912A72" w:rsidRDefault="00912A72" w:rsidP="00912A72">
      <w:pPr>
        <w:pStyle w:val="a0"/>
        <w:rPr>
          <w:lang w:val="ru-RU"/>
        </w:rPr>
      </w:pPr>
      <w:r w:rsidRPr="00912A72">
        <w:rPr>
          <w:lang w:val="ru-RU"/>
        </w:rPr>
        <w:t>К ОСНОВНЫМ СПОСОБАМ ПОВЫШЕНИЯ ПРОИЗВОДИТЕЛЬНОСТИ ПРОЦЕССОРОВ НЕ ОТНОСЯТ</w:t>
      </w:r>
    </w:p>
    <w:p w:rsidR="00FD6158" w:rsidRPr="002C7FB9" w:rsidRDefault="00FD6158" w:rsidP="002C7FB9">
      <w:pPr>
        <w:pStyle w:val="a1"/>
      </w:pPr>
      <w:r w:rsidRPr="002C7FB9">
        <w:t>увеличение частоты процессора</w:t>
      </w:r>
    </w:p>
    <w:p w:rsidR="00FD6158" w:rsidRPr="002C7FB9" w:rsidRDefault="00FD6158" w:rsidP="002C7FB9">
      <w:pPr>
        <w:pStyle w:val="a1"/>
      </w:pPr>
      <w:r w:rsidRPr="002C7FB9">
        <w:t>конвейеризация</w:t>
      </w:r>
    </w:p>
    <w:p w:rsidR="00FD6158" w:rsidRPr="002C7FB9" w:rsidRDefault="00FD6158" w:rsidP="002C7FB9">
      <w:pPr>
        <w:pStyle w:val="a1"/>
      </w:pPr>
      <w:r w:rsidRPr="002C7FB9">
        <w:t>суперскалярность</w:t>
      </w:r>
    </w:p>
    <w:p w:rsidR="00FD6158" w:rsidRPr="002C7FB9" w:rsidRDefault="00FD6158" w:rsidP="002C7FB9">
      <w:pPr>
        <w:pStyle w:val="a1"/>
      </w:pPr>
      <w:r w:rsidRPr="002C7FB9">
        <w:t>Многоядерность</w:t>
      </w:r>
    </w:p>
    <w:p w:rsidR="00FD6158" w:rsidRPr="002C7FB9" w:rsidRDefault="00FD6158" w:rsidP="006329B8">
      <w:pPr>
        <w:pStyle w:val="a"/>
      </w:pPr>
      <w:r w:rsidRPr="002C7FB9">
        <w:t>Увеличение количества регистров общего назначения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 xml:space="preserve">УСТРОЙСТВО, СЛУЖАЩЕЕ ДЛЯ ХРАНЕНИЯ ИНФОРМАЦИИ ТОЛЬКО ВО ВРЕМЯ РАБОТЫ КОМПЬЮТЕРА, ЭТО - </w:t>
      </w:r>
    </w:p>
    <w:p w:rsidR="00FD6158" w:rsidRPr="002C7FB9" w:rsidRDefault="00FD6158" w:rsidP="002C7FB9">
      <w:pPr>
        <w:pStyle w:val="a1"/>
      </w:pPr>
      <w:r w:rsidRPr="002C7FB9">
        <w:t>CD-ROM</w:t>
      </w:r>
    </w:p>
    <w:p w:rsidR="00FD6158" w:rsidRPr="002C7FB9" w:rsidRDefault="00FD6158" w:rsidP="002C7FB9">
      <w:pPr>
        <w:pStyle w:val="a1"/>
      </w:pPr>
      <w:r w:rsidRPr="002C7FB9">
        <w:t>винчестер</w:t>
      </w:r>
    </w:p>
    <w:p w:rsidR="00FD6158" w:rsidRPr="002C7FB9" w:rsidRDefault="00FD6158" w:rsidP="006329B8">
      <w:pPr>
        <w:pStyle w:val="a"/>
      </w:pPr>
      <w:r w:rsidRPr="002C7FB9">
        <w:lastRenderedPageBreak/>
        <w:t>оперативная память</w:t>
      </w:r>
    </w:p>
    <w:p w:rsidR="00FD6158" w:rsidRPr="002C7FB9" w:rsidRDefault="00FD6158" w:rsidP="002C7FB9">
      <w:pPr>
        <w:pStyle w:val="a1"/>
      </w:pPr>
      <w:r w:rsidRPr="002C7FB9">
        <w:t>монитор</w:t>
      </w:r>
    </w:p>
    <w:p w:rsidR="00FD6158" w:rsidRPr="002C7FB9" w:rsidRDefault="00FD6158" w:rsidP="002C7FB9">
      <w:pPr>
        <w:pStyle w:val="a1"/>
      </w:pPr>
      <w:r w:rsidRPr="002C7FB9">
        <w:t>колонки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ОСНОВУ СОВРЕМЕННЫХ КОМПЬЮТЕРОВ СОСТАВЛЯЮТ:</w:t>
      </w:r>
    </w:p>
    <w:p w:rsidR="00FD6158" w:rsidRPr="002C7FB9" w:rsidRDefault="00FD6158" w:rsidP="002C7FB9">
      <w:pPr>
        <w:pStyle w:val="a1"/>
      </w:pPr>
      <w:r w:rsidRPr="002C7FB9">
        <w:t xml:space="preserve">диоды </w:t>
      </w:r>
    </w:p>
    <w:p w:rsidR="00FD6158" w:rsidRPr="002C7FB9" w:rsidRDefault="00FD6158" w:rsidP="002C7FB9">
      <w:pPr>
        <w:pStyle w:val="a1"/>
      </w:pPr>
      <w:r w:rsidRPr="002C7FB9">
        <w:t>электрические лампы</w:t>
      </w:r>
    </w:p>
    <w:p w:rsidR="00FD6158" w:rsidRPr="002C7FB9" w:rsidRDefault="00FD6158" w:rsidP="002C7FB9">
      <w:pPr>
        <w:pStyle w:val="a1"/>
      </w:pPr>
      <w:r w:rsidRPr="002C7FB9">
        <w:t xml:space="preserve">полупроводники </w:t>
      </w:r>
    </w:p>
    <w:p w:rsidR="00FD6158" w:rsidRPr="002C7FB9" w:rsidRDefault="00FD6158" w:rsidP="002C7FB9">
      <w:pPr>
        <w:pStyle w:val="a1"/>
      </w:pPr>
      <w:r w:rsidRPr="002C7FB9">
        <w:t>катод</w:t>
      </w:r>
    </w:p>
    <w:p w:rsidR="00FD6158" w:rsidRPr="002C7FB9" w:rsidRDefault="00FD6158" w:rsidP="006329B8">
      <w:pPr>
        <w:pStyle w:val="a"/>
      </w:pPr>
      <w:r w:rsidRPr="002C7FB9">
        <w:t>транзисторы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РАЗРЯДНОСТЬЮ МИКРОПРОЦЕССОРА ЯВЛЯЕТСЯ…</w:t>
      </w:r>
    </w:p>
    <w:p w:rsidR="00FD6158" w:rsidRPr="002C7FB9" w:rsidRDefault="00FD6158" w:rsidP="002C7FB9">
      <w:pPr>
        <w:pStyle w:val="a1"/>
      </w:pPr>
      <w:r w:rsidRPr="002C7FB9">
        <w:t>ширина шины адреса микропроцессора</w:t>
      </w:r>
    </w:p>
    <w:p w:rsidR="00FD6158" w:rsidRPr="00D013A9" w:rsidRDefault="00FD6158" w:rsidP="006329B8">
      <w:pPr>
        <w:pStyle w:val="a"/>
        <w:rPr>
          <w:lang w:val="ru-RU"/>
        </w:rPr>
      </w:pPr>
      <w:r w:rsidRPr="00D013A9">
        <w:rPr>
          <w:lang w:val="ru-RU"/>
        </w:rPr>
        <w:t>количество бит, обрабатываемых микропроцессором за один такт работы</w:t>
      </w:r>
    </w:p>
    <w:p w:rsidR="00FD6158" w:rsidRPr="002C7FB9" w:rsidRDefault="00FD6158" w:rsidP="002C7FB9">
      <w:pPr>
        <w:pStyle w:val="a1"/>
      </w:pPr>
      <w:r w:rsidRPr="002C7FB9">
        <w:t>физический объем регистров микропроцессора</w:t>
      </w:r>
    </w:p>
    <w:p w:rsidR="00FD6158" w:rsidRPr="002C7FB9" w:rsidRDefault="00FD6158" w:rsidP="002C7FB9">
      <w:pPr>
        <w:pStyle w:val="a1"/>
      </w:pPr>
      <w:r w:rsidRPr="002C7FB9">
        <w:t>размер кэш-памяти</w:t>
      </w:r>
    </w:p>
    <w:p w:rsidR="00FD6158" w:rsidRPr="002C7FB9" w:rsidRDefault="00FD6158" w:rsidP="002C7FB9">
      <w:pPr>
        <w:pStyle w:val="a1"/>
      </w:pPr>
      <w:r w:rsidRPr="002C7FB9">
        <w:t>объем хранимой информации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К ИНТЕРФЕЙСАМ ОТНОСЯТСЯ</w:t>
      </w:r>
    </w:p>
    <w:p w:rsidR="00FD6158" w:rsidRPr="002C7FB9" w:rsidRDefault="00FD6158" w:rsidP="006329B8">
      <w:pPr>
        <w:pStyle w:val="a"/>
      </w:pPr>
      <w:r w:rsidRPr="002C7FB9">
        <w:t>параллельные и последовательные</w:t>
      </w:r>
    </w:p>
    <w:p w:rsidR="00FD6158" w:rsidRPr="002C7FB9" w:rsidRDefault="00FD6158" w:rsidP="002C7FB9">
      <w:pPr>
        <w:pStyle w:val="a1"/>
      </w:pPr>
      <w:r w:rsidRPr="002C7FB9">
        <w:t>параллельные и перпендикулярные</w:t>
      </w:r>
    </w:p>
    <w:p w:rsidR="00FD6158" w:rsidRPr="002C7FB9" w:rsidRDefault="00FD6158" w:rsidP="002C7FB9">
      <w:pPr>
        <w:pStyle w:val="a1"/>
      </w:pPr>
      <w:r w:rsidRPr="002C7FB9">
        <w:t>последовательные и горизонтальные</w:t>
      </w:r>
    </w:p>
    <w:p w:rsidR="00FD6158" w:rsidRPr="002C7FB9" w:rsidRDefault="00FD6158" w:rsidP="002C7FB9">
      <w:pPr>
        <w:pStyle w:val="a1"/>
      </w:pPr>
      <w:r w:rsidRPr="002C7FB9">
        <w:t>горизонтальные и параллельные</w:t>
      </w:r>
    </w:p>
    <w:p w:rsidR="00FD6158" w:rsidRPr="002C7FB9" w:rsidRDefault="00FD6158" w:rsidP="002C7FB9">
      <w:pPr>
        <w:pStyle w:val="a1"/>
      </w:pPr>
      <w:r w:rsidRPr="002C7FB9">
        <w:t>многозадачные и однозадачные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 xml:space="preserve">СОВОКУПНОСТЬ ВСЕХ УНИФИЦИРОВАННЫХ ТЕХНИЧЕСКИХ И ПРОГРАММНЫХ СРЕДСТВ, ОБЕСПЕЧИВАЮЩИХ ИНФОРМАЦИОННОЕ ВЗАИМОДЕЙСТВИЕ ФУНКЦИОНАЛЬНЫХ ЭЛЕМЕНТОВ ВХОДЯЩИХ В СОСТАВ ИНФОРМАЦИИ, ЭТО - </w:t>
      </w:r>
    </w:p>
    <w:p w:rsidR="00FD6158" w:rsidRPr="002C7FB9" w:rsidRDefault="00FD6158" w:rsidP="002C7FB9">
      <w:pPr>
        <w:pStyle w:val="a1"/>
      </w:pPr>
      <w:r w:rsidRPr="002C7FB9">
        <w:t>мультимедийный компьютер</w:t>
      </w:r>
    </w:p>
    <w:p w:rsidR="00FD6158" w:rsidRPr="002C7FB9" w:rsidRDefault="00FD6158" w:rsidP="006329B8">
      <w:pPr>
        <w:pStyle w:val="a"/>
      </w:pPr>
      <w:r w:rsidRPr="002C7FB9">
        <w:t>интерфейс</w:t>
      </w:r>
    </w:p>
    <w:p w:rsidR="00FD6158" w:rsidRPr="002C7FB9" w:rsidRDefault="00FD6158" w:rsidP="002C7FB9">
      <w:pPr>
        <w:pStyle w:val="a1"/>
      </w:pPr>
      <w:r w:rsidRPr="002C7FB9">
        <w:t>flash-карта</w:t>
      </w:r>
    </w:p>
    <w:p w:rsidR="00FD6158" w:rsidRPr="002C7FB9" w:rsidRDefault="00FD6158" w:rsidP="002C7FB9">
      <w:pPr>
        <w:pStyle w:val="a1"/>
      </w:pPr>
      <w:r w:rsidRPr="002C7FB9">
        <w:t>любой программный продукт</w:t>
      </w:r>
    </w:p>
    <w:p w:rsidR="00FD6158" w:rsidRPr="002C7FB9" w:rsidRDefault="00FD6158" w:rsidP="002C7FB9">
      <w:pPr>
        <w:pStyle w:val="a1"/>
      </w:pPr>
      <w:r w:rsidRPr="002C7FB9">
        <w:t>файлы и файловая система</w:t>
      </w:r>
    </w:p>
    <w:p w:rsidR="00A11FE8" w:rsidRPr="00A11FE8" w:rsidRDefault="00A11FE8" w:rsidP="00A11FE8">
      <w:pPr>
        <w:pStyle w:val="a0"/>
        <w:rPr>
          <w:lang w:val="ru-RU"/>
        </w:rPr>
      </w:pPr>
      <w:r w:rsidRPr="00A11FE8">
        <w:rPr>
          <w:lang w:val="ru-RU"/>
        </w:rPr>
        <w:t>УСТАРЕВШИМИ ФОРМ ФАКТОРАМИ МАТЕРИНСКИХ ПЛАТ ЯВЛЯЮТСЯ</w:t>
      </w:r>
    </w:p>
    <w:p w:rsidR="00FD6158" w:rsidRPr="002C7FB9" w:rsidRDefault="00FD6158" w:rsidP="002C7FB9">
      <w:pPr>
        <w:pStyle w:val="a1"/>
      </w:pPr>
      <w:r w:rsidRPr="002C7FB9">
        <w:t>АТХ</w:t>
      </w:r>
    </w:p>
    <w:p w:rsidR="00FD6158" w:rsidRPr="002C7FB9" w:rsidRDefault="00FD6158" w:rsidP="002C7FB9">
      <w:pPr>
        <w:pStyle w:val="a1"/>
      </w:pPr>
      <w:r w:rsidRPr="002C7FB9">
        <w:t>miniATX</w:t>
      </w:r>
    </w:p>
    <w:p w:rsidR="00FD6158" w:rsidRPr="002C7FB9" w:rsidRDefault="00FD6158" w:rsidP="002C7FB9">
      <w:pPr>
        <w:pStyle w:val="a1"/>
      </w:pPr>
      <w:r w:rsidRPr="002C7FB9">
        <w:lastRenderedPageBreak/>
        <w:t>FlexATX</w:t>
      </w:r>
    </w:p>
    <w:p w:rsidR="00FD6158" w:rsidRPr="002C7FB9" w:rsidRDefault="00FD6158" w:rsidP="00CF24A0">
      <w:pPr>
        <w:pStyle w:val="a"/>
      </w:pPr>
      <w:r w:rsidRPr="002C7FB9">
        <w:t>AT</w:t>
      </w:r>
    </w:p>
    <w:p w:rsidR="00FD6158" w:rsidRPr="002C7FB9" w:rsidRDefault="00FD6158" w:rsidP="002C7FB9">
      <w:pPr>
        <w:pStyle w:val="a1"/>
      </w:pPr>
      <w:r w:rsidRPr="002C7FB9">
        <w:t>microATX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 xml:space="preserve">ПО ВИДУ СОСТАВЛЯЮЩИХ ЭЛЕМЕНТОВ ВЫЧИСЛИТЕЛЬНЫЕ СИСТЕМЫ ПОДРАЗДЕЛЯЮТ НА </w:t>
      </w:r>
    </w:p>
    <w:p w:rsidR="00FD6158" w:rsidRPr="002C7FB9" w:rsidRDefault="00FD6158" w:rsidP="002C7FB9">
      <w:pPr>
        <w:pStyle w:val="a1"/>
      </w:pPr>
      <w:r w:rsidRPr="002C7FB9">
        <w:t>однотипные и разнотипные</w:t>
      </w:r>
    </w:p>
    <w:p w:rsidR="00FD6158" w:rsidRPr="002C7FB9" w:rsidRDefault="00FD6158" w:rsidP="002C7FB9">
      <w:pPr>
        <w:pStyle w:val="a1"/>
      </w:pPr>
      <w:r w:rsidRPr="002C7FB9">
        <w:t>сосредоточенные и распределенные</w:t>
      </w:r>
    </w:p>
    <w:p w:rsidR="00FD6158" w:rsidRPr="002C7FB9" w:rsidRDefault="00FD6158" w:rsidP="002C7FB9">
      <w:pPr>
        <w:pStyle w:val="a1"/>
      </w:pPr>
      <w:r w:rsidRPr="002C7FB9">
        <w:t>однородные и неоднородные</w:t>
      </w:r>
    </w:p>
    <w:p w:rsidR="00FD6158" w:rsidRPr="002C7FB9" w:rsidRDefault="00FD6158" w:rsidP="00CF24A0">
      <w:pPr>
        <w:pStyle w:val="a"/>
      </w:pPr>
      <w:r w:rsidRPr="002C7FB9">
        <w:t>многомашинные и многопроцессорные</w:t>
      </w:r>
    </w:p>
    <w:p w:rsidR="00FD6158" w:rsidRPr="002C7FB9" w:rsidRDefault="00FD6158" w:rsidP="002C7FB9">
      <w:pPr>
        <w:pStyle w:val="a1"/>
      </w:pPr>
      <w:r w:rsidRPr="002C7FB9">
        <w:t>локальные и распределенные</w:t>
      </w:r>
    </w:p>
    <w:p w:rsidR="00A11FE8" w:rsidRPr="00A11FE8" w:rsidRDefault="00A11FE8" w:rsidP="00A11FE8">
      <w:pPr>
        <w:pStyle w:val="a0"/>
        <w:rPr>
          <w:lang w:val="ru-RU"/>
        </w:rPr>
      </w:pPr>
      <w:r w:rsidRPr="00A11FE8">
        <w:rPr>
          <w:lang w:val="ru-RU"/>
        </w:rPr>
        <w:t xml:space="preserve">МАТРИЧНЫЕ ВЫЧИСЛИТЕЛЬНЫЕ СИСТЕМЫ ОСНОВАНЫ НА ПРИНЦИПЕ </w:t>
      </w:r>
    </w:p>
    <w:p w:rsidR="00FD6158" w:rsidRPr="002C7FB9" w:rsidRDefault="00FD6158" w:rsidP="00CF24A0">
      <w:pPr>
        <w:pStyle w:val="a"/>
      </w:pPr>
      <w:r w:rsidRPr="002C7FB9">
        <w:t>SIMD</w:t>
      </w:r>
    </w:p>
    <w:p w:rsidR="00FD6158" w:rsidRPr="002C7FB9" w:rsidRDefault="00FD6158" w:rsidP="002C7FB9">
      <w:pPr>
        <w:pStyle w:val="a1"/>
      </w:pPr>
      <w:r w:rsidRPr="002C7FB9">
        <w:t>MIND</w:t>
      </w:r>
    </w:p>
    <w:p w:rsidR="00FD6158" w:rsidRPr="002C7FB9" w:rsidRDefault="00FD6158" w:rsidP="002C7FB9">
      <w:pPr>
        <w:pStyle w:val="a1"/>
      </w:pPr>
      <w:r w:rsidRPr="002C7FB9">
        <w:t>RISC</w:t>
      </w:r>
    </w:p>
    <w:p w:rsidR="00FD6158" w:rsidRPr="002C7FB9" w:rsidRDefault="00FD6158" w:rsidP="002C7FB9">
      <w:pPr>
        <w:pStyle w:val="a1"/>
      </w:pPr>
      <w:r w:rsidRPr="002C7FB9">
        <w:t>CISC</w:t>
      </w:r>
    </w:p>
    <w:p w:rsidR="00FD6158" w:rsidRPr="002C7FB9" w:rsidRDefault="00FD6158" w:rsidP="002C7FB9">
      <w:pPr>
        <w:pStyle w:val="a1"/>
      </w:pPr>
      <w:r w:rsidRPr="002C7FB9">
        <w:t>DRAM</w:t>
      </w:r>
    </w:p>
    <w:p w:rsidR="00A11FE8" w:rsidRPr="00A11FE8" w:rsidRDefault="00A11FE8" w:rsidP="00A11FE8">
      <w:pPr>
        <w:pStyle w:val="a0"/>
        <w:rPr>
          <w:lang w:val="ru-RU"/>
        </w:rPr>
      </w:pPr>
      <w:r w:rsidRPr="00A11FE8">
        <w:rPr>
          <w:lang w:val="ru-RU"/>
        </w:rPr>
        <w:t xml:space="preserve">СОВОКУПНОСТЬ ХАРАКТЕРИСТИК И ПАРАМЕТРОВ, ОПРЕДЕЛЯЮЩИХ ФУНКЦИОНАЛЬНУЮ И СТРУКТУРНУЮ ОРГАНИЗАЦИЮ СИСТЕМЫ, СТРУКТУРУ ОБРАБАТЫВАЕМЫХ ДАННЫХ – ЭТО </w:t>
      </w:r>
    </w:p>
    <w:p w:rsidR="00FD6158" w:rsidRPr="002C7FB9" w:rsidRDefault="00FD6158" w:rsidP="002C7FB9">
      <w:pPr>
        <w:pStyle w:val="a1"/>
      </w:pPr>
      <w:r w:rsidRPr="002C7FB9">
        <w:t>система</w:t>
      </w:r>
    </w:p>
    <w:p w:rsidR="00FD6158" w:rsidRPr="002C7FB9" w:rsidRDefault="00FD6158" w:rsidP="002C7FB9">
      <w:pPr>
        <w:pStyle w:val="a1"/>
      </w:pPr>
      <w:r w:rsidRPr="002C7FB9">
        <w:t>качество</w:t>
      </w:r>
    </w:p>
    <w:p w:rsidR="00FD6158" w:rsidRPr="002C7FB9" w:rsidRDefault="00FD6158" w:rsidP="002C7FB9">
      <w:pPr>
        <w:pStyle w:val="a1"/>
      </w:pPr>
      <w:r w:rsidRPr="002C7FB9">
        <w:t>производительность</w:t>
      </w:r>
    </w:p>
    <w:p w:rsidR="00FD6158" w:rsidRPr="002C7FB9" w:rsidRDefault="00FD6158" w:rsidP="002C7FB9">
      <w:pPr>
        <w:pStyle w:val="a1"/>
      </w:pPr>
      <w:r w:rsidRPr="002C7FB9">
        <w:t>быстродействие</w:t>
      </w:r>
    </w:p>
    <w:p w:rsidR="00FD6158" w:rsidRPr="002C7FB9" w:rsidRDefault="00FD6158" w:rsidP="00CF24A0">
      <w:pPr>
        <w:pStyle w:val="a"/>
      </w:pPr>
      <w:r w:rsidRPr="002C7FB9">
        <w:t>архитектура</w:t>
      </w:r>
    </w:p>
    <w:p w:rsidR="00A11FE8" w:rsidRPr="00A11FE8" w:rsidRDefault="00A11FE8" w:rsidP="00A11FE8">
      <w:pPr>
        <w:pStyle w:val="a0"/>
        <w:rPr>
          <w:lang w:val="ru-RU"/>
        </w:rPr>
      </w:pPr>
      <w:r w:rsidRPr="00A11FE8">
        <w:rPr>
          <w:lang w:val="ru-RU"/>
        </w:rPr>
        <w:t>В  ЗАВИСИМОСТИ  ОТ  ТИПОВ  ЭВМ  ИЛИ  ПРОЦЕССОРОВ,  ИЗ  КОТОРЫХ  СОСТОИТ  ВС,  РАЗЛИЧАЮТ</w:t>
      </w:r>
    </w:p>
    <w:p w:rsidR="00FD6158" w:rsidRPr="002C7FB9" w:rsidRDefault="00FD6158" w:rsidP="00CF24A0">
      <w:pPr>
        <w:pStyle w:val="a"/>
      </w:pPr>
      <w:r w:rsidRPr="002C7FB9">
        <w:t>однотипные и разнотипные</w:t>
      </w:r>
    </w:p>
    <w:p w:rsidR="00FD6158" w:rsidRPr="002C7FB9" w:rsidRDefault="00FD6158" w:rsidP="002C7FB9">
      <w:pPr>
        <w:pStyle w:val="a1"/>
      </w:pPr>
      <w:r w:rsidRPr="002C7FB9">
        <w:t>сосредоточенные и распределенные</w:t>
      </w:r>
    </w:p>
    <w:p w:rsidR="00FD6158" w:rsidRPr="002C7FB9" w:rsidRDefault="00FD6158" w:rsidP="002C7FB9">
      <w:pPr>
        <w:pStyle w:val="a1"/>
      </w:pPr>
      <w:r w:rsidRPr="002C7FB9">
        <w:t>однородные и неоднородные</w:t>
      </w:r>
    </w:p>
    <w:p w:rsidR="00FD6158" w:rsidRPr="002C7FB9" w:rsidRDefault="00FD6158" w:rsidP="002C7FB9">
      <w:pPr>
        <w:pStyle w:val="a1"/>
      </w:pPr>
      <w:r w:rsidRPr="002C7FB9">
        <w:t>многомашинные и многопроцессорные</w:t>
      </w:r>
    </w:p>
    <w:p w:rsidR="00FD6158" w:rsidRPr="002C7FB9" w:rsidRDefault="00FD6158" w:rsidP="002C7FB9">
      <w:pPr>
        <w:pStyle w:val="a1"/>
      </w:pPr>
      <w:r w:rsidRPr="002C7FB9">
        <w:t>локальные и распределенные</w:t>
      </w:r>
    </w:p>
    <w:p w:rsidR="000315F6" w:rsidRPr="000315F6" w:rsidRDefault="000315F6" w:rsidP="000315F6">
      <w:pPr>
        <w:pStyle w:val="a0"/>
        <w:rPr>
          <w:lang w:val="ru-RU"/>
        </w:rPr>
      </w:pPr>
      <w:r w:rsidRPr="000315F6">
        <w:rPr>
          <w:lang w:val="ru-RU"/>
        </w:rPr>
        <w:t xml:space="preserve">НАБОР МИКРОСХЕМ, СПРОЕКТИРОВАННЫХ ДЛЯ СОВМЕСТНОЙ РАБОТЫ И ВЫПОЛНЯЮЩИЙ РОЛЬ СВЯЗУЮЩЕГО КОМПОНЕНТА, </w:t>
      </w:r>
      <w:r w:rsidRPr="000315F6">
        <w:rPr>
          <w:lang w:val="ru-RU"/>
        </w:rPr>
        <w:lastRenderedPageBreak/>
        <w:t xml:space="preserve">ОБЕСПЕЧИВАЮЩЕГО СОВМЕСТНОЕ ФУНКЦИОНИРОВАНИЕ ПОДСИСТЕМ ПАМЯТИ, ЦЕНТРАЛЬНОГО ПРОЦЕССОРА, ВВОДА-ВЫВОДА И ДРУГИХ НАЗЫВАЮТ </w:t>
      </w:r>
    </w:p>
    <w:p w:rsidR="00FD6158" w:rsidRPr="002C7FB9" w:rsidRDefault="00FD6158" w:rsidP="002C7FB9">
      <w:pPr>
        <w:pStyle w:val="a1"/>
      </w:pPr>
      <w:r w:rsidRPr="002C7FB9">
        <w:t>шина</w:t>
      </w:r>
    </w:p>
    <w:p w:rsidR="00FD6158" w:rsidRPr="002C7FB9" w:rsidRDefault="00FD6158" w:rsidP="00CF24A0">
      <w:pPr>
        <w:pStyle w:val="a"/>
      </w:pPr>
      <w:r w:rsidRPr="002C7FB9">
        <w:t>чипсет</w:t>
      </w:r>
    </w:p>
    <w:p w:rsidR="00FD6158" w:rsidRPr="002C7FB9" w:rsidRDefault="00FD6158" w:rsidP="002C7FB9">
      <w:pPr>
        <w:pStyle w:val="a1"/>
      </w:pPr>
      <w:r w:rsidRPr="002C7FB9">
        <w:t>процессор</w:t>
      </w:r>
    </w:p>
    <w:p w:rsidR="00FD6158" w:rsidRPr="002C7FB9" w:rsidRDefault="00FD6158" w:rsidP="002C7FB9">
      <w:pPr>
        <w:pStyle w:val="a1"/>
      </w:pPr>
      <w:r w:rsidRPr="002C7FB9">
        <w:t>контроллер</w:t>
      </w:r>
    </w:p>
    <w:p w:rsidR="00FD6158" w:rsidRPr="002C7FB9" w:rsidRDefault="00FD6158" w:rsidP="002C7FB9">
      <w:pPr>
        <w:pStyle w:val="a1"/>
      </w:pPr>
      <w:r w:rsidRPr="002C7FB9">
        <w:t>интерфейс</w:t>
      </w:r>
    </w:p>
    <w:p w:rsidR="000315F6" w:rsidRPr="000315F6" w:rsidRDefault="000315F6" w:rsidP="000315F6">
      <w:pPr>
        <w:pStyle w:val="a0"/>
        <w:rPr>
          <w:lang w:val="ru-RU"/>
        </w:rPr>
      </w:pPr>
      <w:r w:rsidRPr="000315F6">
        <w:rPr>
          <w:lang w:val="ru-RU"/>
        </w:rPr>
        <w:t xml:space="preserve">КОМПЬЮТЕР, ВЫДЕЛЕННЫЙ ИЗ ГРУППЫ ПЕРСОНАЛЬНЫХ КОМПЬЮТЕРОВ (ИЛИ РАБОЧИХ СТАНЦИЙ) ДЛЯ ВЫПОЛНЕНИЯ КАКОЙ-ЛИБО СЕРВИСНОЙ ЗАДАЧИ (ИЛИ НЕСКОЛЬКИХ ЗАДАЧ) БЕЗ НЕПОСРЕДСТВЕННОГО УЧАСТИЯ ЧЕЛОВЕКА (ПЕЧАТЬ, ИНТЕРНЕТ-ШЛЮЗ, ДОМЕН, ХРАНЕНИЕ ФАЙЛОВ И Т.П.) НАЗЫВАЮТ </w:t>
      </w:r>
    </w:p>
    <w:p w:rsidR="00FD6158" w:rsidRPr="002C7FB9" w:rsidRDefault="00FD6158" w:rsidP="00CF24A0">
      <w:pPr>
        <w:pStyle w:val="a"/>
      </w:pPr>
      <w:r w:rsidRPr="002C7FB9">
        <w:t>сервер</w:t>
      </w:r>
    </w:p>
    <w:p w:rsidR="00FD6158" w:rsidRPr="002C7FB9" w:rsidRDefault="00FD6158" w:rsidP="002C7FB9">
      <w:pPr>
        <w:pStyle w:val="a1"/>
      </w:pPr>
      <w:r w:rsidRPr="002C7FB9">
        <w:t>терминал</w:t>
      </w:r>
    </w:p>
    <w:p w:rsidR="00FD6158" w:rsidRPr="002C7FB9" w:rsidRDefault="00FD6158" w:rsidP="002C7FB9">
      <w:pPr>
        <w:pStyle w:val="a1"/>
      </w:pPr>
      <w:r w:rsidRPr="002C7FB9">
        <w:t>мейнфрейм</w:t>
      </w:r>
    </w:p>
    <w:p w:rsidR="00FD6158" w:rsidRPr="002C7FB9" w:rsidRDefault="00FD6158" w:rsidP="002C7FB9">
      <w:pPr>
        <w:pStyle w:val="a1"/>
      </w:pPr>
      <w:r w:rsidRPr="002C7FB9">
        <w:t>ПК</w:t>
      </w:r>
    </w:p>
    <w:p w:rsidR="00FD6158" w:rsidRPr="002C7FB9" w:rsidRDefault="00FD6158" w:rsidP="002C7FB9">
      <w:pPr>
        <w:pStyle w:val="a1"/>
      </w:pPr>
      <w:r w:rsidRPr="002C7FB9">
        <w:t>кластер</w:t>
      </w:r>
    </w:p>
    <w:p w:rsidR="000315F6" w:rsidRPr="000315F6" w:rsidRDefault="000315F6" w:rsidP="000315F6">
      <w:pPr>
        <w:pStyle w:val="a0"/>
        <w:rPr>
          <w:lang w:val="ru-RU"/>
        </w:rPr>
      </w:pPr>
      <w:r w:rsidRPr="000315F6">
        <w:rPr>
          <w:lang w:val="ru-RU"/>
        </w:rPr>
        <w:t xml:space="preserve">ВИД НОСИТЕЛЕЙ ИНФОРМАЦИИ, ИСПОЛЬЗУЮЩИЙ ОПТИЧЕСКИЙ СПОСОБ ЗАПИСИ ИНФОРМАЦИИ </w:t>
      </w:r>
    </w:p>
    <w:p w:rsidR="00FD6158" w:rsidRPr="002C7FB9" w:rsidRDefault="00FD6158" w:rsidP="002C7FB9">
      <w:pPr>
        <w:pStyle w:val="a1"/>
      </w:pPr>
      <w:r w:rsidRPr="002C7FB9">
        <w:t>DVI</w:t>
      </w:r>
    </w:p>
    <w:p w:rsidR="00FD6158" w:rsidRPr="002C7FB9" w:rsidRDefault="00FD6158" w:rsidP="002C7FB9">
      <w:pPr>
        <w:pStyle w:val="a1"/>
      </w:pPr>
      <w:r w:rsidRPr="002C7FB9">
        <w:t>HDD</w:t>
      </w:r>
    </w:p>
    <w:p w:rsidR="00FD6158" w:rsidRPr="002C7FB9" w:rsidRDefault="00FD6158" w:rsidP="00CF24A0">
      <w:pPr>
        <w:pStyle w:val="a"/>
      </w:pPr>
      <w:r w:rsidRPr="002C7FB9">
        <w:t>CD (DVD)</w:t>
      </w:r>
    </w:p>
    <w:p w:rsidR="00FD6158" w:rsidRPr="002C7FB9" w:rsidRDefault="00FD6158" w:rsidP="002C7FB9">
      <w:pPr>
        <w:pStyle w:val="a1"/>
      </w:pPr>
      <w:r w:rsidRPr="002C7FB9">
        <w:t>FDD</w:t>
      </w:r>
    </w:p>
    <w:p w:rsidR="00FD6158" w:rsidRPr="002C7FB9" w:rsidRDefault="00FD6158" w:rsidP="002C7FB9">
      <w:pPr>
        <w:pStyle w:val="a1"/>
      </w:pPr>
      <w:r w:rsidRPr="002C7FB9">
        <w:t>SSD</w:t>
      </w:r>
    </w:p>
    <w:p w:rsidR="000315F6" w:rsidRPr="000315F6" w:rsidRDefault="000315F6" w:rsidP="000315F6">
      <w:pPr>
        <w:pStyle w:val="a0"/>
        <w:rPr>
          <w:lang w:val="ru-RU"/>
        </w:rPr>
      </w:pPr>
      <w:r w:rsidRPr="000315F6">
        <w:rPr>
          <w:lang w:val="ru-RU"/>
        </w:rPr>
        <w:t>ПЕРИОДИЧЕСКИ ВЫПОЛНЯЕМУЮ  ОПЕРАЦИЮ КОНТРОЛЛЕРА ПАМЯТИ DRAM ПО СОХРАНЕНИЮ ИНФОРМАЦИИ НАЗЫВАЮТ</w:t>
      </w:r>
    </w:p>
    <w:p w:rsidR="00FD6158" w:rsidRPr="002C7FB9" w:rsidRDefault="00FD6158" w:rsidP="002C7FB9">
      <w:pPr>
        <w:pStyle w:val="a1"/>
      </w:pPr>
      <w:r w:rsidRPr="002C7FB9">
        <w:t>дивергенция</w:t>
      </w:r>
    </w:p>
    <w:p w:rsidR="00FD6158" w:rsidRPr="002C7FB9" w:rsidRDefault="00FD6158" w:rsidP="002C7FB9">
      <w:pPr>
        <w:pStyle w:val="a1"/>
      </w:pPr>
      <w:r w:rsidRPr="002C7FB9">
        <w:t>резервное копирование</w:t>
      </w:r>
    </w:p>
    <w:p w:rsidR="00FD6158" w:rsidRPr="002C7FB9" w:rsidRDefault="00FD6158" w:rsidP="002C7FB9">
      <w:pPr>
        <w:pStyle w:val="a1"/>
      </w:pPr>
      <w:r w:rsidRPr="002C7FB9">
        <w:t>кэширование</w:t>
      </w:r>
    </w:p>
    <w:p w:rsidR="00FD6158" w:rsidRPr="002C7FB9" w:rsidRDefault="00FD6158" w:rsidP="002C7FB9">
      <w:pPr>
        <w:pStyle w:val="a1"/>
      </w:pPr>
      <w:r w:rsidRPr="002C7FB9">
        <w:t>туннелирование</w:t>
      </w:r>
    </w:p>
    <w:p w:rsidR="00FD6158" w:rsidRPr="002C7FB9" w:rsidRDefault="00FD6158" w:rsidP="00CF24A0">
      <w:pPr>
        <w:pStyle w:val="a"/>
      </w:pPr>
      <w:r w:rsidRPr="002C7FB9">
        <w:t>регенерация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ТЕХНОЛОГИЮ ОБРАБОТКИ ДАННЫХ, В КОТОРОЙ КОМПЬЮТЕРНЫЕ РЕСУРСЫ И МОЩНОСТИ ПРЕДОСТАВЛЯЮТСЯ ПОЛЬЗОВАТЕЛЮ КАК ИНТЕРНЕТ-СЕРВИС НАЗЫВАЮТ</w:t>
      </w:r>
    </w:p>
    <w:p w:rsidR="00FD6158" w:rsidRPr="002C7FB9" w:rsidRDefault="00FD6158" w:rsidP="002C7FB9">
      <w:pPr>
        <w:pStyle w:val="a1"/>
      </w:pPr>
      <w:r w:rsidRPr="002C7FB9">
        <w:t>компрессия</w:t>
      </w:r>
    </w:p>
    <w:p w:rsidR="00FD6158" w:rsidRPr="002C7FB9" w:rsidRDefault="00FD6158" w:rsidP="002C7FB9">
      <w:pPr>
        <w:pStyle w:val="a1"/>
      </w:pPr>
      <w:r w:rsidRPr="002C7FB9">
        <w:lastRenderedPageBreak/>
        <w:t>информационная система</w:t>
      </w:r>
    </w:p>
    <w:p w:rsidR="00FD6158" w:rsidRPr="002C7FB9" w:rsidRDefault="00FD6158" w:rsidP="002C7FB9">
      <w:pPr>
        <w:pStyle w:val="a1"/>
      </w:pPr>
      <w:r w:rsidRPr="002C7FB9">
        <w:t>IT аутсорсинг</w:t>
      </w:r>
    </w:p>
    <w:p w:rsidR="00FD6158" w:rsidRPr="002C7FB9" w:rsidRDefault="00FD6158" w:rsidP="00CF24A0">
      <w:pPr>
        <w:pStyle w:val="a"/>
      </w:pPr>
      <w:r w:rsidRPr="002C7FB9">
        <w:t>облачные вычисления (Cloud computing)</w:t>
      </w:r>
    </w:p>
    <w:p w:rsidR="00FD6158" w:rsidRPr="002C7FB9" w:rsidRDefault="00FD6158" w:rsidP="002C7FB9">
      <w:pPr>
        <w:pStyle w:val="a1"/>
      </w:pPr>
      <w:r w:rsidRPr="002C7FB9">
        <w:t>виртуализация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КОНТРОЛЛЕРЫ ВОЗНИКЛИ ДЛЯ РЕШЕНИЯ ПРОБЛЕМЫ</w:t>
      </w:r>
    </w:p>
    <w:p w:rsidR="00FD6158" w:rsidRPr="002C7FB9" w:rsidRDefault="00FD6158" w:rsidP="00CF24A0">
      <w:pPr>
        <w:pStyle w:val="a"/>
      </w:pPr>
      <w:r w:rsidRPr="002C7FB9">
        <w:t>разгрузки процессора</w:t>
      </w:r>
    </w:p>
    <w:p w:rsidR="00FD6158" w:rsidRPr="002C7FB9" w:rsidRDefault="00FD6158" w:rsidP="002C7FB9">
      <w:pPr>
        <w:pStyle w:val="a1"/>
      </w:pPr>
      <w:r w:rsidRPr="002C7FB9">
        <w:t>загрузки процессора</w:t>
      </w:r>
    </w:p>
    <w:p w:rsidR="00FD6158" w:rsidRPr="002C7FB9" w:rsidRDefault="00FD6158" w:rsidP="002C7FB9">
      <w:pPr>
        <w:pStyle w:val="a1"/>
      </w:pPr>
      <w:r w:rsidRPr="002C7FB9">
        <w:t>медленная работа устройств ввода/вывода</w:t>
      </w:r>
    </w:p>
    <w:p w:rsidR="00FD6158" w:rsidRPr="002C7FB9" w:rsidRDefault="00FD6158" w:rsidP="002C7FB9">
      <w:pPr>
        <w:pStyle w:val="a1"/>
      </w:pPr>
      <w:r w:rsidRPr="002C7FB9">
        <w:t>медленная работа процессора</w:t>
      </w:r>
    </w:p>
    <w:p w:rsidR="00FD6158" w:rsidRPr="002C7FB9" w:rsidRDefault="00FD6158" w:rsidP="002C7FB9">
      <w:pPr>
        <w:pStyle w:val="a1"/>
      </w:pPr>
      <w:r w:rsidRPr="002C7FB9">
        <w:t>медленная работа видеопамяти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ПРИ ВКЛЮЧЕНИИ ПИТАНИЯ ИЛИ НАЖАТИЯ НА КНОПКУ СБРОСА СЧЕТЧИК АДРЕСА КОМАНД</w:t>
      </w:r>
    </w:p>
    <w:p w:rsidR="00FD6158" w:rsidRPr="002C7FB9" w:rsidRDefault="00FD6158" w:rsidP="002C7FB9">
      <w:pPr>
        <w:pStyle w:val="a1"/>
      </w:pPr>
      <w:r w:rsidRPr="002C7FB9">
        <w:t>указывает на 0</w:t>
      </w:r>
    </w:p>
    <w:p w:rsidR="00FD6158" w:rsidRPr="002C7FB9" w:rsidRDefault="00FD6158" w:rsidP="002C7FB9">
      <w:pPr>
        <w:pStyle w:val="a1"/>
      </w:pPr>
      <w:r w:rsidRPr="002C7FB9">
        <w:t>аппаратно устанавливается на 0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 xml:space="preserve">программно устанавливается на стартовый адрес, находящийся в ПЗУ программы инициализации всех устройств начальной загрузки </w:t>
      </w:r>
    </w:p>
    <w:p w:rsidR="00FD6158" w:rsidRPr="00D013A9" w:rsidRDefault="00FD6158" w:rsidP="002C7FB9">
      <w:pPr>
        <w:pStyle w:val="a1"/>
        <w:rPr>
          <w:color w:val="008000"/>
          <w:lang w:val="ru-RU"/>
        </w:rPr>
      </w:pPr>
      <w:r w:rsidRPr="00D013A9">
        <w:rPr>
          <w:color w:val="008000"/>
          <w:lang w:val="ru-RU"/>
        </w:rPr>
        <w:t>аппаратно устанавливается на стартовый адрес, находящейся в ПЗУ</w:t>
      </w:r>
      <w:r w:rsidRPr="00D013A9">
        <w:rPr>
          <w:lang w:val="ru-RU"/>
        </w:rPr>
        <w:t xml:space="preserve"> </w:t>
      </w:r>
      <w:r w:rsidRPr="00D013A9">
        <w:rPr>
          <w:color w:val="008000"/>
          <w:lang w:val="ru-RU"/>
        </w:rPr>
        <w:t>программы инициализации всех устройств и начальной загрузки</w:t>
      </w:r>
    </w:p>
    <w:p w:rsidR="00FD6158" w:rsidRPr="002C7FB9" w:rsidRDefault="00FD6158" w:rsidP="002C7FB9">
      <w:pPr>
        <w:pStyle w:val="a1"/>
      </w:pPr>
      <w:r w:rsidRPr="002C7FB9">
        <w:t>аппаратно устанавливается на 1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ВИД RAM, ИСПОЛЬЗУЮЩАЯ ТРИГГЕРЫ В КАЧЕСТВЕ ЗАПОМИНАЮЩИХ ЭЛЕМЕНТОВ</w:t>
      </w:r>
    </w:p>
    <w:p w:rsidR="00FD6158" w:rsidRPr="002C7FB9" w:rsidRDefault="00FD6158" w:rsidP="002C7FB9">
      <w:pPr>
        <w:pStyle w:val="a1"/>
      </w:pPr>
      <w:r w:rsidRPr="002C7FB9">
        <w:t>RAM</w:t>
      </w:r>
    </w:p>
    <w:p w:rsidR="00FD6158" w:rsidRPr="002C7FB9" w:rsidRDefault="00FD6158" w:rsidP="00CF24A0">
      <w:pPr>
        <w:pStyle w:val="a"/>
      </w:pPr>
      <w:r w:rsidRPr="002C7FB9">
        <w:t>SRAM (Кэш)</w:t>
      </w:r>
    </w:p>
    <w:p w:rsidR="00FD6158" w:rsidRPr="002C7FB9" w:rsidRDefault="00FD6158" w:rsidP="002C7FB9">
      <w:pPr>
        <w:pStyle w:val="a1"/>
      </w:pPr>
      <w:r w:rsidRPr="002C7FB9">
        <w:t>DRAM</w:t>
      </w:r>
    </w:p>
    <w:p w:rsidR="00FD6158" w:rsidRPr="002C7FB9" w:rsidRDefault="00FD6158" w:rsidP="002C7FB9">
      <w:pPr>
        <w:pStyle w:val="a1"/>
      </w:pPr>
      <w:r w:rsidRPr="002C7FB9">
        <w:t>ROM</w:t>
      </w:r>
    </w:p>
    <w:p w:rsidR="00FD6158" w:rsidRPr="002C7FB9" w:rsidRDefault="00FD6158" w:rsidP="002C7FB9">
      <w:pPr>
        <w:pStyle w:val="a1"/>
      </w:pPr>
      <w:r w:rsidRPr="002C7FB9">
        <w:t>DDR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ИНФОРМАЦИЯ В ЯЧЕЙКЕ ПАМЯТИ, СОДЕРЖАЩЕЙ КОМБИНАЦИЮ 01101110  НЕ МОЖЕТ БЫТЬ</w:t>
      </w:r>
    </w:p>
    <w:p w:rsidR="00FD6158" w:rsidRPr="002C7FB9" w:rsidRDefault="00E47404" w:rsidP="002C7FB9">
      <w:pPr>
        <w:pStyle w:val="a1"/>
      </w:pPr>
      <w:r>
        <w:rPr>
          <w:lang w:val="ru-RU"/>
        </w:rPr>
        <w:t>ч</w:t>
      </w:r>
      <w:r w:rsidR="00FD6158" w:rsidRPr="002C7FB9">
        <w:t>исло</w:t>
      </w:r>
      <w:r>
        <w:rPr>
          <w:lang w:val="ru-RU"/>
        </w:rPr>
        <w:t>м</w:t>
      </w:r>
    </w:p>
    <w:p w:rsidR="00FD6158" w:rsidRPr="002C7FB9" w:rsidRDefault="00E47404" w:rsidP="002C7FB9">
      <w:pPr>
        <w:pStyle w:val="a1"/>
      </w:pPr>
      <w:r>
        <w:rPr>
          <w:lang w:val="ru-RU"/>
        </w:rPr>
        <w:t>к</w:t>
      </w:r>
      <w:r w:rsidR="00FD6158" w:rsidRPr="002C7FB9">
        <w:t>оманд</w:t>
      </w:r>
      <w:r>
        <w:rPr>
          <w:lang w:val="ru-RU"/>
        </w:rPr>
        <w:t>ой</w:t>
      </w:r>
    </w:p>
    <w:p w:rsidR="00FD6158" w:rsidRPr="002C7FB9" w:rsidRDefault="00E47404" w:rsidP="002C7FB9">
      <w:pPr>
        <w:pStyle w:val="a1"/>
      </w:pPr>
      <w:r>
        <w:rPr>
          <w:lang w:val="ru-RU"/>
        </w:rPr>
        <w:t>с</w:t>
      </w:r>
      <w:r w:rsidR="00FD6158" w:rsidRPr="002C7FB9">
        <w:t>имвол</w:t>
      </w:r>
      <w:r>
        <w:rPr>
          <w:lang w:val="ru-RU"/>
        </w:rPr>
        <w:t>ом</w:t>
      </w:r>
    </w:p>
    <w:p w:rsidR="00FD6158" w:rsidRPr="002C7FB9" w:rsidRDefault="00E47404" w:rsidP="002C7FB9">
      <w:pPr>
        <w:pStyle w:val="a1"/>
      </w:pPr>
      <w:r>
        <w:rPr>
          <w:lang w:val="ru-RU"/>
        </w:rPr>
        <w:t>п</w:t>
      </w:r>
      <w:r w:rsidR="00FD6158" w:rsidRPr="002C7FB9">
        <w:t>робел</w:t>
      </w:r>
      <w:r>
        <w:rPr>
          <w:lang w:val="ru-RU"/>
        </w:rPr>
        <w:t>ом</w:t>
      </w:r>
    </w:p>
    <w:p w:rsidR="00FD6158" w:rsidRPr="002C7FB9" w:rsidRDefault="00E47404" w:rsidP="00CF24A0">
      <w:pPr>
        <w:pStyle w:val="a"/>
      </w:pPr>
      <w:r>
        <w:rPr>
          <w:lang w:val="ru-RU"/>
        </w:rPr>
        <w:t>программой</w:t>
      </w:r>
    </w:p>
    <w:p w:rsidR="00E47404" w:rsidRPr="00E47404" w:rsidRDefault="00E47404" w:rsidP="00E47404">
      <w:pPr>
        <w:pStyle w:val="a0"/>
        <w:rPr>
          <w:lang w:val="ru-RU"/>
        </w:rPr>
      </w:pPr>
      <w:r w:rsidRPr="00E47404">
        <w:rPr>
          <w:lang w:val="ru-RU"/>
        </w:rPr>
        <w:t>РЕЖИМ ПРЯМОГО ДОСТУПА К ПАМЯТИ ПОДРАЗУМЕВАЕТ ЧТО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>процессор управляет размещением данных в ОЗУ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lastRenderedPageBreak/>
        <w:t>процессор управляет размещением данных в ПЗУ</w:t>
      </w:r>
    </w:p>
    <w:p w:rsidR="00FD6158" w:rsidRPr="00D013A9" w:rsidRDefault="00FD6158" w:rsidP="00CF24A0">
      <w:pPr>
        <w:pStyle w:val="a"/>
        <w:rPr>
          <w:lang w:val="ru-RU"/>
        </w:rPr>
      </w:pPr>
      <w:r w:rsidRPr="00D013A9">
        <w:rPr>
          <w:lang w:val="ru-RU"/>
        </w:rPr>
        <w:t>передачу данных от внешних устройств в ОЗУ минуя процессор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>возможность программно размещать данные в указанных ячейках</w:t>
      </w:r>
    </w:p>
    <w:p w:rsidR="00FD6158" w:rsidRPr="002C7FB9" w:rsidRDefault="00FD6158" w:rsidP="002C7FB9">
      <w:pPr>
        <w:pStyle w:val="a1"/>
      </w:pPr>
      <w:r w:rsidRPr="002C7FB9">
        <w:t>все перечисленное</w:t>
      </w:r>
    </w:p>
    <w:p w:rsidR="00FD6158" w:rsidRPr="00921416" w:rsidRDefault="00FD6158" w:rsidP="00FD6158">
      <w:pPr>
        <w:pStyle w:val="-3"/>
        <w:rPr>
          <w:sz w:val="20"/>
          <w:szCs w:val="20"/>
          <w:lang w:val="en-US"/>
        </w:rPr>
      </w:pPr>
      <w:r w:rsidRPr="00921416">
        <w:rPr>
          <w:sz w:val="20"/>
          <w:szCs w:val="20"/>
        </w:rPr>
        <w:t>Средства обеспечения сетевого взаимодействия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КОМПЬЮТЕР В СЕТИ, ИЗНАЧАЛЬНО ПРЕДНАЗНАЧЕННЫЙ ДЛЯ УПРАВЛЕНИЯ СЕТЬЮ – ЭТО …</w:t>
      </w:r>
    </w:p>
    <w:p w:rsidR="00FD6158" w:rsidRPr="002C7FB9" w:rsidRDefault="00FD6158" w:rsidP="002C7FB9">
      <w:pPr>
        <w:pStyle w:val="a1"/>
      </w:pPr>
      <w:r w:rsidRPr="002C7FB9">
        <w:t>рабочая станция</w:t>
      </w:r>
    </w:p>
    <w:p w:rsidR="00FD6158" w:rsidRPr="002C7FB9" w:rsidRDefault="00FD6158" w:rsidP="002C7FB9">
      <w:pPr>
        <w:pStyle w:val="a1"/>
      </w:pPr>
      <w:r w:rsidRPr="002C7FB9">
        <w:t>концентратор</w:t>
      </w:r>
    </w:p>
    <w:p w:rsidR="00FD6158" w:rsidRPr="002C7FB9" w:rsidRDefault="00FD6158" w:rsidP="002C7FB9">
      <w:pPr>
        <w:pStyle w:val="a1"/>
      </w:pPr>
      <w:r w:rsidRPr="002C7FB9">
        <w:t>коммутатор</w:t>
      </w:r>
    </w:p>
    <w:p w:rsidR="00FD6158" w:rsidRPr="002C7FB9" w:rsidRDefault="00FD6158" w:rsidP="00CF24A0">
      <w:pPr>
        <w:pStyle w:val="a"/>
      </w:pPr>
      <w:r w:rsidRPr="002C7FB9">
        <w:t>сервер</w:t>
      </w:r>
    </w:p>
    <w:p w:rsidR="00FD6158" w:rsidRPr="002C7FB9" w:rsidRDefault="00FD6158" w:rsidP="002C7FB9">
      <w:pPr>
        <w:pStyle w:val="a1"/>
      </w:pPr>
      <w:r w:rsidRPr="002C7FB9">
        <w:t>витая пара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ХАРАКТЕРН</w:t>
      </w:r>
      <w:r w:rsidR="00E47404">
        <w:rPr>
          <w:lang w:val="ru-RU"/>
        </w:rPr>
        <w:t>ой</w:t>
      </w:r>
      <w:r w:rsidRPr="002C7FB9">
        <w:rPr>
          <w:lang w:val="ru-RU"/>
        </w:rPr>
        <w:t xml:space="preserve"> ЧЕРТ</w:t>
      </w:r>
      <w:r w:rsidR="00E47404">
        <w:rPr>
          <w:lang w:val="ru-RU"/>
        </w:rPr>
        <w:t>ой, ОТЛИЧАЮЩей</w:t>
      </w:r>
      <w:r w:rsidRPr="002C7FB9">
        <w:rPr>
          <w:lang w:val="ru-RU"/>
        </w:rPr>
        <w:t xml:space="preserve"> СЕРВЕР ОТ РАБОЧЕЙ СТАНЦИИ</w:t>
      </w:r>
      <w:r w:rsidR="00E47404">
        <w:rPr>
          <w:lang w:val="ru-RU"/>
        </w:rPr>
        <w:t xml:space="preserve"> ЯВЛЯЕТСЯ</w:t>
      </w:r>
    </w:p>
    <w:p w:rsidR="00FD6158" w:rsidRPr="002C7FB9" w:rsidRDefault="00FD6158" w:rsidP="00CF24A0">
      <w:pPr>
        <w:pStyle w:val="a"/>
      </w:pPr>
      <w:r w:rsidRPr="002C7FB9">
        <w:t>более высокая мощность</w:t>
      </w:r>
    </w:p>
    <w:p w:rsidR="00FD6158" w:rsidRPr="002C7FB9" w:rsidRDefault="00FD6158" w:rsidP="002C7FB9">
      <w:pPr>
        <w:pStyle w:val="a1"/>
      </w:pPr>
      <w:r w:rsidRPr="002C7FB9">
        <w:t>более большой монитор</w:t>
      </w:r>
    </w:p>
    <w:p w:rsidR="00FD6158" w:rsidRPr="002C7FB9" w:rsidRDefault="00FD6158" w:rsidP="002C7FB9">
      <w:pPr>
        <w:pStyle w:val="a1"/>
      </w:pPr>
      <w:r w:rsidRPr="002C7FB9">
        <w:t>более мощная звуковая карта</w:t>
      </w:r>
    </w:p>
    <w:p w:rsidR="00FD6158" w:rsidRPr="002C7FB9" w:rsidRDefault="00FD6158" w:rsidP="002C7FB9">
      <w:pPr>
        <w:pStyle w:val="a1"/>
      </w:pPr>
      <w:r w:rsidRPr="002C7FB9">
        <w:t>более мощная видеокарта</w:t>
      </w:r>
    </w:p>
    <w:p w:rsidR="00FD6158" w:rsidRPr="002C7FB9" w:rsidRDefault="00FD6158" w:rsidP="002C7FB9">
      <w:pPr>
        <w:pStyle w:val="a1"/>
      </w:pPr>
      <w:r w:rsidRPr="002C7FB9">
        <w:t>имеет размеры значительно меньше</w:t>
      </w:r>
    </w:p>
    <w:p w:rsidR="00FD6158" w:rsidRPr="002C7FB9" w:rsidRDefault="00E47404" w:rsidP="002C7FB9">
      <w:pPr>
        <w:pStyle w:val="a0"/>
        <w:rPr>
          <w:lang w:val="ru-RU"/>
        </w:rPr>
      </w:pPr>
      <w:r>
        <w:rPr>
          <w:lang w:val="ru-RU"/>
        </w:rPr>
        <w:t>ХАРАКТЕРНОЙ</w:t>
      </w:r>
      <w:r w:rsidR="00FD6158" w:rsidRPr="002C7FB9">
        <w:rPr>
          <w:lang w:val="ru-RU"/>
        </w:rPr>
        <w:t xml:space="preserve"> ЧЕРТ</w:t>
      </w:r>
      <w:r>
        <w:rPr>
          <w:lang w:val="ru-RU"/>
        </w:rPr>
        <w:t>ОЙ,</w:t>
      </w:r>
      <w:r w:rsidR="00FD6158" w:rsidRPr="002C7FB9">
        <w:rPr>
          <w:lang w:val="ru-RU"/>
        </w:rPr>
        <w:t xml:space="preserve"> ОТЛИЧАЮЩ</w:t>
      </w:r>
      <w:r>
        <w:rPr>
          <w:lang w:val="ru-RU"/>
        </w:rPr>
        <w:t>ЕЙ</w:t>
      </w:r>
      <w:r w:rsidR="00FD6158" w:rsidRPr="002C7FB9">
        <w:rPr>
          <w:lang w:val="ru-RU"/>
        </w:rPr>
        <w:t xml:space="preserve"> СЕРВЕР ОТ РАБОЧЕЙ СТАНЦИИ</w:t>
      </w:r>
      <w:r>
        <w:rPr>
          <w:lang w:val="ru-RU"/>
        </w:rPr>
        <w:t xml:space="preserve"> ЯВЛЯЕТСЯ</w:t>
      </w:r>
    </w:p>
    <w:p w:rsidR="00FD6158" w:rsidRPr="002C7FB9" w:rsidRDefault="00FD6158" w:rsidP="00CF24A0">
      <w:pPr>
        <w:pStyle w:val="a"/>
      </w:pPr>
      <w:r w:rsidRPr="002C7FB9">
        <w:t>жесткие диски больших размеров</w:t>
      </w:r>
    </w:p>
    <w:p w:rsidR="00FD6158" w:rsidRPr="002C7FB9" w:rsidRDefault="00FD6158" w:rsidP="002C7FB9">
      <w:pPr>
        <w:pStyle w:val="a1"/>
      </w:pPr>
      <w:r w:rsidRPr="002C7FB9">
        <w:t>очень большой монитор</w:t>
      </w:r>
    </w:p>
    <w:p w:rsidR="00FD6158" w:rsidRPr="002C7FB9" w:rsidRDefault="00FD6158" w:rsidP="002C7FB9">
      <w:pPr>
        <w:pStyle w:val="a1"/>
      </w:pPr>
      <w:r w:rsidRPr="002C7FB9">
        <w:t>имеет размеры значительно меньше</w:t>
      </w:r>
    </w:p>
    <w:p w:rsidR="00FD6158" w:rsidRPr="002C7FB9" w:rsidRDefault="00FD6158" w:rsidP="002C7FB9">
      <w:pPr>
        <w:pStyle w:val="a1"/>
      </w:pPr>
      <w:r w:rsidRPr="002C7FB9">
        <w:t>колонки с большим диапазоном</w:t>
      </w:r>
    </w:p>
    <w:p w:rsidR="00FD6158" w:rsidRPr="002C7FB9" w:rsidRDefault="00FD6158" w:rsidP="002C7FB9">
      <w:pPr>
        <w:pStyle w:val="a1"/>
      </w:pPr>
      <w:r w:rsidRPr="002C7FB9">
        <w:t>мощная звуковая карта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ОДНОРАНГОВЫЕ СЕТИ, СЕТИ С КОНТРОЛЕРОМ ДОМЕНА РАЗЛИЧАЮТСЯ</w:t>
      </w:r>
    </w:p>
    <w:p w:rsidR="00FD6158" w:rsidRPr="002C7FB9" w:rsidRDefault="00FD6158" w:rsidP="002C7FB9">
      <w:pPr>
        <w:pStyle w:val="a1"/>
      </w:pPr>
      <w:r w:rsidRPr="002C7FB9">
        <w:t>расстоянием между узлами</w:t>
      </w:r>
    </w:p>
    <w:p w:rsidR="00FD6158" w:rsidRPr="002C7FB9" w:rsidRDefault="00FD6158" w:rsidP="00CF24A0">
      <w:pPr>
        <w:pStyle w:val="a"/>
      </w:pPr>
      <w:r w:rsidRPr="002C7FB9">
        <w:t xml:space="preserve">способом управления </w:t>
      </w:r>
    </w:p>
    <w:p w:rsidR="00FD6158" w:rsidRPr="002C7FB9" w:rsidRDefault="00FD6158" w:rsidP="002C7FB9">
      <w:pPr>
        <w:pStyle w:val="a1"/>
      </w:pPr>
      <w:r w:rsidRPr="002C7FB9">
        <w:t>количеством пользователей рабочих станций</w:t>
      </w:r>
    </w:p>
    <w:p w:rsidR="00FD6158" w:rsidRPr="002C7FB9" w:rsidRDefault="00FD6158" w:rsidP="002C7FB9">
      <w:pPr>
        <w:pStyle w:val="a1"/>
      </w:pPr>
      <w:r w:rsidRPr="002C7FB9">
        <w:t>размером жестких дисков</w:t>
      </w:r>
    </w:p>
    <w:p w:rsidR="00FD6158" w:rsidRPr="002C7FB9" w:rsidRDefault="00FD6158" w:rsidP="002C7FB9">
      <w:pPr>
        <w:pStyle w:val="a1"/>
      </w:pPr>
      <w:r w:rsidRPr="002C7FB9">
        <w:t>типом кабеля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lastRenderedPageBreak/>
        <w:t>ХАРАКТЕРНОЙ ЧЕРТОЙ ОДНОРАНГОВОЙ СЕТИ ЯВЛЯЕТСЯ ТО, ЧТО…</w:t>
      </w:r>
    </w:p>
    <w:p w:rsidR="00FD6158" w:rsidRPr="002C7FB9" w:rsidRDefault="00FD6158" w:rsidP="00CF24A0">
      <w:pPr>
        <w:pStyle w:val="a"/>
      </w:pPr>
      <w:r w:rsidRPr="002C7FB9">
        <w:t>все компьютеры равны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>в сети выделяется один центральный компьютер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>в сети выделяется один или несколько серверов</w:t>
      </w:r>
    </w:p>
    <w:p w:rsidR="00FD6158" w:rsidRPr="00D013A9" w:rsidRDefault="00FD6158" w:rsidP="002C7FB9">
      <w:pPr>
        <w:pStyle w:val="a1"/>
        <w:rPr>
          <w:lang w:val="ru-RU"/>
        </w:rPr>
      </w:pPr>
      <w:r w:rsidRPr="00D013A9">
        <w:rPr>
          <w:lang w:val="ru-RU"/>
        </w:rPr>
        <w:t>в сети больше половины компьютеров – сервера</w:t>
      </w:r>
    </w:p>
    <w:p w:rsidR="00FD6158" w:rsidRPr="002C7FB9" w:rsidRDefault="00FD6158" w:rsidP="002C7FB9">
      <w:pPr>
        <w:pStyle w:val="a1"/>
      </w:pPr>
      <w:r w:rsidRPr="002C7FB9">
        <w:t xml:space="preserve">в сети используется кабель оптоволокно 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РАБОТА ЛОКАЛЬНОЙ ВЫЧИСЛИТЕЛЬНОЙ СЕТИ НЕВОЗМОЖНА БЕЗ…</w:t>
      </w:r>
    </w:p>
    <w:p w:rsidR="00FD6158" w:rsidRPr="002C7FB9" w:rsidRDefault="00FD6158" w:rsidP="00CF24A0">
      <w:pPr>
        <w:pStyle w:val="a"/>
      </w:pPr>
      <w:r w:rsidRPr="002C7FB9">
        <w:t>рабочих станций</w:t>
      </w:r>
    </w:p>
    <w:p w:rsidR="00FD6158" w:rsidRPr="002C7FB9" w:rsidRDefault="00FD6158" w:rsidP="002C7FB9">
      <w:pPr>
        <w:pStyle w:val="a1"/>
      </w:pPr>
      <w:r w:rsidRPr="002C7FB9">
        <w:t>концентраторов</w:t>
      </w:r>
    </w:p>
    <w:p w:rsidR="00FD6158" w:rsidRPr="002C7FB9" w:rsidRDefault="00FD6158" w:rsidP="002C7FB9">
      <w:pPr>
        <w:pStyle w:val="a1"/>
      </w:pPr>
      <w:r w:rsidRPr="002C7FB9">
        <w:t>серверов</w:t>
      </w:r>
    </w:p>
    <w:p w:rsidR="00FD6158" w:rsidRPr="002C7FB9" w:rsidRDefault="00FD6158" w:rsidP="002C7FB9">
      <w:pPr>
        <w:pStyle w:val="a1"/>
      </w:pPr>
      <w:r w:rsidRPr="002C7FB9">
        <w:t>доступа в интернет</w:t>
      </w:r>
    </w:p>
    <w:p w:rsidR="00FD6158" w:rsidRPr="002C7FB9" w:rsidRDefault="00FD6158" w:rsidP="002C7FB9">
      <w:pPr>
        <w:pStyle w:val="a1"/>
      </w:pPr>
      <w:r w:rsidRPr="002C7FB9">
        <w:t>коммутаторов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ЛОКАЛЬНАЯ ВЫЧИСЛИТЕЛЬНАЯ СЕТЬ УПРАВЛЯЕТСЯ:</w:t>
      </w:r>
    </w:p>
    <w:p w:rsidR="00FD6158" w:rsidRPr="002C7FB9" w:rsidRDefault="00FD6158" w:rsidP="002C7FB9">
      <w:pPr>
        <w:pStyle w:val="a1"/>
      </w:pPr>
      <w:r w:rsidRPr="002C7FB9">
        <w:t>маршрутизатором</w:t>
      </w:r>
    </w:p>
    <w:p w:rsidR="00FD6158" w:rsidRPr="002C7FB9" w:rsidRDefault="00FD6158" w:rsidP="002C7FB9">
      <w:pPr>
        <w:pStyle w:val="a1"/>
      </w:pPr>
      <w:r w:rsidRPr="002C7FB9">
        <w:t>коммутатором</w:t>
      </w:r>
    </w:p>
    <w:p w:rsidR="00FD6158" w:rsidRPr="002C7FB9" w:rsidRDefault="00FD6158" w:rsidP="00CF24A0">
      <w:pPr>
        <w:pStyle w:val="a"/>
      </w:pPr>
      <w:r w:rsidRPr="002C7FB9">
        <w:t>сервером</w:t>
      </w:r>
    </w:p>
    <w:p w:rsidR="00FD6158" w:rsidRPr="002C7FB9" w:rsidRDefault="00FD6158" w:rsidP="002C7FB9">
      <w:pPr>
        <w:pStyle w:val="a1"/>
      </w:pPr>
      <w:r w:rsidRPr="002C7FB9">
        <w:t>сетевым адаптером</w:t>
      </w:r>
    </w:p>
    <w:p w:rsidR="00FD6158" w:rsidRPr="002C7FB9" w:rsidRDefault="00FD6158" w:rsidP="002C7FB9">
      <w:pPr>
        <w:pStyle w:val="a1"/>
      </w:pPr>
      <w:r w:rsidRPr="002C7FB9">
        <w:t>стримером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НАИБОЛЬШУЮ СКОРОСТЬ ПЕРЕДАЧИ ДАННЫХ НА РАССТОЯНИИ НЕ МЕНЕЕ 1 КИЛОМЕТРА МОЖНО ДОСТИЧЬ, ИСПОЛЬЗУЯ:</w:t>
      </w:r>
    </w:p>
    <w:p w:rsidR="00FD6158" w:rsidRPr="002C7FB9" w:rsidRDefault="00FD6158" w:rsidP="002C7FB9">
      <w:pPr>
        <w:pStyle w:val="a1"/>
      </w:pPr>
      <w:r w:rsidRPr="002C7FB9">
        <w:t>беспроводные точки доступа</w:t>
      </w:r>
    </w:p>
    <w:p w:rsidR="00FD6158" w:rsidRPr="002C7FB9" w:rsidRDefault="00FD6158" w:rsidP="002C7FB9">
      <w:pPr>
        <w:pStyle w:val="a1"/>
      </w:pPr>
      <w:r w:rsidRPr="002C7FB9">
        <w:t>коаксиальный кабель</w:t>
      </w:r>
    </w:p>
    <w:p w:rsidR="00FD6158" w:rsidRPr="002C7FB9" w:rsidRDefault="00FD6158" w:rsidP="002C7FB9">
      <w:pPr>
        <w:pStyle w:val="a1"/>
      </w:pPr>
      <w:r w:rsidRPr="002C7FB9">
        <w:t>карты беспроводного доступа</w:t>
      </w:r>
    </w:p>
    <w:p w:rsidR="00FD6158" w:rsidRPr="002C7FB9" w:rsidRDefault="00FD6158" w:rsidP="002C7FB9">
      <w:pPr>
        <w:pStyle w:val="a1"/>
      </w:pPr>
      <w:r w:rsidRPr="002C7FB9">
        <w:t>кабель типа "витая пара"</w:t>
      </w:r>
    </w:p>
    <w:p w:rsidR="00FD6158" w:rsidRPr="002C7FB9" w:rsidRDefault="00FD6158" w:rsidP="00CF24A0">
      <w:pPr>
        <w:pStyle w:val="a"/>
      </w:pPr>
      <w:r w:rsidRPr="002C7FB9">
        <w:t>оптоволоконный кабель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ОБЪЕДИНЕНИЕ ДВУХ ИЛИ БОЛЕЕ КОМПЬЮТЕРОВ, С ЦЕЛЬЮ СОВМЕСТНОГО ИСПОЛЬЗОВАНИЯ РЕСУРСОВ – ЭТО</w:t>
      </w:r>
    </w:p>
    <w:p w:rsidR="00FD6158" w:rsidRPr="002C7FB9" w:rsidRDefault="00FD6158" w:rsidP="00CF24A0">
      <w:pPr>
        <w:pStyle w:val="a"/>
      </w:pPr>
      <w:r w:rsidRPr="002C7FB9">
        <w:t>локальная вычислительная сеть</w:t>
      </w:r>
    </w:p>
    <w:p w:rsidR="00FD6158" w:rsidRPr="002C7FB9" w:rsidRDefault="00FD6158" w:rsidP="002C7FB9">
      <w:pPr>
        <w:pStyle w:val="a1"/>
      </w:pPr>
      <w:r w:rsidRPr="002C7FB9">
        <w:t>рабочая станция</w:t>
      </w:r>
    </w:p>
    <w:p w:rsidR="00FD6158" w:rsidRPr="002C7FB9" w:rsidRDefault="00FD6158" w:rsidP="002C7FB9">
      <w:pPr>
        <w:pStyle w:val="a1"/>
      </w:pPr>
      <w:r w:rsidRPr="002C7FB9">
        <w:t>интернет</w:t>
      </w:r>
    </w:p>
    <w:p w:rsidR="00FD6158" w:rsidRPr="002C7FB9" w:rsidRDefault="00FD6158" w:rsidP="002C7FB9">
      <w:pPr>
        <w:pStyle w:val="a1"/>
      </w:pPr>
      <w:r w:rsidRPr="002C7FB9">
        <w:t>сетевая операционная система</w:t>
      </w:r>
    </w:p>
    <w:p w:rsidR="00FD6158" w:rsidRPr="002C7FB9" w:rsidRDefault="00FD6158" w:rsidP="002C7FB9">
      <w:pPr>
        <w:pStyle w:val="a1"/>
      </w:pPr>
      <w:r w:rsidRPr="002C7FB9">
        <w:t>электронная почта</w:t>
      </w:r>
    </w:p>
    <w:p w:rsidR="00E577DB" w:rsidRPr="00E577DB" w:rsidRDefault="00E577DB" w:rsidP="00E577DB">
      <w:pPr>
        <w:pStyle w:val="a0"/>
        <w:rPr>
          <w:lang w:val="ru-RU"/>
        </w:rPr>
      </w:pPr>
      <w:r w:rsidRPr="00E577DB">
        <w:rPr>
          <w:lang w:val="ru-RU"/>
        </w:rPr>
        <w:lastRenderedPageBreak/>
        <w:t xml:space="preserve">В ЛОКАЛЬНОЙ ВЫЧИСЛИТЕЛЬНОЙ СЕТИ МОЖНО СОВМЕСТНО ИСПОЛЬЗОВАТЬ </w:t>
      </w:r>
    </w:p>
    <w:p w:rsidR="00FD6158" w:rsidRPr="002C7FB9" w:rsidRDefault="00FD6158" w:rsidP="002C7FB9">
      <w:pPr>
        <w:pStyle w:val="a1"/>
      </w:pPr>
      <w:r w:rsidRPr="002C7FB9">
        <w:t>дигитайзеры</w:t>
      </w:r>
    </w:p>
    <w:p w:rsidR="00FD6158" w:rsidRPr="002C7FB9" w:rsidRDefault="00FD6158" w:rsidP="0092533F">
      <w:pPr>
        <w:pStyle w:val="a"/>
      </w:pPr>
      <w:r w:rsidRPr="002C7FB9">
        <w:t>принтеры</w:t>
      </w:r>
    </w:p>
    <w:p w:rsidR="00FD6158" w:rsidRPr="002C7FB9" w:rsidRDefault="00FD6158" w:rsidP="002C7FB9">
      <w:pPr>
        <w:pStyle w:val="a1"/>
      </w:pPr>
      <w:r w:rsidRPr="002C7FB9">
        <w:t>сканеры</w:t>
      </w:r>
    </w:p>
    <w:p w:rsidR="00FD6158" w:rsidRPr="002C7FB9" w:rsidRDefault="00FD6158" w:rsidP="002C7FB9">
      <w:pPr>
        <w:pStyle w:val="a1"/>
      </w:pPr>
      <w:r w:rsidRPr="002C7FB9">
        <w:t>сенсорные экраны</w:t>
      </w:r>
    </w:p>
    <w:p w:rsidR="00FD6158" w:rsidRPr="002C7FB9" w:rsidRDefault="00FD6158" w:rsidP="002C7FB9">
      <w:pPr>
        <w:pStyle w:val="a1"/>
      </w:pPr>
      <w:r w:rsidRPr="002C7FB9">
        <w:t>мониторы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ВСЕ КОМПЬЮТЕРЫ ЛВС ДЕЛЯТСЯ НА ДВА ВИДА:</w:t>
      </w:r>
    </w:p>
    <w:p w:rsidR="00FD6158" w:rsidRPr="002C7FB9" w:rsidRDefault="00FD6158" w:rsidP="0092533F">
      <w:pPr>
        <w:pStyle w:val="a"/>
      </w:pPr>
      <w:r w:rsidRPr="002C7FB9">
        <w:t>рабочие станции и серверы</w:t>
      </w:r>
    </w:p>
    <w:p w:rsidR="00FD6158" w:rsidRPr="002C7FB9" w:rsidRDefault="00FD6158" w:rsidP="002C7FB9">
      <w:pPr>
        <w:pStyle w:val="a1"/>
      </w:pPr>
      <w:r w:rsidRPr="002C7FB9">
        <w:t>стационарные компьютеры и коммутаторы</w:t>
      </w:r>
    </w:p>
    <w:p w:rsidR="00FD6158" w:rsidRPr="002C7FB9" w:rsidRDefault="00FD6158" w:rsidP="002C7FB9">
      <w:pPr>
        <w:pStyle w:val="a1"/>
      </w:pPr>
      <w:r w:rsidRPr="002C7FB9">
        <w:t>коммутаторы и персональные компьютеры</w:t>
      </w:r>
    </w:p>
    <w:p w:rsidR="00FD6158" w:rsidRPr="002C7FB9" w:rsidRDefault="00FD6158" w:rsidP="002C7FB9">
      <w:pPr>
        <w:pStyle w:val="a1"/>
      </w:pPr>
      <w:r w:rsidRPr="002C7FB9">
        <w:t>серверы и маршрутизаторы</w:t>
      </w:r>
    </w:p>
    <w:p w:rsidR="00FD6158" w:rsidRPr="002C7FB9" w:rsidRDefault="00FD6158" w:rsidP="002C7FB9">
      <w:pPr>
        <w:pStyle w:val="a1"/>
      </w:pPr>
      <w:r w:rsidRPr="002C7FB9">
        <w:t>рабочие станции и компиляторы</w:t>
      </w:r>
    </w:p>
    <w:p w:rsidR="00FD6158" w:rsidRPr="002C7FB9" w:rsidRDefault="00FD6158" w:rsidP="002C7FB9">
      <w:pPr>
        <w:pStyle w:val="a0"/>
        <w:rPr>
          <w:lang w:val="ru-RU"/>
        </w:rPr>
      </w:pPr>
      <w:r w:rsidRPr="002C7FB9">
        <w:rPr>
          <w:lang w:val="ru-RU"/>
        </w:rPr>
        <w:t>КОМПЬЮТЕР ПОЛЬЗОВАТЕЛЯ, ПОДКЛЮЧЕННЫЙ К ЛВС, ПРЕДНАЗНАЧЕННЫЙ ДЛЯ РЕШЕНИЯ ЗАДАЧ КОНКРЕТНОГО ПОЛЬЗОВАТЕЛЯ</w:t>
      </w:r>
      <w:r w:rsidR="00E577DB">
        <w:rPr>
          <w:lang w:val="ru-RU"/>
        </w:rPr>
        <w:t xml:space="preserve"> НАЗЫВАЮТ</w:t>
      </w:r>
    </w:p>
    <w:p w:rsidR="00FD6158" w:rsidRPr="002C7FB9" w:rsidRDefault="00FD6158" w:rsidP="0092533F">
      <w:pPr>
        <w:pStyle w:val="a"/>
      </w:pPr>
      <w:r w:rsidRPr="002C7FB9">
        <w:t>рабоч</w:t>
      </w:r>
      <w:r w:rsidR="00E577DB">
        <w:rPr>
          <w:lang w:val="ru-RU"/>
        </w:rPr>
        <w:t>ей</w:t>
      </w:r>
      <w:r w:rsidRPr="002C7FB9">
        <w:t xml:space="preserve"> станци</w:t>
      </w:r>
      <w:r w:rsidR="00E577DB">
        <w:rPr>
          <w:lang w:val="ru-RU"/>
        </w:rPr>
        <w:t>ей</w:t>
      </w:r>
    </w:p>
    <w:p w:rsidR="00FD6158" w:rsidRPr="002C7FB9" w:rsidRDefault="00FD6158" w:rsidP="002C7FB9">
      <w:pPr>
        <w:pStyle w:val="a1"/>
      </w:pPr>
      <w:r w:rsidRPr="002C7FB9">
        <w:t>концентратор</w:t>
      </w:r>
      <w:r w:rsidR="00E577DB">
        <w:rPr>
          <w:lang w:val="ru-RU"/>
        </w:rPr>
        <w:t>ом</w:t>
      </w:r>
    </w:p>
    <w:p w:rsidR="00FD6158" w:rsidRPr="002C7FB9" w:rsidRDefault="00FD6158" w:rsidP="002C7FB9">
      <w:pPr>
        <w:pStyle w:val="a1"/>
      </w:pPr>
      <w:r w:rsidRPr="002C7FB9">
        <w:t>коммутатор</w:t>
      </w:r>
      <w:r w:rsidR="00E577DB">
        <w:rPr>
          <w:lang w:val="ru-RU"/>
        </w:rPr>
        <w:t>ом</w:t>
      </w:r>
    </w:p>
    <w:p w:rsidR="00FD6158" w:rsidRPr="002C7FB9" w:rsidRDefault="00FD6158" w:rsidP="002C7FB9">
      <w:pPr>
        <w:pStyle w:val="a1"/>
      </w:pPr>
      <w:r w:rsidRPr="002C7FB9">
        <w:t>сервер</w:t>
      </w:r>
      <w:r w:rsidR="00E577DB">
        <w:rPr>
          <w:lang w:val="ru-RU"/>
        </w:rPr>
        <w:t>ом</w:t>
      </w:r>
    </w:p>
    <w:p w:rsidR="00FD6158" w:rsidRPr="002C7FB9" w:rsidRDefault="00FD6158" w:rsidP="002C7FB9">
      <w:pPr>
        <w:pStyle w:val="a1"/>
      </w:pPr>
      <w:r w:rsidRPr="002C7FB9">
        <w:t>маршрутизатор</w:t>
      </w:r>
      <w:r w:rsidR="00E577DB">
        <w:rPr>
          <w:lang w:val="ru-RU"/>
        </w:rPr>
        <w:t>ом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КОМПЬЮТЕР В СЕТИ, ИЗНАЧАЛЬНО ПРЕДНАЗНАЧЕННЫЙ ЛИБО ДЛЯ УПРАВЛЕНИЯ СЕТЬЮ, ЛИБО ДЛЯ СОВМЕСТНОГО ИСПОЛЬЗОВАНИЯ ИХ РЕСУРСОВ ДРУГИМИ КОМПЬЮТЕРАМИ</w:t>
      </w:r>
      <w:r w:rsidR="00E577DB">
        <w:rPr>
          <w:lang w:val="ru-RU"/>
        </w:rPr>
        <w:t xml:space="preserve"> НАЗЫВАЮТ</w:t>
      </w:r>
    </w:p>
    <w:p w:rsidR="00FD6158" w:rsidRPr="002C7FB9" w:rsidRDefault="00FD6158" w:rsidP="002C7FB9">
      <w:pPr>
        <w:pStyle w:val="a1"/>
      </w:pPr>
      <w:r w:rsidRPr="002C7FB9">
        <w:t>рабоч</w:t>
      </w:r>
      <w:r w:rsidR="00E577DB">
        <w:rPr>
          <w:lang w:val="ru-RU"/>
        </w:rPr>
        <w:t>ей</w:t>
      </w:r>
      <w:r w:rsidRPr="002C7FB9">
        <w:t xml:space="preserve"> станци</w:t>
      </w:r>
      <w:r w:rsidR="00E577DB">
        <w:rPr>
          <w:lang w:val="ru-RU"/>
        </w:rPr>
        <w:t>ей</w:t>
      </w:r>
    </w:p>
    <w:p w:rsidR="00FD6158" w:rsidRPr="002C7FB9" w:rsidRDefault="00FD6158" w:rsidP="002C7FB9">
      <w:pPr>
        <w:pStyle w:val="a1"/>
      </w:pPr>
      <w:r w:rsidRPr="002C7FB9">
        <w:t>концентратор</w:t>
      </w:r>
      <w:r w:rsidR="00E577DB">
        <w:rPr>
          <w:lang w:val="ru-RU"/>
        </w:rPr>
        <w:t>ом</w:t>
      </w:r>
    </w:p>
    <w:p w:rsidR="00FD6158" w:rsidRPr="002C7FB9" w:rsidRDefault="00FD6158" w:rsidP="002C7FB9">
      <w:pPr>
        <w:pStyle w:val="a1"/>
      </w:pPr>
      <w:r w:rsidRPr="002C7FB9">
        <w:t>коммутатор</w:t>
      </w:r>
      <w:r w:rsidR="00E577DB">
        <w:rPr>
          <w:lang w:val="ru-RU"/>
        </w:rPr>
        <w:t>ом</w:t>
      </w:r>
    </w:p>
    <w:p w:rsidR="00FD6158" w:rsidRPr="002C7FB9" w:rsidRDefault="00FD6158" w:rsidP="00E577DB">
      <w:pPr>
        <w:pStyle w:val="a"/>
      </w:pPr>
      <w:r w:rsidRPr="002C7FB9">
        <w:t>сервер</w:t>
      </w:r>
      <w:r w:rsidR="00E577DB">
        <w:rPr>
          <w:lang w:val="ru-RU"/>
        </w:rPr>
        <w:t>ом</w:t>
      </w:r>
    </w:p>
    <w:p w:rsidR="00FD6158" w:rsidRPr="002C7FB9" w:rsidRDefault="00FD6158" w:rsidP="002C7FB9">
      <w:pPr>
        <w:pStyle w:val="a1"/>
      </w:pPr>
      <w:r w:rsidRPr="002C7FB9">
        <w:t>вит</w:t>
      </w:r>
      <w:r w:rsidR="00E577DB">
        <w:rPr>
          <w:lang w:val="ru-RU"/>
        </w:rPr>
        <w:t>ой</w:t>
      </w:r>
      <w:r w:rsidRPr="002C7FB9">
        <w:t xml:space="preserve"> пар</w:t>
      </w:r>
      <w:r w:rsidR="00E577DB">
        <w:rPr>
          <w:lang w:val="ru-RU"/>
        </w:rPr>
        <w:t>ой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ЦЕНТРАЛЬНЫМ ЭЛЕМЕНТОМ В ОПТОВОЛОКОННОМ КАБЕЛЕ ЯВЛЯЕТСЯ:</w:t>
      </w:r>
    </w:p>
    <w:p w:rsidR="00FD6158" w:rsidRPr="002C7FB9" w:rsidRDefault="00FD6158" w:rsidP="00E577DB">
      <w:pPr>
        <w:pStyle w:val="a"/>
      </w:pPr>
      <w:r w:rsidRPr="002C7FB9">
        <w:t>стекловолокно</w:t>
      </w:r>
    </w:p>
    <w:p w:rsidR="00FD6158" w:rsidRPr="002C7FB9" w:rsidRDefault="00FD6158" w:rsidP="002C7FB9">
      <w:pPr>
        <w:pStyle w:val="a1"/>
      </w:pPr>
      <w:r w:rsidRPr="002C7FB9">
        <w:t>медный провод</w:t>
      </w:r>
    </w:p>
    <w:p w:rsidR="00FD6158" w:rsidRPr="002C7FB9" w:rsidRDefault="00FD6158" w:rsidP="002C7FB9">
      <w:pPr>
        <w:pStyle w:val="a1"/>
      </w:pPr>
      <w:r w:rsidRPr="002C7FB9">
        <w:t>серебреный провод</w:t>
      </w:r>
    </w:p>
    <w:p w:rsidR="00FD6158" w:rsidRPr="002C7FB9" w:rsidRDefault="00FD6158" w:rsidP="002C7FB9">
      <w:pPr>
        <w:pStyle w:val="a1"/>
      </w:pPr>
      <w:r w:rsidRPr="002C7FB9">
        <w:lastRenderedPageBreak/>
        <w:t>пара проводов: серебренный и медный</w:t>
      </w:r>
    </w:p>
    <w:p w:rsidR="00FD6158" w:rsidRPr="002C7FB9" w:rsidRDefault="00FD6158" w:rsidP="002C7FB9">
      <w:pPr>
        <w:pStyle w:val="a1"/>
      </w:pPr>
      <w:r w:rsidRPr="002C7FB9">
        <w:t>стеклянный провод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ЦЕНТРАЛЬНЫМ ЭЛЕМЕНТОВ В КОАКСИАЛЬНОМ КАБЕЛЕ ЯВЛЯЕТСЯ:</w:t>
      </w:r>
    </w:p>
    <w:p w:rsidR="00FD6158" w:rsidRPr="002C7FB9" w:rsidRDefault="00FD6158" w:rsidP="002C7FB9">
      <w:pPr>
        <w:pStyle w:val="a1"/>
      </w:pPr>
      <w:r w:rsidRPr="002C7FB9">
        <w:t>стекловолокно</w:t>
      </w:r>
    </w:p>
    <w:p w:rsidR="00FD6158" w:rsidRPr="002C7FB9" w:rsidRDefault="00FD6158" w:rsidP="00E577DB">
      <w:pPr>
        <w:pStyle w:val="a"/>
      </w:pPr>
      <w:r w:rsidRPr="002C7FB9">
        <w:t>медный провод</w:t>
      </w:r>
    </w:p>
    <w:p w:rsidR="00FD6158" w:rsidRPr="002C7FB9" w:rsidRDefault="00FD6158" w:rsidP="002C7FB9">
      <w:pPr>
        <w:pStyle w:val="a1"/>
      </w:pPr>
      <w:r w:rsidRPr="002C7FB9">
        <w:t>светодиодный провод</w:t>
      </w:r>
    </w:p>
    <w:p w:rsidR="00FD6158" w:rsidRPr="002C7FB9" w:rsidRDefault="00FD6158" w:rsidP="002C7FB9">
      <w:pPr>
        <w:pStyle w:val="a1"/>
      </w:pPr>
      <w:r w:rsidRPr="002C7FB9">
        <w:t>оптический провод</w:t>
      </w:r>
    </w:p>
    <w:p w:rsidR="00FD6158" w:rsidRPr="002C7FB9" w:rsidRDefault="00FD6158" w:rsidP="002C7FB9">
      <w:pPr>
        <w:pStyle w:val="a1"/>
      </w:pPr>
      <w:r w:rsidRPr="002C7FB9">
        <w:t>бронзовый провод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МЕТАЛЛИЧЕСКАЯ ОПЛЕТКА ОПТОВОЛОКОННОГО КАБЕЛЯ СЛУЖИТ ДЛЯ:</w:t>
      </w:r>
    </w:p>
    <w:p w:rsidR="00FD6158" w:rsidRPr="00C65585" w:rsidRDefault="00FD6158" w:rsidP="00C65585">
      <w:pPr>
        <w:pStyle w:val="a1"/>
      </w:pPr>
      <w:r w:rsidRPr="00C65585">
        <w:t>экранирования от внешних электромагнитных помех</w:t>
      </w:r>
    </w:p>
    <w:p w:rsidR="00FD6158" w:rsidRPr="00C65585" w:rsidRDefault="00FD6158" w:rsidP="00E577DB">
      <w:pPr>
        <w:pStyle w:val="a"/>
      </w:pPr>
      <w:r w:rsidRPr="00C65585">
        <w:t>механической защиты от окружающей среды</w:t>
      </w:r>
    </w:p>
    <w:p w:rsidR="00FD6158" w:rsidRPr="00C65585" w:rsidRDefault="00FD6158" w:rsidP="00C65585">
      <w:pPr>
        <w:pStyle w:val="a1"/>
      </w:pPr>
      <w:r w:rsidRPr="00C65585">
        <w:t xml:space="preserve">повышения скорости передачи данных </w:t>
      </w:r>
    </w:p>
    <w:p w:rsidR="00FD6158" w:rsidRPr="00C65585" w:rsidRDefault="00FD6158" w:rsidP="00C65585">
      <w:pPr>
        <w:pStyle w:val="a1"/>
      </w:pPr>
      <w:r w:rsidRPr="00C65585">
        <w:t>для полного внутреннего отражения</w:t>
      </w:r>
    </w:p>
    <w:p w:rsidR="00FD6158" w:rsidRPr="00C65585" w:rsidRDefault="00FD6158" w:rsidP="00C65585">
      <w:pPr>
        <w:pStyle w:val="a1"/>
      </w:pPr>
      <w:r w:rsidRPr="00C65585">
        <w:t>для полного внешнего отражения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В ОДНОРАНГОВЫХ СЕТЯХ:</w:t>
      </w:r>
    </w:p>
    <w:p w:rsidR="00FD6158" w:rsidRPr="00C65585" w:rsidRDefault="00FD6158" w:rsidP="00E577DB">
      <w:pPr>
        <w:pStyle w:val="a"/>
      </w:pPr>
      <w:r w:rsidRPr="00C65585">
        <w:t>все компьютеры равноправны</w:t>
      </w:r>
    </w:p>
    <w:p w:rsidR="00FD6158" w:rsidRPr="00C65585" w:rsidRDefault="00FD6158" w:rsidP="00C65585">
      <w:pPr>
        <w:pStyle w:val="a1"/>
      </w:pPr>
      <w:r w:rsidRPr="00C65585">
        <w:t>выделяется один сервер</w:t>
      </w:r>
    </w:p>
    <w:p w:rsidR="00FD6158" w:rsidRPr="00C65585" w:rsidRDefault="00FD6158" w:rsidP="00C65585">
      <w:pPr>
        <w:pStyle w:val="a1"/>
      </w:pPr>
      <w:r w:rsidRPr="00C65585">
        <w:t>выделяется несколько серверов</w:t>
      </w:r>
    </w:p>
    <w:p w:rsidR="00FD6158" w:rsidRPr="00D013A9" w:rsidRDefault="00FD6158" w:rsidP="00C65585">
      <w:pPr>
        <w:pStyle w:val="a1"/>
        <w:rPr>
          <w:lang w:val="ru-RU"/>
        </w:rPr>
      </w:pPr>
      <w:r w:rsidRPr="00D013A9">
        <w:rPr>
          <w:lang w:val="ru-RU"/>
        </w:rPr>
        <w:t>всего два компьютера: сервер и рабочая станция</w:t>
      </w:r>
    </w:p>
    <w:p w:rsidR="00FD6158" w:rsidRPr="00D013A9" w:rsidRDefault="00FD6158" w:rsidP="00C65585">
      <w:pPr>
        <w:pStyle w:val="a1"/>
        <w:rPr>
          <w:lang w:val="ru-RU"/>
        </w:rPr>
      </w:pPr>
      <w:r w:rsidRPr="00D013A9">
        <w:rPr>
          <w:lang w:val="ru-RU"/>
        </w:rPr>
        <w:t>есть только один системный блок с несколькими подключенными к нему мониторами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КАЖДЫЙ КОМПЬЮТЕР ДЛЯ ИДЕНТИФИКАЦИИ В СЕТИ ПОЛУЧАЕТ</w:t>
      </w:r>
    </w:p>
    <w:p w:rsidR="00FD6158" w:rsidRPr="00C65585" w:rsidRDefault="00FD6158" w:rsidP="00E577DB">
      <w:pPr>
        <w:pStyle w:val="a"/>
      </w:pPr>
      <w:r w:rsidRPr="00C65585">
        <w:t>IP-адрес</w:t>
      </w:r>
    </w:p>
    <w:p w:rsidR="00FD6158" w:rsidRPr="00C65585" w:rsidRDefault="00FD6158" w:rsidP="00C65585">
      <w:pPr>
        <w:pStyle w:val="a1"/>
      </w:pPr>
      <w:r w:rsidRPr="00C65585">
        <w:t>права доступа</w:t>
      </w:r>
    </w:p>
    <w:p w:rsidR="00FD6158" w:rsidRPr="00C65585" w:rsidRDefault="00FD6158" w:rsidP="00C65585">
      <w:pPr>
        <w:pStyle w:val="a1"/>
      </w:pPr>
      <w:r w:rsidRPr="00C65585">
        <w:t>сетевую операционную систему</w:t>
      </w:r>
    </w:p>
    <w:p w:rsidR="00FD6158" w:rsidRPr="00C65585" w:rsidRDefault="00FD6158" w:rsidP="00C65585">
      <w:pPr>
        <w:pStyle w:val="a1"/>
      </w:pPr>
      <w:r w:rsidRPr="00C65585">
        <w:t>пароль</w:t>
      </w:r>
    </w:p>
    <w:p w:rsidR="00FD6158" w:rsidRPr="00C65585" w:rsidRDefault="00FD6158" w:rsidP="00C65585">
      <w:pPr>
        <w:pStyle w:val="a1"/>
      </w:pPr>
      <w:r w:rsidRPr="00C65585">
        <w:t>правила пользования сети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МОДЕМ ОБЕСПЕЧИВАЕТ:</w:t>
      </w:r>
    </w:p>
    <w:p w:rsidR="00FD6158" w:rsidRPr="0037171F" w:rsidRDefault="00FD6158" w:rsidP="00E577DB">
      <w:pPr>
        <w:pStyle w:val="a"/>
        <w:rPr>
          <w:lang w:val="ru-RU"/>
        </w:rPr>
      </w:pPr>
      <w:r w:rsidRPr="0037171F">
        <w:rPr>
          <w:lang w:val="ru-RU"/>
        </w:rPr>
        <w:t>преобразование двоичного кода в аналоговый сигнал и обратно</w:t>
      </w:r>
    </w:p>
    <w:p w:rsidR="00FD6158" w:rsidRPr="00D013A9" w:rsidRDefault="00FD6158" w:rsidP="00C65585">
      <w:pPr>
        <w:pStyle w:val="a1"/>
        <w:rPr>
          <w:lang w:val="ru-RU"/>
        </w:rPr>
      </w:pPr>
      <w:r w:rsidRPr="00D013A9">
        <w:rPr>
          <w:lang w:val="ru-RU"/>
        </w:rPr>
        <w:t>преобразование двоичного кода в аналоговый сигнал</w:t>
      </w:r>
    </w:p>
    <w:p w:rsidR="00FD6158" w:rsidRPr="00D013A9" w:rsidRDefault="00FD6158" w:rsidP="00C65585">
      <w:pPr>
        <w:pStyle w:val="a1"/>
        <w:rPr>
          <w:lang w:val="ru-RU"/>
        </w:rPr>
      </w:pPr>
      <w:r w:rsidRPr="00D013A9">
        <w:rPr>
          <w:lang w:val="ru-RU"/>
        </w:rPr>
        <w:t>преобразование аналогового сигнала в двоичный код</w:t>
      </w:r>
    </w:p>
    <w:p w:rsidR="00FD6158" w:rsidRPr="00C65585" w:rsidRDefault="00FD6158" w:rsidP="00C65585">
      <w:pPr>
        <w:pStyle w:val="a1"/>
      </w:pPr>
      <w:r w:rsidRPr="00C65585">
        <w:lastRenderedPageBreak/>
        <w:t>усиление аналогового сигнала</w:t>
      </w:r>
    </w:p>
    <w:p w:rsidR="00FD6158" w:rsidRPr="00C65585" w:rsidRDefault="00FD6158" w:rsidP="00C65585">
      <w:pPr>
        <w:pStyle w:val="a1"/>
      </w:pPr>
      <w:r w:rsidRPr="00C65585">
        <w:t>ослабление аналогового сигнала</w:t>
      </w:r>
    </w:p>
    <w:p w:rsidR="00FD6158" w:rsidRPr="0092533F" w:rsidRDefault="00FD6158" w:rsidP="0092533F">
      <w:pPr>
        <w:pStyle w:val="a0"/>
        <w:rPr>
          <w:lang w:val="ru-RU"/>
        </w:rPr>
      </w:pPr>
      <w:r w:rsidRPr="0092533F">
        <w:rPr>
          <w:lang w:val="ru-RU"/>
        </w:rPr>
        <w:t>ХАРАКТЕРНОЙ ЧЕРТОЙ СЕТИ С КОНТРОЛЕРОМ ДОМЕНА ЯВЛЯЕТСЯ</w:t>
      </w:r>
    </w:p>
    <w:p w:rsidR="00FD6158" w:rsidRPr="00C65585" w:rsidRDefault="00FD6158" w:rsidP="00C65585">
      <w:pPr>
        <w:pStyle w:val="a1"/>
      </w:pPr>
      <w:r w:rsidRPr="00C65585">
        <w:t>равноправие всех компьютеров</w:t>
      </w:r>
    </w:p>
    <w:p w:rsidR="00FD6158" w:rsidRPr="00D013A9" w:rsidRDefault="00FD6158" w:rsidP="00C65585">
      <w:pPr>
        <w:pStyle w:val="a1"/>
        <w:rPr>
          <w:lang w:val="ru-RU"/>
        </w:rPr>
      </w:pPr>
      <w:r w:rsidRPr="00D013A9">
        <w:rPr>
          <w:lang w:val="ru-RU"/>
        </w:rPr>
        <w:t>выделение одного центрального компьютера, с равными правами</w:t>
      </w:r>
    </w:p>
    <w:p w:rsidR="00FD6158" w:rsidRPr="00C65585" w:rsidRDefault="00FD6158" w:rsidP="00E577DB">
      <w:pPr>
        <w:pStyle w:val="a"/>
      </w:pPr>
      <w:r w:rsidRPr="00C65585">
        <w:t>выделение одного или несколько серверов</w:t>
      </w:r>
    </w:p>
    <w:p w:rsidR="00FD6158" w:rsidRPr="00C65585" w:rsidRDefault="00FD6158" w:rsidP="00C65585">
      <w:pPr>
        <w:pStyle w:val="a1"/>
      </w:pPr>
      <w:r w:rsidRPr="00C65585">
        <w:t>связь компьютеров через витую пару</w:t>
      </w:r>
    </w:p>
    <w:p w:rsidR="00FD6158" w:rsidRPr="00C65585" w:rsidRDefault="00FD6158" w:rsidP="00C65585">
      <w:pPr>
        <w:pStyle w:val="a1"/>
      </w:pPr>
      <w:r w:rsidRPr="00C65585">
        <w:t>подсоединение компьютеров к интернету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РАЗДЕЛЕНИЕ СЕТИ С ШИННОЙ ТОПОЛОГИЕЙ И ТОПОЛОГИЕЙ ТИПА ЗВЕЗДА ПРОИСХОДИТ В ЗАВИСИМОСТИ</w:t>
      </w:r>
    </w:p>
    <w:p w:rsidR="00622FFF" w:rsidRPr="00622FFF" w:rsidRDefault="00622FFF" w:rsidP="00622FFF">
      <w:pPr>
        <w:pStyle w:val="a1"/>
      </w:pPr>
      <w:r w:rsidRPr="00622FFF">
        <w:t>от расстояния между узлами</w:t>
      </w:r>
    </w:p>
    <w:p w:rsidR="00622FFF" w:rsidRPr="00622FFF" w:rsidRDefault="00622FFF" w:rsidP="00622FFF">
      <w:pPr>
        <w:pStyle w:val="a1"/>
      </w:pPr>
      <w:r w:rsidRPr="00622FFF">
        <w:t xml:space="preserve">от способа управления </w:t>
      </w:r>
    </w:p>
    <w:p w:rsidR="00622FFF" w:rsidRPr="00622FFF" w:rsidRDefault="00622FFF" w:rsidP="00622FFF">
      <w:pPr>
        <w:pStyle w:val="a1"/>
      </w:pPr>
      <w:r w:rsidRPr="00622FFF">
        <w:t>от количества пользователей рабочих станций</w:t>
      </w:r>
    </w:p>
    <w:p w:rsidR="00622FFF" w:rsidRPr="00622FFF" w:rsidRDefault="00622FFF" w:rsidP="00622FFF">
      <w:pPr>
        <w:pStyle w:val="a"/>
      </w:pPr>
      <w:r w:rsidRPr="00622FFF">
        <w:t>от вида соединения узлов</w:t>
      </w:r>
    </w:p>
    <w:p w:rsidR="00622FFF" w:rsidRPr="00622FFF" w:rsidRDefault="00622FFF" w:rsidP="00622FFF">
      <w:pPr>
        <w:pStyle w:val="a1"/>
      </w:pPr>
      <w:r w:rsidRPr="00622FFF">
        <w:t xml:space="preserve"> от типа кабеля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ХАРАКТЕРНОЙ ЧЕРТОЙ СЕТИ С ШИННОЙ ТОПОЛОГИЕЙ ЯВЛЯЕТСЯ</w:t>
      </w:r>
    </w:p>
    <w:p w:rsidR="00622FFF" w:rsidRPr="0037171F" w:rsidRDefault="00622FFF" w:rsidP="00622FFF">
      <w:pPr>
        <w:pStyle w:val="a"/>
        <w:rPr>
          <w:lang w:val="ru-RU"/>
        </w:rPr>
      </w:pPr>
      <w:r w:rsidRPr="0037171F">
        <w:rPr>
          <w:lang w:val="ru-RU"/>
        </w:rPr>
        <w:t>связь между 2 рабочими станциями через один общий путь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связь проходит через центр сети, где находится сервер</w:t>
      </w:r>
    </w:p>
    <w:p w:rsidR="00622FFF" w:rsidRPr="00622FFF" w:rsidRDefault="00622FFF" w:rsidP="00622FFF">
      <w:pPr>
        <w:pStyle w:val="a1"/>
      </w:pPr>
      <w:r w:rsidRPr="00622FFF">
        <w:t>связь проходит по кольцу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связь проходит через центр сети, где находится концентратор</w:t>
      </w:r>
    </w:p>
    <w:p w:rsidR="00622FFF" w:rsidRPr="00622FFF" w:rsidRDefault="00622FFF" w:rsidP="00622FFF">
      <w:pPr>
        <w:pStyle w:val="a1"/>
      </w:pPr>
      <w:r w:rsidRPr="00622FFF">
        <w:t>связь проходит через интернет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ХАРАКТЕРНОЙ ЧЕРТОЙ СЕТИ С ТОПОЛОГИЕЙ ЗВЕЗДА ЯВЛЯЕТСЯ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связь между 2 рабочими станциями через один общий путь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связь проходит через центр сети, где находится контроллер домена</w:t>
      </w:r>
    </w:p>
    <w:p w:rsidR="00622FFF" w:rsidRPr="0037171F" w:rsidRDefault="00622FFF" w:rsidP="00622FFF">
      <w:pPr>
        <w:pStyle w:val="a"/>
        <w:rPr>
          <w:lang w:val="ru-RU"/>
        </w:rPr>
      </w:pPr>
      <w:r w:rsidRPr="0037171F">
        <w:rPr>
          <w:lang w:val="ru-RU"/>
        </w:rPr>
        <w:t>связь проходит через центр сети, где находится концентратор или коммутатор</w:t>
      </w:r>
    </w:p>
    <w:p w:rsidR="00622FFF" w:rsidRPr="00622FFF" w:rsidRDefault="00622FFF" w:rsidP="00622FFF">
      <w:pPr>
        <w:pStyle w:val="a1"/>
      </w:pPr>
      <w:r w:rsidRPr="00622FFF">
        <w:t>по концам сети стоят сервера</w:t>
      </w:r>
    </w:p>
    <w:p w:rsidR="00622FFF" w:rsidRPr="00622FFF" w:rsidRDefault="00622FFF" w:rsidP="00622FFF">
      <w:pPr>
        <w:pStyle w:val="a1"/>
      </w:pPr>
      <w:r w:rsidRPr="00622FFF">
        <w:t>связь проходит через интернет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СЕТЕВОЙ КАБЕЛЬ МОЖЕТ БЫТЬ</w:t>
      </w:r>
    </w:p>
    <w:p w:rsidR="00622FFF" w:rsidRPr="00622FFF" w:rsidRDefault="00622FFF" w:rsidP="00622FFF">
      <w:pPr>
        <w:pStyle w:val="a"/>
      </w:pPr>
      <w:r w:rsidRPr="00622FFF">
        <w:t>коаксиальным</w:t>
      </w:r>
    </w:p>
    <w:p w:rsidR="00622FFF" w:rsidRPr="00622FFF" w:rsidRDefault="00622FFF" w:rsidP="00622FFF">
      <w:pPr>
        <w:pStyle w:val="a1"/>
      </w:pPr>
      <w:r w:rsidRPr="00622FFF">
        <w:t>волокнистым</w:t>
      </w:r>
    </w:p>
    <w:p w:rsidR="00622FFF" w:rsidRPr="00622FFF" w:rsidRDefault="00622FFF" w:rsidP="00622FFF">
      <w:pPr>
        <w:pStyle w:val="a1"/>
      </w:pPr>
      <w:r w:rsidRPr="00622FFF">
        <w:t>на основе витых троек</w:t>
      </w:r>
    </w:p>
    <w:p w:rsidR="00622FFF" w:rsidRPr="00622FFF" w:rsidRDefault="00622FFF" w:rsidP="00622FFF">
      <w:pPr>
        <w:pStyle w:val="a1"/>
      </w:pPr>
      <w:r w:rsidRPr="00622FFF">
        <w:lastRenderedPageBreak/>
        <w:t>светлым</w:t>
      </w:r>
    </w:p>
    <w:p w:rsidR="00622FFF" w:rsidRPr="00622FFF" w:rsidRDefault="00622FFF" w:rsidP="00622FFF">
      <w:pPr>
        <w:pStyle w:val="a1"/>
      </w:pPr>
      <w:r w:rsidRPr="00622FFF">
        <w:t>жильным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СЕТЕВОЙ ПРОТОКОЛ – ЭТО</w:t>
      </w:r>
    </w:p>
    <w:p w:rsidR="00622FFF" w:rsidRPr="0037171F" w:rsidRDefault="00622FFF" w:rsidP="00622FFF">
      <w:pPr>
        <w:pStyle w:val="a"/>
        <w:rPr>
          <w:lang w:val="ru-RU"/>
        </w:rPr>
      </w:pPr>
      <w:r w:rsidRPr="0037171F">
        <w:rPr>
          <w:lang w:val="ru-RU"/>
        </w:rPr>
        <w:t>набор правил, позволяющий осуществлять соединение и обмен данными между включёнными в сеть компьютерами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последовательная запись событий, происходящих в компьютерной сети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правила интерпретации данных, передаваемых по сети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правила установления связи между двумя компьютерами в сети</w:t>
      </w:r>
    </w:p>
    <w:p w:rsidR="00622FFF" w:rsidRPr="00622FFF" w:rsidRDefault="00622FFF" w:rsidP="00622FFF">
      <w:pPr>
        <w:pStyle w:val="a1"/>
      </w:pPr>
      <w:r w:rsidRPr="00622FFF">
        <w:t>согласование различных процессов во времени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АДРЕС, КОТОРЫЙ ПРИСВАИВАЕТСЯ КАЖДОМУ ПК:</w:t>
      </w:r>
    </w:p>
    <w:p w:rsidR="00622FFF" w:rsidRPr="00622FFF" w:rsidRDefault="00622FFF" w:rsidP="00622FFF">
      <w:pPr>
        <w:pStyle w:val="a"/>
      </w:pPr>
      <w:r w:rsidRPr="00622FFF">
        <w:t>IP</w:t>
      </w:r>
    </w:p>
    <w:p w:rsidR="00622FFF" w:rsidRPr="00622FFF" w:rsidRDefault="00622FFF" w:rsidP="00622FFF">
      <w:pPr>
        <w:pStyle w:val="a1"/>
      </w:pPr>
      <w:r w:rsidRPr="00622FFF">
        <w:t>LAN</w:t>
      </w:r>
    </w:p>
    <w:p w:rsidR="00622FFF" w:rsidRPr="00622FFF" w:rsidRDefault="00622FFF" w:rsidP="00622FFF">
      <w:pPr>
        <w:pStyle w:val="a1"/>
      </w:pPr>
      <w:r w:rsidRPr="00622FFF">
        <w:t>TCP/IP</w:t>
      </w:r>
    </w:p>
    <w:p w:rsidR="00622FFF" w:rsidRPr="00622FFF" w:rsidRDefault="00622FFF" w:rsidP="00622FFF">
      <w:pPr>
        <w:pStyle w:val="a1"/>
      </w:pPr>
      <w:r w:rsidRPr="00622FFF">
        <w:t>HTML</w:t>
      </w:r>
    </w:p>
    <w:p w:rsidR="00622FFF" w:rsidRPr="00622FFF" w:rsidRDefault="00622FFF" w:rsidP="00622FFF">
      <w:pPr>
        <w:pStyle w:val="a1"/>
      </w:pPr>
      <w:r w:rsidRPr="00622FFF">
        <w:t>FTP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ОНИ РАБОТАЮТ 24 ЧАСА В СУТКИ, 7 ДНЕЙ В НЕДЕЛЮ. ОНИ ПОСТОЯННО СОЕДИНЕНЫ С ИНТЕРНЕТОМ И ГОТОВЫ ПРЕДОСТАВЛЯТЬ СЕРВИС – ЭТО</w:t>
      </w:r>
    </w:p>
    <w:p w:rsidR="00622FFF" w:rsidRPr="00622FFF" w:rsidRDefault="00622FFF" w:rsidP="00622FFF">
      <w:pPr>
        <w:pStyle w:val="a1"/>
      </w:pPr>
      <w:r w:rsidRPr="00622FFF">
        <w:t>клиенты</w:t>
      </w:r>
    </w:p>
    <w:p w:rsidR="00622FFF" w:rsidRPr="00622FFF" w:rsidRDefault="00622FFF" w:rsidP="00622FFF">
      <w:pPr>
        <w:pStyle w:val="a"/>
      </w:pPr>
      <w:r w:rsidRPr="00622FFF">
        <w:t>серверы</w:t>
      </w:r>
    </w:p>
    <w:p w:rsidR="00622FFF" w:rsidRPr="00622FFF" w:rsidRDefault="00622FFF" w:rsidP="00622FFF">
      <w:pPr>
        <w:pStyle w:val="a1"/>
      </w:pPr>
      <w:r w:rsidRPr="00622FFF">
        <w:t>пуэрмэны</w:t>
      </w:r>
    </w:p>
    <w:p w:rsidR="00622FFF" w:rsidRPr="00622FFF" w:rsidRDefault="00622FFF" w:rsidP="00622FFF">
      <w:pPr>
        <w:pStyle w:val="a1"/>
      </w:pPr>
      <w:r w:rsidRPr="00622FFF">
        <w:t>пользователи</w:t>
      </w:r>
    </w:p>
    <w:p w:rsidR="00622FFF" w:rsidRPr="00622FFF" w:rsidRDefault="00622FFF" w:rsidP="00622FFF">
      <w:pPr>
        <w:pStyle w:val="a1"/>
      </w:pPr>
      <w:r w:rsidRPr="00622FFF">
        <w:t>IP - адреса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ПЕРСОНАЛЬНЫЕ КОМПЬЮТЕРЫ, ЗА КОТОРЫМИ СИДЯТ ПОЛЬЗОВАТЕЛИ, ТО ЕСТЬ МЫ С ВАМИ – ЭТО</w:t>
      </w:r>
    </w:p>
    <w:p w:rsidR="00622FFF" w:rsidRPr="00622FFF" w:rsidRDefault="00622FFF" w:rsidP="00622FFF">
      <w:pPr>
        <w:pStyle w:val="a1"/>
      </w:pPr>
      <w:r w:rsidRPr="00622FFF">
        <w:t>клиенты</w:t>
      </w:r>
    </w:p>
    <w:p w:rsidR="00622FFF" w:rsidRPr="00622FFF" w:rsidRDefault="00622FFF" w:rsidP="00622FFF">
      <w:pPr>
        <w:pStyle w:val="a1"/>
      </w:pPr>
      <w:r w:rsidRPr="00622FFF">
        <w:t>серверы</w:t>
      </w:r>
    </w:p>
    <w:p w:rsidR="00622FFF" w:rsidRPr="00622FFF" w:rsidRDefault="00622FFF" w:rsidP="00622FFF">
      <w:pPr>
        <w:pStyle w:val="a1"/>
      </w:pPr>
      <w:r w:rsidRPr="00622FFF">
        <w:t>пуэрмэны</w:t>
      </w:r>
    </w:p>
    <w:p w:rsidR="00622FFF" w:rsidRPr="00622FFF" w:rsidRDefault="00622FFF" w:rsidP="00622FFF">
      <w:pPr>
        <w:pStyle w:val="a"/>
      </w:pPr>
      <w:r w:rsidRPr="00622FFF">
        <w:t>рабочие группы</w:t>
      </w:r>
    </w:p>
    <w:p w:rsidR="00622FFF" w:rsidRPr="00622FFF" w:rsidRDefault="00622FFF" w:rsidP="00622FFF">
      <w:pPr>
        <w:pStyle w:val="a1"/>
      </w:pPr>
      <w:r w:rsidRPr="00622FFF">
        <w:t>IP - адреса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ПОТОК СООБЩЕНИЙ В СЕТИ ПЕРЕДАЧИ ДАННЫХ ОПРЕДЕЛЯЕТСЯ</w:t>
      </w:r>
    </w:p>
    <w:p w:rsidR="00622FFF" w:rsidRPr="00622FFF" w:rsidRDefault="00622FFF" w:rsidP="00622FFF">
      <w:pPr>
        <w:pStyle w:val="a1"/>
      </w:pPr>
      <w:r w:rsidRPr="00622FFF">
        <w:t>объемом памяти канала передачи сообщений</w:t>
      </w:r>
    </w:p>
    <w:p w:rsidR="00622FFF" w:rsidRPr="00622FFF" w:rsidRDefault="00622FFF" w:rsidP="00622FFF">
      <w:pPr>
        <w:pStyle w:val="a"/>
      </w:pPr>
      <w:r w:rsidRPr="00622FFF">
        <w:t xml:space="preserve">трафиком </w:t>
      </w:r>
    </w:p>
    <w:p w:rsidR="00622FFF" w:rsidRPr="00622FFF" w:rsidRDefault="00622FFF" w:rsidP="00622FFF">
      <w:pPr>
        <w:pStyle w:val="a1"/>
      </w:pPr>
      <w:r w:rsidRPr="00622FFF">
        <w:t xml:space="preserve">треком </w:t>
      </w:r>
    </w:p>
    <w:p w:rsidR="00622FFF" w:rsidRPr="00622FFF" w:rsidRDefault="00622FFF" w:rsidP="00622FFF">
      <w:pPr>
        <w:pStyle w:val="a1"/>
      </w:pPr>
      <w:r w:rsidRPr="00622FFF">
        <w:lastRenderedPageBreak/>
        <w:t xml:space="preserve">трассой </w:t>
      </w:r>
    </w:p>
    <w:p w:rsidR="00622FFF" w:rsidRPr="00622FFF" w:rsidRDefault="00622FFF" w:rsidP="00622FFF">
      <w:pPr>
        <w:pStyle w:val="a1"/>
      </w:pPr>
      <w:r w:rsidRPr="00622FFF">
        <w:t>протоколом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Профессиональные ресурсы Интернета. Поиск информации в интернете</w:t>
      </w:r>
      <w:r w:rsidRPr="00622FFF">
        <w:rPr>
          <w:b/>
          <w:bCs/>
          <w:sz w:val="28"/>
          <w:szCs w:val="28"/>
          <w:lang w:val="ru-RU" w:eastAsia="x-none"/>
        </w:rPr>
        <w:t>.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Основные Интернет-технологии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БРАУЗЕР – ЭТО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программа для удаления и хранения документов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 xml:space="preserve">программа позволяющая управлять содержимым документов на </w:t>
      </w:r>
      <w:r w:rsidRPr="00622FFF">
        <w:t>web</w:t>
      </w:r>
      <w:r w:rsidRPr="0037171F">
        <w:rPr>
          <w:lang w:val="ru-RU"/>
        </w:rPr>
        <w:t xml:space="preserve">-серверах </w:t>
      </w:r>
    </w:p>
    <w:p w:rsidR="00622FFF" w:rsidRPr="0037171F" w:rsidRDefault="00622FFF" w:rsidP="00622FFF">
      <w:pPr>
        <w:pStyle w:val="a"/>
        <w:rPr>
          <w:lang w:val="ru-RU"/>
        </w:rPr>
      </w:pPr>
      <w:r w:rsidRPr="0037171F">
        <w:rPr>
          <w:lang w:val="ru-RU"/>
        </w:rPr>
        <w:t xml:space="preserve">программа для просмотра документов на </w:t>
      </w:r>
      <w:r w:rsidRPr="00622FFF">
        <w:t>web</w:t>
      </w:r>
      <w:r w:rsidRPr="0037171F">
        <w:rPr>
          <w:lang w:val="ru-RU"/>
        </w:rPr>
        <w:t xml:space="preserve">-серверах и доступа к различным службам интернет </w:t>
      </w:r>
    </w:p>
    <w:p w:rsidR="00622FFF" w:rsidRPr="00622FFF" w:rsidRDefault="00622FFF" w:rsidP="00622FFF">
      <w:pPr>
        <w:pStyle w:val="a1"/>
      </w:pPr>
      <w:r w:rsidRPr="00622FFF">
        <w:t>язык разметки гипертекста</w:t>
      </w:r>
    </w:p>
    <w:p w:rsidR="00622FFF" w:rsidRPr="00622FFF" w:rsidRDefault="00622FFF" w:rsidP="00622FFF">
      <w:pPr>
        <w:pStyle w:val="a1"/>
      </w:pPr>
      <w:r w:rsidRPr="00622FFF">
        <w:t>адрес компьютера в сети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ИНТЕРНЕТ ПРОВАЙДЕР – ЭТО</w:t>
      </w:r>
    </w:p>
    <w:p w:rsidR="00622FFF" w:rsidRPr="0037171F" w:rsidRDefault="00622FFF" w:rsidP="00622FFF">
      <w:pPr>
        <w:pStyle w:val="a"/>
        <w:rPr>
          <w:lang w:val="ru-RU"/>
        </w:rPr>
      </w:pPr>
      <w:r w:rsidRPr="0037171F">
        <w:rPr>
          <w:lang w:val="ru-RU"/>
        </w:rPr>
        <w:t>фирма, которая специализируются на предоставлении услуг по доступу в интернет</w:t>
      </w:r>
    </w:p>
    <w:p w:rsidR="00622FFF" w:rsidRPr="00622FFF" w:rsidRDefault="00622FFF" w:rsidP="00622FFF">
      <w:pPr>
        <w:pStyle w:val="a1"/>
      </w:pPr>
      <w:r w:rsidRPr="00622FFF">
        <w:t>сайт в интернете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фирма, которая продаёт товары по интернету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>фирма, которая предоставляет юридические услуги в интернете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 xml:space="preserve">сервер, который предоставляет пользователям доступ к сайтам 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ПРОТОКОЛ – ЭТО НАБОР ПРАВИЛ ДЛЯ</w:t>
      </w:r>
    </w:p>
    <w:p w:rsidR="00622FFF" w:rsidRPr="00622FFF" w:rsidRDefault="00622FFF" w:rsidP="00622FFF">
      <w:pPr>
        <w:pStyle w:val="a"/>
      </w:pPr>
      <w:r w:rsidRPr="00622FFF">
        <w:t>передачи информации по сетям</w:t>
      </w:r>
    </w:p>
    <w:p w:rsidR="00622FFF" w:rsidRPr="00622FFF" w:rsidRDefault="00622FFF" w:rsidP="00622FFF">
      <w:pPr>
        <w:pStyle w:val="a1"/>
      </w:pPr>
      <w:r w:rsidRPr="00622FFF">
        <w:t>работы с локальной сетью</w:t>
      </w:r>
    </w:p>
    <w:p w:rsidR="00622FFF" w:rsidRPr="00622FFF" w:rsidRDefault="00622FFF" w:rsidP="00622FFF">
      <w:pPr>
        <w:pStyle w:val="a1"/>
      </w:pPr>
      <w:r w:rsidRPr="00622FFF">
        <w:t>адресации подключения к сети интернет</w:t>
      </w:r>
    </w:p>
    <w:p w:rsidR="00622FFF" w:rsidRPr="00622FFF" w:rsidRDefault="00622FFF" w:rsidP="00622FFF">
      <w:pPr>
        <w:pStyle w:val="a1"/>
      </w:pPr>
      <w:r w:rsidRPr="00622FFF">
        <w:t>поиска информации в сети интернет</w:t>
      </w:r>
    </w:p>
    <w:p w:rsidR="00622FFF" w:rsidRPr="00622FFF" w:rsidRDefault="00622FFF" w:rsidP="00622FFF">
      <w:pPr>
        <w:pStyle w:val="a1"/>
      </w:pPr>
      <w:r w:rsidRPr="00622FFF">
        <w:t>проведения телемедицинской консультации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WEB-СТРАНИЦЫ ИМЕЮТ РАСШИРЕНИЕ</w:t>
      </w:r>
    </w:p>
    <w:p w:rsidR="00622FFF" w:rsidRPr="00622FFF" w:rsidRDefault="00622FFF" w:rsidP="00622FFF">
      <w:pPr>
        <w:pStyle w:val="a1"/>
      </w:pPr>
      <w:r w:rsidRPr="00622FFF">
        <w:t>*.bat</w:t>
      </w:r>
    </w:p>
    <w:p w:rsidR="00622FFF" w:rsidRPr="00622FFF" w:rsidRDefault="00622FFF" w:rsidP="00622FFF">
      <w:pPr>
        <w:pStyle w:val="a1"/>
      </w:pPr>
      <w:r w:rsidRPr="00622FFF">
        <w:t>*.docx</w:t>
      </w:r>
    </w:p>
    <w:p w:rsidR="00622FFF" w:rsidRPr="00622FFF" w:rsidRDefault="00622FFF" w:rsidP="00622FFF">
      <w:pPr>
        <w:pStyle w:val="a1"/>
      </w:pPr>
      <w:r w:rsidRPr="00622FFF">
        <w:t>*.txt</w:t>
      </w:r>
    </w:p>
    <w:p w:rsidR="00622FFF" w:rsidRPr="00622FFF" w:rsidRDefault="00622FFF" w:rsidP="00622FFF">
      <w:pPr>
        <w:pStyle w:val="a"/>
      </w:pPr>
      <w:r w:rsidRPr="00622FFF">
        <w:t>*.htm</w:t>
      </w:r>
    </w:p>
    <w:p w:rsidR="00622FFF" w:rsidRPr="00622FFF" w:rsidRDefault="00622FFF" w:rsidP="00622FFF">
      <w:pPr>
        <w:pStyle w:val="a1"/>
      </w:pPr>
      <w:r w:rsidRPr="00622FFF">
        <w:t>*.exe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ВЫБЕРИТЕ АДРЕС, КОТОРЫЙ СООТВЕТСТВУЕТ ДОМЕНУ ВТОРОГО УРОВНЯ</w:t>
      </w:r>
    </w:p>
    <w:p w:rsidR="00622FFF" w:rsidRPr="00622FFF" w:rsidRDefault="00622FFF" w:rsidP="00622FFF">
      <w:pPr>
        <w:pStyle w:val="a1"/>
      </w:pPr>
      <w:r w:rsidRPr="00622FFF">
        <w:lastRenderedPageBreak/>
        <w:t>www.krasgma.word.ru.htm</w:t>
      </w:r>
    </w:p>
    <w:p w:rsidR="00622FFF" w:rsidRPr="00622FFF" w:rsidRDefault="00622FFF" w:rsidP="00622FFF">
      <w:pPr>
        <w:pStyle w:val="a1"/>
      </w:pPr>
      <w:r w:rsidRPr="00622FFF">
        <w:t>www.kkb1.krasu.ru</w:t>
      </w:r>
    </w:p>
    <w:p w:rsidR="00622FFF" w:rsidRPr="00622FFF" w:rsidRDefault="00622FFF" w:rsidP="00622FFF">
      <w:pPr>
        <w:pStyle w:val="a1"/>
      </w:pPr>
      <w:r w:rsidRPr="00622FFF">
        <w:t>www.topserver.donetsk.ua</w:t>
      </w:r>
    </w:p>
    <w:p w:rsidR="00622FFF" w:rsidRPr="00622FFF" w:rsidRDefault="00622FFF" w:rsidP="00622FFF">
      <w:pPr>
        <w:pStyle w:val="a"/>
      </w:pPr>
      <w:r w:rsidRPr="00622FFF">
        <w:t>www.krasgmu.ru</w:t>
      </w:r>
    </w:p>
    <w:p w:rsidR="00622FFF" w:rsidRPr="00622FFF" w:rsidRDefault="00622FFF" w:rsidP="00622FFF">
      <w:pPr>
        <w:pStyle w:val="a1"/>
      </w:pPr>
      <w:r w:rsidRPr="00622FFF">
        <w:t>www.krasgmu.krsk.info.ru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СУЩНОСТЬ ЭЛЕКТРОННОЙ ПОЧТЫ ИЛИ E-MAIL ЗАКЛЮЧАЕТСЯ В ВОЗМОЖНОСТИ</w:t>
      </w:r>
    </w:p>
    <w:p w:rsidR="00622FFF" w:rsidRPr="0037171F" w:rsidRDefault="00622FFF" w:rsidP="00622FFF">
      <w:pPr>
        <w:pStyle w:val="a1"/>
        <w:rPr>
          <w:lang w:val="ru-RU"/>
        </w:rPr>
      </w:pPr>
      <w:r w:rsidRPr="0037171F">
        <w:rPr>
          <w:lang w:val="ru-RU"/>
        </w:rPr>
        <w:t xml:space="preserve">обмениваться документами с помощью </w:t>
      </w:r>
      <w:r w:rsidRPr="00622FFF">
        <w:t>flash</w:t>
      </w:r>
      <w:r w:rsidRPr="0037171F">
        <w:rPr>
          <w:lang w:val="ru-RU"/>
        </w:rPr>
        <w:t>-карты</w:t>
      </w:r>
    </w:p>
    <w:p w:rsidR="00622FFF" w:rsidRPr="00622FFF" w:rsidRDefault="00622FFF" w:rsidP="00622FFF">
      <w:pPr>
        <w:pStyle w:val="a"/>
      </w:pPr>
      <w:r w:rsidRPr="00622FFF">
        <w:t>обмениваться письмами через интернет</w:t>
      </w:r>
    </w:p>
    <w:p w:rsidR="00622FFF" w:rsidRPr="00622FFF" w:rsidRDefault="00622FFF" w:rsidP="00622FFF">
      <w:pPr>
        <w:pStyle w:val="a1"/>
      </w:pPr>
      <w:r w:rsidRPr="00622FFF">
        <w:t>отправлять факсы</w:t>
      </w:r>
    </w:p>
    <w:p w:rsidR="00622FFF" w:rsidRPr="00622FFF" w:rsidRDefault="00622FFF" w:rsidP="00622FFF">
      <w:pPr>
        <w:pStyle w:val="a1"/>
      </w:pPr>
      <w:r w:rsidRPr="00622FFF">
        <w:t>создавать программы</w:t>
      </w:r>
    </w:p>
    <w:p w:rsidR="00622FFF" w:rsidRPr="00622FFF" w:rsidRDefault="00622FFF" w:rsidP="00622FFF">
      <w:pPr>
        <w:pStyle w:val="a1"/>
      </w:pPr>
      <w:r w:rsidRPr="00622FFF">
        <w:t>редактировать и просматривать картинки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АДРЕС E-MAIL СОСТОИТ ИЗ</w:t>
      </w:r>
    </w:p>
    <w:p w:rsidR="00622FFF" w:rsidRPr="00622FFF" w:rsidRDefault="00622FFF" w:rsidP="00622FFF">
      <w:pPr>
        <w:pStyle w:val="a1"/>
      </w:pPr>
      <w:r w:rsidRPr="00622FFF">
        <w:t>ячейки и строк</w:t>
      </w:r>
    </w:p>
    <w:p w:rsidR="00622FFF" w:rsidRPr="00622FFF" w:rsidRDefault="00622FFF" w:rsidP="00E63253">
      <w:pPr>
        <w:pStyle w:val="a"/>
      </w:pPr>
      <w:r w:rsidRPr="00622FFF">
        <w:t>имени пользователя и почтового домена</w:t>
      </w:r>
    </w:p>
    <w:p w:rsidR="00622FFF" w:rsidRPr="00622FFF" w:rsidRDefault="00622FFF" w:rsidP="00622FFF">
      <w:pPr>
        <w:pStyle w:val="a1"/>
      </w:pPr>
      <w:r w:rsidRPr="00622FFF">
        <w:t>имени пользователя и ячейки</w:t>
      </w:r>
    </w:p>
    <w:p w:rsidR="00622FFF" w:rsidRPr="00622FFF" w:rsidRDefault="00622FFF" w:rsidP="00622FFF">
      <w:pPr>
        <w:pStyle w:val="a1"/>
      </w:pPr>
      <w:r w:rsidRPr="00622FFF">
        <w:t>почтового домена и ячейки</w:t>
      </w:r>
    </w:p>
    <w:p w:rsidR="00622FFF" w:rsidRPr="00622FFF" w:rsidRDefault="00622FFF" w:rsidP="00622FFF">
      <w:pPr>
        <w:pStyle w:val="a1"/>
      </w:pPr>
      <w:r w:rsidRPr="00622FFF">
        <w:t xml:space="preserve">имени пользователя и префикса www 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КОМПЬЮТЕР, ПРЕДНАЗНАЧЕННЫЙ ДЛЯ СОВМЕСТНОГО ИСПОЛЬЗОВАНИЯ ЕГО РЕСУРСОВ РАБОЧИМИ СТАНЦИЯМИ ЛВС, НАЗЫВАЕТСЯ</w:t>
      </w:r>
    </w:p>
    <w:p w:rsidR="00622FFF" w:rsidRPr="00622FFF" w:rsidRDefault="00622FFF" w:rsidP="00E63253">
      <w:pPr>
        <w:pStyle w:val="a"/>
      </w:pPr>
      <w:r w:rsidRPr="00622FFF">
        <w:t>сервером</w:t>
      </w:r>
    </w:p>
    <w:p w:rsidR="00622FFF" w:rsidRPr="00622FFF" w:rsidRDefault="00622FFF" w:rsidP="00622FFF">
      <w:pPr>
        <w:pStyle w:val="a1"/>
      </w:pPr>
      <w:r w:rsidRPr="00622FFF">
        <w:t>рабочей станцией</w:t>
      </w:r>
    </w:p>
    <w:p w:rsidR="00622FFF" w:rsidRPr="00622FFF" w:rsidRDefault="00622FFF" w:rsidP="00622FFF">
      <w:pPr>
        <w:pStyle w:val="a1"/>
      </w:pPr>
      <w:r w:rsidRPr="00622FFF">
        <w:t>клиентом</w:t>
      </w:r>
    </w:p>
    <w:p w:rsidR="00622FFF" w:rsidRPr="00622FFF" w:rsidRDefault="00622FFF" w:rsidP="00622FFF">
      <w:pPr>
        <w:pStyle w:val="a1"/>
      </w:pPr>
      <w:r w:rsidRPr="00622FFF">
        <w:t>коммутатором</w:t>
      </w:r>
    </w:p>
    <w:p w:rsidR="00622FFF" w:rsidRPr="00622FFF" w:rsidRDefault="00622FFF" w:rsidP="00622FFF">
      <w:pPr>
        <w:pStyle w:val="a1"/>
      </w:pPr>
      <w:r w:rsidRPr="00622FFF">
        <w:t>маршрутизатором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СЛУЖБА FTP В ИНТЕРНЕТЕ ПРЕДНАЗНАЧЕНА ДЛЯ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 xml:space="preserve">создания, приема и передачи </w:t>
      </w:r>
      <w:r w:rsidRPr="001F68E0">
        <w:t>web</w:t>
      </w:r>
      <w:r w:rsidRPr="0037171F">
        <w:rPr>
          <w:lang w:val="ru-RU"/>
        </w:rPr>
        <w:t>-страниц</w:t>
      </w:r>
    </w:p>
    <w:p w:rsidR="00622FFF" w:rsidRPr="001F68E0" w:rsidRDefault="00622FFF" w:rsidP="001F68E0">
      <w:pPr>
        <w:pStyle w:val="a1"/>
      </w:pPr>
      <w:r w:rsidRPr="001F68E0">
        <w:t>обеспечения функционирования электронной почты</w:t>
      </w:r>
    </w:p>
    <w:p w:rsidR="00622FFF" w:rsidRPr="001F68E0" w:rsidRDefault="00622FFF" w:rsidP="001F68E0">
      <w:pPr>
        <w:pStyle w:val="a1"/>
      </w:pPr>
      <w:r w:rsidRPr="001F68E0">
        <w:t>обеспечения работы телеконференций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>приема и передачи файлов любого формата</w:t>
      </w:r>
    </w:p>
    <w:p w:rsidR="00622FFF" w:rsidRPr="001F68E0" w:rsidRDefault="00622FFF" w:rsidP="001F68E0">
      <w:pPr>
        <w:pStyle w:val="a1"/>
      </w:pPr>
      <w:r w:rsidRPr="001F68E0">
        <w:t>удаленного управления техническими системами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СТАНДАРТНЫМ БРАУЗЕРОМ, ВХОДЯЩИМ В СОСТАВ WINDOWS, ЯВЛЯЕТСЯ</w:t>
      </w:r>
    </w:p>
    <w:p w:rsidR="00622FFF" w:rsidRPr="001F68E0" w:rsidRDefault="00622FFF" w:rsidP="00E63253">
      <w:pPr>
        <w:pStyle w:val="a"/>
      </w:pPr>
      <w:r w:rsidRPr="001F68E0">
        <w:lastRenderedPageBreak/>
        <w:t xml:space="preserve">Internet Explorer </w:t>
      </w:r>
    </w:p>
    <w:p w:rsidR="00622FFF" w:rsidRPr="001F68E0" w:rsidRDefault="00622FFF" w:rsidP="001F68E0">
      <w:pPr>
        <w:pStyle w:val="a1"/>
      </w:pPr>
      <w:r w:rsidRPr="001F68E0">
        <w:t xml:space="preserve">Mozilla Firefox </w:t>
      </w:r>
    </w:p>
    <w:p w:rsidR="00622FFF" w:rsidRPr="001F68E0" w:rsidRDefault="00622FFF" w:rsidP="001F68E0">
      <w:pPr>
        <w:pStyle w:val="a1"/>
      </w:pPr>
      <w:r w:rsidRPr="001F68E0">
        <w:t xml:space="preserve">Opera </w:t>
      </w:r>
    </w:p>
    <w:p w:rsidR="00622FFF" w:rsidRPr="001F68E0" w:rsidRDefault="00622FFF" w:rsidP="001F68E0">
      <w:pPr>
        <w:pStyle w:val="a1"/>
      </w:pPr>
      <w:r w:rsidRPr="001F68E0">
        <w:t xml:space="preserve">Netscape Navigator </w:t>
      </w:r>
    </w:p>
    <w:p w:rsidR="00622FFF" w:rsidRPr="001F68E0" w:rsidRDefault="00622FFF" w:rsidP="001F68E0">
      <w:pPr>
        <w:pStyle w:val="a1"/>
      </w:pPr>
      <w:r w:rsidRPr="001F68E0">
        <w:t xml:space="preserve">Amaya 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К ХОСТУ GOV ОТНОСЯТСЯ</w:t>
      </w:r>
    </w:p>
    <w:p w:rsidR="00622FFF" w:rsidRPr="001F68E0" w:rsidRDefault="00622FFF" w:rsidP="001F68E0">
      <w:pPr>
        <w:pStyle w:val="a1"/>
      </w:pPr>
      <w:r w:rsidRPr="001F68E0">
        <w:t>образовательные учреждения</w:t>
      </w:r>
    </w:p>
    <w:p w:rsidR="00622FFF" w:rsidRPr="001F68E0" w:rsidRDefault="00622FFF" w:rsidP="00E63253">
      <w:pPr>
        <w:pStyle w:val="a"/>
      </w:pPr>
      <w:r w:rsidRPr="001F68E0">
        <w:t>правительственные учреждения</w:t>
      </w:r>
    </w:p>
    <w:p w:rsidR="00622FFF" w:rsidRPr="001F68E0" w:rsidRDefault="00622FFF" w:rsidP="001F68E0">
      <w:pPr>
        <w:pStyle w:val="a1"/>
      </w:pPr>
      <w:r w:rsidRPr="001F68E0">
        <w:t>коммерческие организации</w:t>
      </w:r>
    </w:p>
    <w:p w:rsidR="00622FFF" w:rsidRPr="001F68E0" w:rsidRDefault="00622FFF" w:rsidP="001F68E0">
      <w:pPr>
        <w:pStyle w:val="a1"/>
      </w:pPr>
      <w:r w:rsidRPr="001F68E0">
        <w:t>прочие организации</w:t>
      </w:r>
    </w:p>
    <w:p w:rsidR="00622FFF" w:rsidRPr="001F68E0" w:rsidRDefault="00622FFF" w:rsidP="001F68E0">
      <w:pPr>
        <w:pStyle w:val="a1"/>
      </w:pPr>
      <w:r w:rsidRPr="001F68E0">
        <w:t>международные организации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К ХОСТУ COM ОТНОСЯТСЯ</w:t>
      </w:r>
    </w:p>
    <w:p w:rsidR="00622FFF" w:rsidRPr="001F68E0" w:rsidRDefault="00622FFF" w:rsidP="001F68E0">
      <w:pPr>
        <w:pStyle w:val="a1"/>
      </w:pPr>
      <w:r w:rsidRPr="001F68E0">
        <w:t>образовательные учреждения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организации, управляющие интернет или входящие в его структуру</w:t>
      </w:r>
    </w:p>
    <w:p w:rsidR="00622FFF" w:rsidRPr="001F68E0" w:rsidRDefault="00622FFF" w:rsidP="00E63253">
      <w:pPr>
        <w:pStyle w:val="a"/>
      </w:pPr>
      <w:r w:rsidRPr="001F68E0">
        <w:t>коммерческие организации</w:t>
      </w:r>
    </w:p>
    <w:p w:rsidR="00622FFF" w:rsidRPr="001F68E0" w:rsidRDefault="00622FFF" w:rsidP="001F68E0">
      <w:pPr>
        <w:pStyle w:val="a1"/>
      </w:pPr>
      <w:r w:rsidRPr="001F68E0">
        <w:t>прочие организации</w:t>
      </w:r>
    </w:p>
    <w:p w:rsidR="00622FFF" w:rsidRPr="001F68E0" w:rsidRDefault="00622FFF" w:rsidP="001F68E0">
      <w:pPr>
        <w:pStyle w:val="a1"/>
      </w:pPr>
      <w:r w:rsidRPr="001F68E0">
        <w:t>международные организации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СКОРОСТЬ ПЕРЕДАЧИ ДАННЫХ – ЭТО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>Количество бит информации, передаваемой в единицу времени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количество байт информации, переданной с одного компьютера на другой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количество информации, передаваемой в одну секунду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количество байт информации, передаваемой за одну минуту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количество писем, передаваемых в единицу времени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ГЛОБАЛЬНАЯ КОМПЬЮТЕРНАЯ СЕТЬ – ЭТО</w:t>
      </w:r>
    </w:p>
    <w:p w:rsidR="00622FFF" w:rsidRPr="001F68E0" w:rsidRDefault="00622FFF" w:rsidP="001F68E0">
      <w:pPr>
        <w:pStyle w:val="a1"/>
      </w:pPr>
      <w:r w:rsidRPr="001F68E0">
        <w:t>Информационная система с гиперсвязями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множество компьютеров, связанных каналами передачи информации и находящихся в пределах одного помещения, здания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система обмена информацией на определенную тему</w:t>
      </w:r>
    </w:p>
    <w:p w:rsidR="00622FFF" w:rsidRPr="001F68E0" w:rsidRDefault="00622FFF" w:rsidP="001F68E0">
      <w:pPr>
        <w:pStyle w:val="a1"/>
      </w:pPr>
      <w:r w:rsidRPr="001F68E0">
        <w:t>сеть, предназначенная для военных нужд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>совокупность локальных сетей и компьютеров, расположенных на больших расстояниях и соединенных в единую систему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 xml:space="preserve">ГИПЕРТЕКСТ – ЭТО </w:t>
      </w:r>
    </w:p>
    <w:p w:rsidR="00622FFF" w:rsidRPr="001F68E0" w:rsidRDefault="00622FFF" w:rsidP="001F68E0">
      <w:pPr>
        <w:pStyle w:val="a1"/>
      </w:pPr>
      <w:r w:rsidRPr="001F68E0">
        <w:t>очень большой текст</w:t>
      </w:r>
    </w:p>
    <w:p w:rsidR="00622FFF" w:rsidRPr="001F68E0" w:rsidRDefault="00622FFF" w:rsidP="001F68E0">
      <w:pPr>
        <w:pStyle w:val="a1"/>
      </w:pPr>
      <w:r w:rsidRPr="001F68E0">
        <w:t xml:space="preserve">текст, набранный на компьютере 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lastRenderedPageBreak/>
        <w:t xml:space="preserve">текст, в котором используется шрифт большого размера </w:t>
      </w:r>
    </w:p>
    <w:p w:rsidR="00622FFF" w:rsidRPr="001F68E0" w:rsidRDefault="00622FFF" w:rsidP="001F68E0">
      <w:pPr>
        <w:pStyle w:val="a1"/>
      </w:pPr>
      <w:r w:rsidRPr="001F68E0">
        <w:t>язык программирования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 xml:space="preserve">структурированный текст, в котором могут осуществляться переходы по выделенным меткам 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СПАМ - ЭТО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>несанкционированная рассылка почты, предпринимаемая в рекламных или иных целях</w:t>
      </w:r>
    </w:p>
    <w:p w:rsidR="00622FFF" w:rsidRPr="001F68E0" w:rsidRDefault="00622FFF" w:rsidP="001F68E0">
      <w:pPr>
        <w:pStyle w:val="a1"/>
      </w:pPr>
      <w:r w:rsidRPr="001F68E0">
        <w:t>способ упорядочения контактов по категориям</w:t>
      </w:r>
    </w:p>
    <w:p w:rsidR="00622FFF" w:rsidRPr="001F68E0" w:rsidRDefault="00622FFF" w:rsidP="001F68E0">
      <w:pPr>
        <w:pStyle w:val="a1"/>
      </w:pPr>
      <w:r w:rsidRPr="001F68E0">
        <w:t>сведения о конкретном корреспонденте</w:t>
      </w:r>
    </w:p>
    <w:p w:rsidR="00622FFF" w:rsidRPr="001F68E0" w:rsidRDefault="00622FFF" w:rsidP="001F68E0">
      <w:pPr>
        <w:pStyle w:val="a1"/>
      </w:pPr>
      <w:r w:rsidRPr="001F68E0">
        <w:t>имя почтового ящика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любой компьютер, подключенный к сети Интернет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В ЯНДЕКСЕ НА ЗАПРОС: «АЭРОПЛАН | САМОЛЕТ | ПЛАНЕР | ДИРИЖАБЛЬ | АЭРОСТАТ | ВЕРТОЛЕТ» НАЙДУТСЯ СТРАНИЦЫ, ГДЕ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>встречается хоть одно из этих слов</w:t>
      </w:r>
    </w:p>
    <w:p w:rsidR="00622FFF" w:rsidRPr="001F68E0" w:rsidRDefault="00622FFF" w:rsidP="001F68E0">
      <w:pPr>
        <w:pStyle w:val="a1"/>
      </w:pPr>
      <w:r w:rsidRPr="001F68E0">
        <w:t>встречаются все эти слова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встречаются слова именно в этом же порядке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есть попарно слова аэроплан и самолет, планер и дирижабль, аэростат и вертолет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не встречается ни одно из слов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В ЯНДЕКСЕ НА ЗАПРОС: «!ДЕНЬ» НАЙДУТСЯ СТРАНИЦЫ, ГДЕ ЕСТЬ СЛОВО</w:t>
      </w:r>
    </w:p>
    <w:p w:rsidR="00622FFF" w:rsidRPr="001F68E0" w:rsidRDefault="00622FFF" w:rsidP="00E63253">
      <w:pPr>
        <w:pStyle w:val="a"/>
      </w:pPr>
      <w:r w:rsidRPr="001F68E0">
        <w:t>день</w:t>
      </w:r>
    </w:p>
    <w:p w:rsidR="00622FFF" w:rsidRPr="001F68E0" w:rsidRDefault="00622FFF" w:rsidP="001F68E0">
      <w:pPr>
        <w:pStyle w:val="a1"/>
      </w:pPr>
      <w:r w:rsidRPr="001F68E0">
        <w:t>день и дни</w:t>
      </w:r>
    </w:p>
    <w:p w:rsidR="00622FFF" w:rsidRPr="001F68E0" w:rsidRDefault="00622FFF" w:rsidP="001F68E0">
      <w:pPr>
        <w:pStyle w:val="a1"/>
      </w:pPr>
      <w:r w:rsidRPr="001F68E0">
        <w:t>все слова, имеющие корень день</w:t>
      </w:r>
    </w:p>
    <w:p w:rsidR="00622FFF" w:rsidRPr="001F68E0" w:rsidRDefault="00622FFF" w:rsidP="001F68E0">
      <w:pPr>
        <w:pStyle w:val="a1"/>
      </w:pPr>
      <w:r w:rsidRPr="001F68E0">
        <w:t>полдень</w:t>
      </w:r>
    </w:p>
    <w:p w:rsidR="00622FFF" w:rsidRPr="001F68E0" w:rsidRDefault="00622FFF" w:rsidP="001F68E0">
      <w:pPr>
        <w:pStyle w:val="a1"/>
      </w:pPr>
      <w:r w:rsidRPr="001F68E0">
        <w:t>деньги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В ЯНДЕКСЕ МОЖНО ОТБИРАТЬ ДЛЯ ПОИСКА СТРАНИЦЫ, НАПИСАННЫЕ НА ОПРЕДЕЛЕННОМ ЯЗЫКЕ, С ПОМОЩЬЮ  ОПЕРАТОРА</w:t>
      </w:r>
    </w:p>
    <w:p w:rsidR="00622FFF" w:rsidRPr="001F68E0" w:rsidRDefault="00622FFF" w:rsidP="001F68E0">
      <w:pPr>
        <w:pStyle w:val="a1"/>
      </w:pPr>
      <w:r w:rsidRPr="001F68E0">
        <w:t>$anchor (язык)</w:t>
      </w:r>
    </w:p>
    <w:p w:rsidR="00622FFF" w:rsidRPr="001F68E0" w:rsidRDefault="00622FFF" w:rsidP="001F68E0">
      <w:pPr>
        <w:pStyle w:val="a1"/>
      </w:pPr>
      <w:r w:rsidRPr="001F68E0">
        <w:t>$title (язык)</w:t>
      </w:r>
    </w:p>
    <w:p w:rsidR="00622FFF" w:rsidRPr="001F68E0" w:rsidRDefault="00622FFF" w:rsidP="001F68E0">
      <w:pPr>
        <w:pStyle w:val="a1"/>
      </w:pPr>
      <w:r w:rsidRPr="001F68E0">
        <w:t>mime="язык"</w:t>
      </w:r>
    </w:p>
    <w:p w:rsidR="00622FFF" w:rsidRPr="001F68E0" w:rsidRDefault="00622FFF" w:rsidP="001F68E0">
      <w:pPr>
        <w:pStyle w:val="a1"/>
      </w:pPr>
      <w:r w:rsidRPr="001F68E0">
        <w:t>host=язык</w:t>
      </w:r>
    </w:p>
    <w:p w:rsidR="00622FFF" w:rsidRPr="001F68E0" w:rsidRDefault="00622FFF" w:rsidP="00E63253">
      <w:pPr>
        <w:pStyle w:val="a"/>
      </w:pPr>
      <w:r w:rsidRPr="001F68E0">
        <w:t>lang="язык"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ТОЧНЫЙ ПОРЯДОК СЛОВ В ЗАПРОСЕ ПРИ ПОИСКЕ В ЯНДЕКСЕ МОЖНО УКАЗАТЬ С ПОМОЩЬЮ</w:t>
      </w:r>
    </w:p>
    <w:p w:rsidR="00622FFF" w:rsidRPr="001F68E0" w:rsidRDefault="00622FFF" w:rsidP="001F68E0">
      <w:pPr>
        <w:pStyle w:val="a1"/>
      </w:pPr>
      <w:r w:rsidRPr="001F68E0">
        <w:lastRenderedPageBreak/>
        <w:t>()</w:t>
      </w:r>
    </w:p>
    <w:p w:rsidR="00622FFF" w:rsidRPr="001F68E0" w:rsidRDefault="00622FFF" w:rsidP="00E63253">
      <w:pPr>
        <w:pStyle w:val="a"/>
      </w:pPr>
      <w:r w:rsidRPr="001F68E0">
        <w:t>«»</w:t>
      </w:r>
    </w:p>
    <w:p w:rsidR="00622FFF" w:rsidRPr="001F68E0" w:rsidRDefault="00622FFF" w:rsidP="001F68E0">
      <w:pPr>
        <w:pStyle w:val="a1"/>
      </w:pPr>
      <w:r w:rsidRPr="001F68E0">
        <w:t>||</w:t>
      </w:r>
    </w:p>
    <w:p w:rsidR="00622FFF" w:rsidRPr="001F68E0" w:rsidRDefault="00622FFF" w:rsidP="001F68E0">
      <w:pPr>
        <w:pStyle w:val="a1"/>
      </w:pPr>
      <w:r w:rsidRPr="001F68E0">
        <w:t>[]</w:t>
      </w:r>
    </w:p>
    <w:p w:rsidR="00622FFF" w:rsidRPr="001F68E0" w:rsidRDefault="00622FFF" w:rsidP="001F68E0">
      <w:pPr>
        <w:pStyle w:val="a1"/>
      </w:pPr>
      <w:r w:rsidRPr="001F68E0">
        <w:t>{}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ДЛЯ ПОИСКА ТЕКСТА В ЗАГОЛОВКЕ СТРАНИЦ ИСПОЛЬЗУЕТСЯ ОПЕРАТОР</w:t>
      </w:r>
    </w:p>
    <w:p w:rsidR="00622FFF" w:rsidRPr="001F68E0" w:rsidRDefault="00622FFF" w:rsidP="001F68E0">
      <w:pPr>
        <w:pStyle w:val="a1"/>
      </w:pPr>
      <w:r w:rsidRPr="001F68E0">
        <w:t>Link= «»</w:t>
      </w:r>
    </w:p>
    <w:p w:rsidR="00622FFF" w:rsidRPr="001F68E0" w:rsidRDefault="00622FFF" w:rsidP="00E63253">
      <w:pPr>
        <w:pStyle w:val="a"/>
      </w:pPr>
      <w:r w:rsidRPr="001F68E0">
        <w:t>$title(запрос)</w:t>
      </w:r>
    </w:p>
    <w:p w:rsidR="00622FFF" w:rsidRPr="001F68E0" w:rsidRDefault="00622FFF" w:rsidP="001F68E0">
      <w:pPr>
        <w:pStyle w:val="a1"/>
      </w:pPr>
      <w:r w:rsidRPr="001F68E0">
        <w:t>host= «»</w:t>
      </w:r>
    </w:p>
    <w:p w:rsidR="00622FFF" w:rsidRPr="001F68E0" w:rsidRDefault="00622FFF" w:rsidP="001F68E0">
      <w:pPr>
        <w:pStyle w:val="a1"/>
      </w:pPr>
      <w:r w:rsidRPr="001F68E0">
        <w:t>mime= «»</w:t>
      </w:r>
    </w:p>
    <w:p w:rsidR="00622FFF" w:rsidRPr="001F68E0" w:rsidRDefault="00622FFF" w:rsidP="001F68E0">
      <w:pPr>
        <w:pStyle w:val="a1"/>
      </w:pPr>
      <w:r w:rsidRPr="001F68E0">
        <w:t>date= «»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 xml:space="preserve">ВСЕ СЛОВА, КОТОРЫЕ ВЫ ПРИВОДИТЕ В ЗАПРОСЕ, ПО УМОЛЧАНИЮ ИЩУТСЯ </w:t>
      </w:r>
      <w:hyperlink r:id="rId7" w:anchor="morphology" w:history="1">
        <w:r w:rsidRPr="00622FFF">
          <w:rPr>
            <w:lang w:val="ru-RU"/>
          </w:rPr>
          <w:t>С УЧЕТОМ МОРФОЛОГИИ</w:t>
        </w:r>
      </w:hyperlink>
      <w:r w:rsidRPr="00622FFF">
        <w:rPr>
          <w:lang w:val="ru-RU"/>
        </w:rPr>
        <w:t xml:space="preserve">. ЧТОБЫ ОТКЛЮЧИТЬ ЕЕ НЕОБХОДИМО  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указать нормальную форму слова с помощью группы операторов ()</w:t>
      </w:r>
    </w:p>
    <w:p w:rsidR="00622FFF" w:rsidRPr="0037171F" w:rsidRDefault="00622FFF" w:rsidP="00E63253">
      <w:pPr>
        <w:pStyle w:val="a"/>
        <w:rPr>
          <w:lang w:val="ru-RU"/>
        </w:rPr>
      </w:pPr>
      <w:r w:rsidRPr="0037171F">
        <w:rPr>
          <w:lang w:val="ru-RU"/>
        </w:rPr>
        <w:t xml:space="preserve">использовать оператор «!» перед словом (без пробела) </w:t>
      </w:r>
    </w:p>
    <w:p w:rsidR="00622FFF" w:rsidRPr="001F68E0" w:rsidRDefault="00622FFF" w:rsidP="001F68E0">
      <w:pPr>
        <w:pStyle w:val="a1"/>
      </w:pPr>
      <w:r w:rsidRPr="001F68E0">
        <w:t>использовать оператор ~</w:t>
      </w:r>
    </w:p>
    <w:p w:rsidR="00622FFF" w:rsidRPr="001F68E0" w:rsidRDefault="00622FFF" w:rsidP="001F68E0">
      <w:pPr>
        <w:pStyle w:val="a1"/>
      </w:pPr>
      <w:r w:rsidRPr="001F68E0">
        <w:t>использовать оператор «!!»</w:t>
      </w:r>
    </w:p>
    <w:p w:rsidR="00622FFF" w:rsidRPr="001F68E0" w:rsidRDefault="00622FFF" w:rsidP="001F68E0">
      <w:pPr>
        <w:pStyle w:val="a1"/>
      </w:pPr>
      <w:r w:rsidRPr="001F68E0">
        <w:t>нет верного ответа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ИСКЛЮЧИТЬ СЛОВО ИЗ ПОИСКА В ЯНДЕКСЕ МОЖНО ОПЕРАТОРОМ</w:t>
      </w:r>
    </w:p>
    <w:p w:rsidR="00622FFF" w:rsidRPr="001F68E0" w:rsidRDefault="00622FFF" w:rsidP="001F68E0">
      <w:pPr>
        <w:pStyle w:val="a1"/>
      </w:pPr>
      <w:r w:rsidRPr="001F68E0">
        <w:t>~~</w:t>
      </w:r>
    </w:p>
    <w:p w:rsidR="00622FFF" w:rsidRPr="001F68E0" w:rsidRDefault="00622FFF" w:rsidP="001F68E0">
      <w:pPr>
        <w:pStyle w:val="a1"/>
      </w:pPr>
      <w:r w:rsidRPr="001F68E0">
        <w:t>()</w:t>
      </w:r>
    </w:p>
    <w:p w:rsidR="00622FFF" w:rsidRPr="001F68E0" w:rsidRDefault="00622FFF" w:rsidP="001F68E0">
      <w:pPr>
        <w:pStyle w:val="a1"/>
      </w:pPr>
      <w:r w:rsidRPr="001F68E0">
        <w:t>||</w:t>
      </w:r>
    </w:p>
    <w:p w:rsidR="00622FFF" w:rsidRPr="001F68E0" w:rsidRDefault="00622FFF" w:rsidP="00E63253">
      <w:pPr>
        <w:pStyle w:val="a"/>
      </w:pPr>
      <w:r w:rsidRPr="001F68E0">
        <w:t>&amp;&amp;</w:t>
      </w:r>
    </w:p>
    <w:p w:rsidR="00622FFF" w:rsidRPr="001F68E0" w:rsidRDefault="00622FFF" w:rsidP="001F68E0">
      <w:pPr>
        <w:pStyle w:val="a1"/>
      </w:pPr>
      <w:r w:rsidRPr="001F68E0">
        <w:t>“”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ИСКЛЮЧИТЬ СЛОВО ИЗ ПОИСКА В GOOGLE МОЖНО ОПЕРАТОРОМ</w:t>
      </w:r>
    </w:p>
    <w:p w:rsidR="00622FFF" w:rsidRPr="001F68E0" w:rsidRDefault="00622FFF" w:rsidP="00E63253">
      <w:pPr>
        <w:pStyle w:val="a"/>
      </w:pPr>
      <w:r w:rsidRPr="001F68E0">
        <w:t>~~</w:t>
      </w:r>
    </w:p>
    <w:p w:rsidR="00622FFF" w:rsidRPr="001F68E0" w:rsidRDefault="00622FFF" w:rsidP="001F68E0">
      <w:pPr>
        <w:pStyle w:val="a1"/>
      </w:pPr>
      <w:r w:rsidRPr="001F68E0">
        <w:t>-</w:t>
      </w:r>
    </w:p>
    <w:p w:rsidR="00622FFF" w:rsidRPr="001F68E0" w:rsidRDefault="00622FFF" w:rsidP="001F68E0">
      <w:pPr>
        <w:pStyle w:val="a1"/>
      </w:pPr>
      <w:r w:rsidRPr="001F68E0">
        <w:t>||</w:t>
      </w:r>
    </w:p>
    <w:p w:rsidR="00622FFF" w:rsidRPr="001F68E0" w:rsidRDefault="00622FFF" w:rsidP="001F68E0">
      <w:pPr>
        <w:pStyle w:val="a1"/>
      </w:pPr>
      <w:r w:rsidRPr="001F68E0">
        <w:t>&amp;&amp;</w:t>
      </w:r>
    </w:p>
    <w:p w:rsidR="00622FFF" w:rsidRPr="001F68E0" w:rsidRDefault="00622FFF" w:rsidP="001F68E0">
      <w:pPr>
        <w:pStyle w:val="a1"/>
      </w:pPr>
      <w:r w:rsidRPr="001F68E0">
        <w:t>“”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ОПЕРАТОР – «» В ЯНДЕКСЕ ОЗНАЧАЕТ</w:t>
      </w:r>
    </w:p>
    <w:p w:rsidR="00622FFF" w:rsidRPr="001F68E0" w:rsidRDefault="00622FFF" w:rsidP="002B37D2">
      <w:pPr>
        <w:pStyle w:val="a"/>
      </w:pPr>
      <w:r w:rsidRPr="001F68E0">
        <w:lastRenderedPageBreak/>
        <w:t>поиск слов в определенном порядке</w:t>
      </w:r>
    </w:p>
    <w:p w:rsidR="00622FFF" w:rsidRPr="001F68E0" w:rsidRDefault="00622FFF" w:rsidP="001F68E0">
      <w:pPr>
        <w:pStyle w:val="a1"/>
      </w:pPr>
      <w:r w:rsidRPr="001F68E0">
        <w:t>поиск слов в предложении</w:t>
      </w:r>
    </w:p>
    <w:p w:rsidR="00622FFF" w:rsidRPr="001F68E0" w:rsidRDefault="00622FFF" w:rsidP="001F68E0">
      <w:pPr>
        <w:pStyle w:val="a1"/>
      </w:pPr>
      <w:r w:rsidRPr="001F68E0">
        <w:t>поиск слов в одном документе</w:t>
      </w:r>
    </w:p>
    <w:p w:rsidR="00622FFF" w:rsidRPr="001F68E0" w:rsidRDefault="00622FFF" w:rsidP="001F68E0">
      <w:pPr>
        <w:pStyle w:val="a1"/>
      </w:pPr>
      <w:r w:rsidRPr="001F68E0">
        <w:t>поиск слов в заголовке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поиск любого из слов в кавычках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Системное и сервисное программное обеспечение компьютера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ИМЯ ФАЙЛА НЕ МОЖЕТ СОДЕРЖАТЬ: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сочетание русских и латинских букв одновременно</w:t>
      </w:r>
    </w:p>
    <w:p w:rsidR="00622FFF" w:rsidRPr="001F68E0" w:rsidRDefault="00622FFF" w:rsidP="002B37D2">
      <w:pPr>
        <w:pStyle w:val="a"/>
      </w:pPr>
      <w:r w:rsidRPr="001F68E0">
        <w:t>символов \ / : * ? " )</w:t>
      </w:r>
    </w:p>
    <w:p w:rsidR="00622FFF" w:rsidRPr="001F68E0" w:rsidRDefault="00622FFF" w:rsidP="001F68E0">
      <w:pPr>
        <w:pStyle w:val="a1"/>
      </w:pPr>
      <w:r w:rsidRPr="001F68E0">
        <w:t>символов - _ , .</w:t>
      </w:r>
    </w:p>
    <w:p w:rsidR="00622FFF" w:rsidRPr="001F68E0" w:rsidRDefault="00622FFF" w:rsidP="001F68E0">
      <w:pPr>
        <w:pStyle w:val="a1"/>
      </w:pPr>
      <w:r w:rsidRPr="001F68E0">
        <w:t>латинских букв</w:t>
      </w:r>
    </w:p>
    <w:p w:rsidR="00622FFF" w:rsidRPr="001F68E0" w:rsidRDefault="00622FFF" w:rsidP="001F68E0">
      <w:pPr>
        <w:pStyle w:val="a1"/>
      </w:pPr>
      <w:r w:rsidRPr="001F68E0">
        <w:t>символов {, }, |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К СИСТЕМНОМУ ПРОГРАММНОМУ ОБЕСПЕЧЕНИЮ ОТНОСЯТ</w:t>
      </w:r>
    </w:p>
    <w:p w:rsidR="00622FFF" w:rsidRPr="001F68E0" w:rsidRDefault="00622FFF" w:rsidP="001F68E0">
      <w:pPr>
        <w:pStyle w:val="a1"/>
      </w:pPr>
      <w:r w:rsidRPr="001F68E0">
        <w:t>графический редактор</w:t>
      </w:r>
    </w:p>
    <w:p w:rsidR="00622FFF" w:rsidRPr="001F68E0" w:rsidRDefault="00622FFF" w:rsidP="001F68E0">
      <w:pPr>
        <w:pStyle w:val="a1"/>
      </w:pPr>
      <w:r w:rsidRPr="001F68E0">
        <w:t>текстовый процессор</w:t>
      </w:r>
    </w:p>
    <w:p w:rsidR="00622FFF" w:rsidRPr="001F68E0" w:rsidRDefault="00622FFF" w:rsidP="001F68E0">
      <w:pPr>
        <w:pStyle w:val="a1"/>
      </w:pPr>
      <w:r w:rsidRPr="001F68E0">
        <w:t>экспертные системы</w:t>
      </w:r>
    </w:p>
    <w:p w:rsidR="00622FFF" w:rsidRPr="001F68E0" w:rsidRDefault="00622FFF" w:rsidP="001F68E0">
      <w:pPr>
        <w:pStyle w:val="a1"/>
      </w:pPr>
      <w:r w:rsidRPr="001F68E0">
        <w:t>систему управления базами данных</w:t>
      </w:r>
    </w:p>
    <w:p w:rsidR="00622FFF" w:rsidRPr="001F68E0" w:rsidRDefault="00622FFF" w:rsidP="00C05248">
      <w:pPr>
        <w:pStyle w:val="a"/>
      </w:pPr>
      <w:r w:rsidRPr="001F68E0">
        <w:t>операционную систему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РАСШИРЕНИЕ ИМЕНИ ФАЙЛА СЛУЖИТ ДЛЯ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обеспечения возможности передачи файла по электронной почте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правильной записи файла на жесткий диск</w:t>
      </w:r>
    </w:p>
    <w:p w:rsidR="00622FFF" w:rsidRPr="001F68E0" w:rsidRDefault="00622FFF" w:rsidP="001F68E0">
      <w:pPr>
        <w:pStyle w:val="a1"/>
      </w:pPr>
      <w:r w:rsidRPr="001F68E0">
        <w:t>для защиты от несанкционированного доступа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приведения в соответствие типа файла и операционной системы</w:t>
      </w:r>
    </w:p>
    <w:p w:rsidR="00622FFF" w:rsidRPr="001F68E0" w:rsidRDefault="00622FFF" w:rsidP="00C05248">
      <w:pPr>
        <w:pStyle w:val="a"/>
      </w:pPr>
      <w:r w:rsidRPr="001F68E0">
        <w:t>характеристики хранящейся в файле информации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 xml:space="preserve">СОВОКУПНОСТЬ ПРОГРАММНЫХ КОМПЛЕКСОВ ОБЕСПЕЧЕНИЯ РАБОТЫ КОМПЬЮТЕРА И СЕТЕЙ ЭВМ ЭТО - </w:t>
      </w:r>
    </w:p>
    <w:p w:rsidR="00622FFF" w:rsidRPr="001F68E0" w:rsidRDefault="00622FFF" w:rsidP="00C05248">
      <w:pPr>
        <w:pStyle w:val="a"/>
      </w:pPr>
      <w:r w:rsidRPr="001F68E0">
        <w:t>системное программное обеспечение</w:t>
      </w:r>
    </w:p>
    <w:p w:rsidR="00622FFF" w:rsidRPr="001F68E0" w:rsidRDefault="00622FFF" w:rsidP="001F68E0">
      <w:pPr>
        <w:pStyle w:val="a1"/>
      </w:pPr>
      <w:r w:rsidRPr="001F68E0">
        <w:t>сервисное программное обеспечение</w:t>
      </w:r>
    </w:p>
    <w:p w:rsidR="00622FFF" w:rsidRPr="001F68E0" w:rsidRDefault="00622FFF" w:rsidP="001F68E0">
      <w:pPr>
        <w:pStyle w:val="a1"/>
      </w:pPr>
      <w:r w:rsidRPr="001F68E0">
        <w:t>базовое программное обеспечение</w:t>
      </w:r>
    </w:p>
    <w:p w:rsidR="00622FFF" w:rsidRPr="001F68E0" w:rsidRDefault="00622FFF" w:rsidP="001F68E0">
      <w:pPr>
        <w:pStyle w:val="a1"/>
      </w:pPr>
      <w:r w:rsidRPr="001F68E0">
        <w:t>функции операционной системы</w:t>
      </w:r>
    </w:p>
    <w:p w:rsidR="00622FFF" w:rsidRPr="001F68E0" w:rsidRDefault="00622FFF" w:rsidP="001F68E0">
      <w:pPr>
        <w:pStyle w:val="a1"/>
      </w:pPr>
      <w:r w:rsidRPr="001F68E0">
        <w:t>прикладное программное обеспечение</w:t>
      </w:r>
    </w:p>
    <w:p w:rsidR="00622FFF" w:rsidRPr="00622FFF" w:rsidRDefault="00622FFF" w:rsidP="00622FFF">
      <w:pPr>
        <w:pStyle w:val="a0"/>
        <w:rPr>
          <w:lang w:val="ru-RU"/>
        </w:rPr>
      </w:pPr>
      <w:r w:rsidRPr="00622FFF">
        <w:rPr>
          <w:lang w:val="ru-RU"/>
        </w:rPr>
        <w:t>ОПЕРАЦИОННАЯ СИСТЕМА – ЭТО</w:t>
      </w:r>
    </w:p>
    <w:p w:rsidR="00622FFF" w:rsidRPr="001F68E0" w:rsidRDefault="00622FFF" w:rsidP="001F68E0">
      <w:pPr>
        <w:pStyle w:val="a1"/>
      </w:pPr>
      <w:r w:rsidRPr="001F68E0">
        <w:t>программа, обеспечивающая управление базами данных</w:t>
      </w:r>
    </w:p>
    <w:p w:rsidR="00622FFF" w:rsidRPr="001F68E0" w:rsidRDefault="00622FFF" w:rsidP="001F68E0">
      <w:pPr>
        <w:pStyle w:val="a1"/>
      </w:pPr>
      <w:r w:rsidRPr="001F68E0">
        <w:lastRenderedPageBreak/>
        <w:t>антивирусная программа</w:t>
      </w:r>
    </w:p>
    <w:p w:rsidR="00622FFF" w:rsidRPr="0037171F" w:rsidRDefault="00622FFF" w:rsidP="00C05248">
      <w:pPr>
        <w:pStyle w:val="a"/>
        <w:rPr>
          <w:lang w:val="ru-RU"/>
        </w:rPr>
      </w:pPr>
      <w:r w:rsidRPr="0037171F">
        <w:rPr>
          <w:lang w:val="ru-RU"/>
        </w:rPr>
        <w:t>программный продукт, обеспечивающий управление аппаратными средствами компьютера</w:t>
      </w:r>
    </w:p>
    <w:p w:rsidR="00622FFF" w:rsidRPr="001F68E0" w:rsidRDefault="00622FFF" w:rsidP="001F68E0">
      <w:pPr>
        <w:pStyle w:val="a1"/>
      </w:pPr>
      <w:r w:rsidRPr="001F68E0">
        <w:t>язык программирования для windows</w:t>
      </w:r>
    </w:p>
    <w:p w:rsidR="00622FFF" w:rsidRPr="001F68E0" w:rsidRDefault="00622FFF" w:rsidP="001F68E0">
      <w:pPr>
        <w:pStyle w:val="a1"/>
      </w:pPr>
      <w:r w:rsidRPr="001F68E0">
        <w:t>система организации файлов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ФАЙЛ – ЭТО</w:t>
      </w:r>
    </w:p>
    <w:p w:rsidR="00622FFF" w:rsidRPr="001F68E0" w:rsidRDefault="00622FFF" w:rsidP="001F68E0">
      <w:pPr>
        <w:pStyle w:val="a1"/>
      </w:pPr>
      <w:r w:rsidRPr="001F68E0">
        <w:t>система хранения данных и рисунков</w:t>
      </w:r>
    </w:p>
    <w:p w:rsidR="00622FFF" w:rsidRPr="0037171F" w:rsidRDefault="00622FFF" w:rsidP="00C05248">
      <w:pPr>
        <w:pStyle w:val="a"/>
        <w:rPr>
          <w:lang w:val="ru-RU"/>
        </w:rPr>
      </w:pPr>
      <w:r w:rsidRPr="0037171F">
        <w:rPr>
          <w:lang w:val="ru-RU"/>
        </w:rPr>
        <w:t>логически связанная совокупность данных или программ</w:t>
      </w:r>
    </w:p>
    <w:p w:rsidR="00622FFF" w:rsidRPr="001F68E0" w:rsidRDefault="00622FFF" w:rsidP="001F68E0">
      <w:pPr>
        <w:pStyle w:val="a1"/>
      </w:pPr>
      <w:r w:rsidRPr="001F68E0">
        <w:t>последовательность команд, выполняемая компьютером</w:t>
      </w:r>
    </w:p>
    <w:p w:rsidR="00622FFF" w:rsidRPr="001F68E0" w:rsidRDefault="00622FFF" w:rsidP="001F68E0">
      <w:pPr>
        <w:pStyle w:val="a1"/>
      </w:pPr>
      <w:r w:rsidRPr="001F68E0">
        <w:t>утилита сервисного обслуживания</w:t>
      </w:r>
    </w:p>
    <w:p w:rsidR="00622FFF" w:rsidRPr="001F68E0" w:rsidRDefault="00622FFF" w:rsidP="001F68E0">
      <w:pPr>
        <w:pStyle w:val="a1"/>
      </w:pPr>
      <w:r w:rsidRPr="001F68E0">
        <w:t>система периферийных устройств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ПОЛНОЕ ИМЯ ФАЙЛА СОСТОИТ ИЗ: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расширенных атрибутов файла и даты создания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имени, атрибутов и расширения, разделенных точками</w:t>
      </w:r>
    </w:p>
    <w:p w:rsidR="00622FFF" w:rsidRPr="001F68E0" w:rsidRDefault="00622FFF" w:rsidP="00C05248">
      <w:pPr>
        <w:pStyle w:val="a"/>
      </w:pPr>
      <w:r w:rsidRPr="001F68E0">
        <w:t>имени и расширения, разделенных точкой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имени, расширения и даты создания файла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имени, расширения, даты создания и атрибутов файла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СИСТЕМНОЕ ПРОГРАММНОЕ ОБЕСПЕЧЕНИЕ – ЭТО</w:t>
      </w:r>
    </w:p>
    <w:p w:rsidR="00622FFF" w:rsidRPr="0037171F" w:rsidRDefault="00622FFF" w:rsidP="00C05248">
      <w:pPr>
        <w:pStyle w:val="a"/>
        <w:rPr>
          <w:lang w:val="ru-RU"/>
        </w:rPr>
      </w:pPr>
      <w:r w:rsidRPr="0037171F">
        <w:rPr>
          <w:lang w:val="ru-RU"/>
        </w:rPr>
        <w:t>совокупность программных комплексов обеспечения работы компьютера и сетей ЭВМ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программы, предназначенные для облегчения общения пользователя с командами операционной системы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программные комплексы, обеспечивающих технологию разработки, отладки и внедрения создаваемых программных продуктов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программы, обеспечивающие обработку, передачу и хранение данных в сети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логически связанная совокупность данных или программ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К БАЗОВОМУ ПРОГРАММНОМУ ОБЕСПЕЧЕНИЮ ОТНОСЯТСЯ</w:t>
      </w:r>
    </w:p>
    <w:p w:rsidR="00622FFF" w:rsidRPr="001F68E0" w:rsidRDefault="00622FFF" w:rsidP="001F68E0">
      <w:pPr>
        <w:pStyle w:val="a1"/>
      </w:pPr>
      <w:r w:rsidRPr="001F68E0">
        <w:t>программы обслуживания сети</w:t>
      </w:r>
    </w:p>
    <w:p w:rsidR="00622FFF" w:rsidRPr="001F68E0" w:rsidRDefault="00622FFF" w:rsidP="001F68E0">
      <w:pPr>
        <w:pStyle w:val="a1"/>
      </w:pPr>
      <w:r w:rsidRPr="001F68E0">
        <w:t>антивирусные программы</w:t>
      </w:r>
    </w:p>
    <w:p w:rsidR="00622FFF" w:rsidRPr="001F68E0" w:rsidRDefault="00622FFF" w:rsidP="00C05248">
      <w:pPr>
        <w:pStyle w:val="a"/>
      </w:pPr>
      <w:r w:rsidRPr="001F68E0">
        <w:t>операционные оболочки</w:t>
      </w:r>
    </w:p>
    <w:p w:rsidR="00622FFF" w:rsidRPr="001F68E0" w:rsidRDefault="00622FFF" w:rsidP="001F68E0">
      <w:pPr>
        <w:pStyle w:val="a1"/>
      </w:pPr>
      <w:r w:rsidRPr="001F68E0">
        <w:t>программы архивирования данных</w:t>
      </w:r>
    </w:p>
    <w:p w:rsidR="00622FFF" w:rsidRPr="001F68E0" w:rsidRDefault="00622FFF" w:rsidP="001F68E0">
      <w:pPr>
        <w:pStyle w:val="a1"/>
      </w:pPr>
      <w:r w:rsidRPr="001F68E0">
        <w:t>программы диагностики работоспособности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К БАЗОВОМУ ПРОГРАММНОМУ ОБЕСПЕЧЕНИЮ ОТНОСИТСЯ</w:t>
      </w:r>
    </w:p>
    <w:p w:rsidR="00622FFF" w:rsidRPr="001F68E0" w:rsidRDefault="00622FFF" w:rsidP="001F68E0">
      <w:pPr>
        <w:pStyle w:val="a1"/>
      </w:pPr>
      <w:r w:rsidRPr="001F68E0">
        <w:t>все перечисленное</w:t>
      </w:r>
    </w:p>
    <w:p w:rsidR="00622FFF" w:rsidRPr="001F68E0" w:rsidRDefault="00622FFF" w:rsidP="00C05248">
      <w:pPr>
        <w:pStyle w:val="a"/>
      </w:pPr>
      <w:r w:rsidRPr="001F68E0">
        <w:t>операционная система</w:t>
      </w:r>
    </w:p>
    <w:p w:rsidR="00622FFF" w:rsidRPr="001F68E0" w:rsidRDefault="00622FFF" w:rsidP="001F68E0">
      <w:pPr>
        <w:pStyle w:val="a1"/>
      </w:pPr>
      <w:r w:rsidRPr="001F68E0">
        <w:lastRenderedPageBreak/>
        <w:t>антивирусные программы</w:t>
      </w:r>
    </w:p>
    <w:p w:rsidR="00622FFF" w:rsidRPr="001F68E0" w:rsidRDefault="00622FFF" w:rsidP="001F68E0">
      <w:pPr>
        <w:pStyle w:val="a1"/>
      </w:pPr>
      <w:r w:rsidRPr="001F68E0">
        <w:t>программы обслуживания дисков</w:t>
      </w:r>
    </w:p>
    <w:p w:rsidR="00622FFF" w:rsidRPr="001F68E0" w:rsidRDefault="00622FFF" w:rsidP="001F68E0">
      <w:pPr>
        <w:pStyle w:val="a1"/>
      </w:pPr>
      <w:r w:rsidRPr="001F68E0">
        <w:t>программы обслуживания сети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К СЕРВИСНОМУ ПРОГРАММНОМУ ОБЕСПЕЧЕНИЮ ОТНОСИТСЯ</w:t>
      </w:r>
    </w:p>
    <w:p w:rsidR="00622FFF" w:rsidRPr="001F68E0" w:rsidRDefault="00622FFF" w:rsidP="001F68E0">
      <w:pPr>
        <w:pStyle w:val="a1"/>
      </w:pPr>
      <w:r w:rsidRPr="001F68E0">
        <w:t xml:space="preserve">средства Microsoft Office </w:t>
      </w:r>
    </w:p>
    <w:p w:rsidR="00622FFF" w:rsidRPr="001F68E0" w:rsidRDefault="00622FFF" w:rsidP="00C05248">
      <w:pPr>
        <w:pStyle w:val="a"/>
      </w:pPr>
      <w:r w:rsidRPr="001F68E0">
        <w:t>программы обслуживания сети</w:t>
      </w:r>
    </w:p>
    <w:p w:rsidR="00622FFF" w:rsidRPr="001F68E0" w:rsidRDefault="00622FFF" w:rsidP="001F68E0">
      <w:pPr>
        <w:pStyle w:val="a1"/>
      </w:pPr>
      <w:r w:rsidRPr="001F68E0">
        <w:t>операционная система</w:t>
      </w:r>
    </w:p>
    <w:p w:rsidR="00622FFF" w:rsidRPr="001F68E0" w:rsidRDefault="00622FFF" w:rsidP="001F68E0">
      <w:pPr>
        <w:pStyle w:val="a1"/>
      </w:pPr>
      <w:r w:rsidRPr="001F68E0">
        <w:t>операционная оболочка</w:t>
      </w:r>
    </w:p>
    <w:p w:rsidR="00622FFF" w:rsidRPr="001F68E0" w:rsidRDefault="00622FFF" w:rsidP="001F68E0">
      <w:pPr>
        <w:pStyle w:val="a1"/>
      </w:pPr>
      <w:r w:rsidRPr="001F68E0">
        <w:t>сетевая операционная система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КОМПЛЕКС ПРОГРАММ, ОБЕСПЕЧИВАЮЩИХ ОБРАБОТКУ, ПЕРЕДАЧУ И ХРАНЕНИЕ ДАННЫХ В СЕТИ — ЭТО</w:t>
      </w:r>
    </w:p>
    <w:p w:rsidR="00622FFF" w:rsidRPr="001F68E0" w:rsidRDefault="00622FFF" w:rsidP="001F68E0">
      <w:pPr>
        <w:pStyle w:val="a1"/>
      </w:pPr>
      <w:r w:rsidRPr="001F68E0">
        <w:t>инструментарий технологий программирования</w:t>
      </w:r>
    </w:p>
    <w:p w:rsidR="00622FFF" w:rsidRPr="001F68E0" w:rsidRDefault="00622FFF" w:rsidP="001F68E0">
      <w:pPr>
        <w:pStyle w:val="a1"/>
      </w:pPr>
      <w:r w:rsidRPr="001F68E0">
        <w:t>антивирусные программы</w:t>
      </w:r>
    </w:p>
    <w:p w:rsidR="00622FFF" w:rsidRPr="001F68E0" w:rsidRDefault="00622FFF" w:rsidP="001F68E0">
      <w:pPr>
        <w:pStyle w:val="a1"/>
      </w:pPr>
      <w:r w:rsidRPr="001F68E0">
        <w:t>пакет прикладных программ</w:t>
      </w:r>
    </w:p>
    <w:p w:rsidR="00622FFF" w:rsidRPr="001F68E0" w:rsidRDefault="00622FFF" w:rsidP="001F68E0">
      <w:pPr>
        <w:pStyle w:val="a1"/>
      </w:pPr>
      <w:r w:rsidRPr="001F68E0">
        <w:t>операционная оболочка</w:t>
      </w:r>
    </w:p>
    <w:p w:rsidR="00622FFF" w:rsidRPr="001F68E0" w:rsidRDefault="00622FFF" w:rsidP="00C05248">
      <w:pPr>
        <w:pStyle w:val="a"/>
      </w:pPr>
      <w:r w:rsidRPr="001F68E0">
        <w:t>сетевая операционная система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 xml:space="preserve">ОРГАНИЗАЦИЯ ВЗАИМОДЕЙСТВИЯ ПОЛЬЗОВАТЕЛЯ С КОМПЬЮТЕРНОЙ СИСТЕМОЙ – ЭТО ФУНКЦИЯ </w:t>
      </w:r>
    </w:p>
    <w:p w:rsidR="00622FFF" w:rsidRPr="001F68E0" w:rsidRDefault="00622FFF" w:rsidP="001F68E0">
      <w:pPr>
        <w:pStyle w:val="a1"/>
      </w:pPr>
      <w:r w:rsidRPr="001F68E0">
        <w:t>оперативной памяти</w:t>
      </w:r>
    </w:p>
    <w:p w:rsidR="00622FFF" w:rsidRPr="001F68E0" w:rsidRDefault="00622FFF" w:rsidP="001F68E0">
      <w:pPr>
        <w:pStyle w:val="a1"/>
      </w:pPr>
      <w:r w:rsidRPr="001F68E0">
        <w:t>периферийных устройств</w:t>
      </w:r>
    </w:p>
    <w:p w:rsidR="00622FFF" w:rsidRPr="001F68E0" w:rsidRDefault="00622FFF" w:rsidP="00C05248">
      <w:pPr>
        <w:pStyle w:val="a"/>
      </w:pPr>
      <w:r w:rsidRPr="001F68E0">
        <w:t>операционной системы</w:t>
      </w:r>
    </w:p>
    <w:p w:rsidR="00622FFF" w:rsidRPr="001F68E0" w:rsidRDefault="00622FFF" w:rsidP="001F68E0">
      <w:pPr>
        <w:pStyle w:val="a1"/>
      </w:pPr>
      <w:r w:rsidRPr="001F68E0">
        <w:t>файловой системы</w:t>
      </w:r>
    </w:p>
    <w:p w:rsidR="00622FFF" w:rsidRPr="001F68E0" w:rsidRDefault="00622FFF" w:rsidP="001F68E0">
      <w:pPr>
        <w:pStyle w:val="a1"/>
      </w:pPr>
      <w:r w:rsidRPr="001F68E0">
        <w:t>устройств хранения информации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СОВОКУПНОСТЬ ПРОГРАММНЫХ КОМПЛЕКСОВ ОБЕСПЕЧЕНИЯ РАБОТЫ КОМПЬЮТЕРОВ И ЭВМ включает</w:t>
      </w:r>
    </w:p>
    <w:p w:rsidR="00622FFF" w:rsidRPr="001F68E0" w:rsidRDefault="00622FFF" w:rsidP="00C05248">
      <w:pPr>
        <w:pStyle w:val="a"/>
      </w:pPr>
      <w:r w:rsidRPr="001F68E0">
        <w:t>системное программное обеспечение</w:t>
      </w:r>
    </w:p>
    <w:p w:rsidR="00622FFF" w:rsidRPr="001F68E0" w:rsidRDefault="00622FFF" w:rsidP="001F68E0">
      <w:pPr>
        <w:pStyle w:val="a1"/>
      </w:pPr>
      <w:r w:rsidRPr="001F68E0">
        <w:t>пакеты прикладных программ</w:t>
      </w:r>
    </w:p>
    <w:p w:rsidR="00622FFF" w:rsidRPr="001F68E0" w:rsidRDefault="00622FFF" w:rsidP="001F68E0">
      <w:pPr>
        <w:pStyle w:val="a1"/>
      </w:pPr>
      <w:r w:rsidRPr="001F68E0">
        <w:t>инструментарий технологии программирования</w:t>
      </w:r>
    </w:p>
    <w:p w:rsidR="00622FFF" w:rsidRPr="001F68E0" w:rsidRDefault="00622FFF" w:rsidP="001F68E0">
      <w:pPr>
        <w:pStyle w:val="a1"/>
      </w:pPr>
      <w:r w:rsidRPr="001F68E0">
        <w:t>программы диагностики работоспособности</w:t>
      </w:r>
    </w:p>
    <w:p w:rsidR="00622FFF" w:rsidRPr="001F68E0" w:rsidRDefault="00622FFF" w:rsidP="001F68E0">
      <w:pPr>
        <w:pStyle w:val="a1"/>
      </w:pPr>
      <w:r w:rsidRPr="001F68E0">
        <w:t>сервисное программное обеспечение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ПРАВА ДОСТУПА К РЕСУРСАМ НА ПЕРСОНАЛЬНОМ КОМПЬЮТЕРЕ ВЫДАЕТ</w:t>
      </w:r>
    </w:p>
    <w:p w:rsidR="00622FFF" w:rsidRPr="001F68E0" w:rsidRDefault="00622FFF" w:rsidP="001F68E0">
      <w:pPr>
        <w:pStyle w:val="a1"/>
      </w:pPr>
      <w:r w:rsidRPr="001F68E0">
        <w:t>администратор</w:t>
      </w:r>
    </w:p>
    <w:p w:rsidR="00622FFF" w:rsidRPr="001F68E0" w:rsidRDefault="00622FFF" w:rsidP="00C05248">
      <w:pPr>
        <w:pStyle w:val="a"/>
      </w:pPr>
      <w:r w:rsidRPr="001F68E0">
        <w:t>пользователь компьютера</w:t>
      </w:r>
    </w:p>
    <w:p w:rsidR="00622FFF" w:rsidRPr="001F68E0" w:rsidRDefault="00622FFF" w:rsidP="001F68E0">
      <w:pPr>
        <w:pStyle w:val="a1"/>
      </w:pPr>
      <w:r w:rsidRPr="001F68E0">
        <w:lastRenderedPageBreak/>
        <w:t>контролер домена</w:t>
      </w:r>
    </w:p>
    <w:p w:rsidR="00622FFF" w:rsidRPr="001F68E0" w:rsidRDefault="00622FFF" w:rsidP="001F68E0">
      <w:pPr>
        <w:pStyle w:val="a1"/>
      </w:pPr>
      <w:r w:rsidRPr="001F68E0">
        <w:t>инженер по охране труда</w:t>
      </w:r>
    </w:p>
    <w:p w:rsidR="00622FFF" w:rsidRPr="001F68E0" w:rsidRDefault="00622FFF" w:rsidP="001F68E0">
      <w:pPr>
        <w:pStyle w:val="a1"/>
      </w:pPr>
      <w:r w:rsidRPr="001F68E0">
        <w:t>операционная система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 xml:space="preserve">МЕТОДЫ И СРЕДСТВА ВЗАИМОДЕЙСТВИЯ ЧЕЛОВЕКА С АППАРАТНЫМИ И ПРОГРАММНЫМИ СРЕДСТВАМИ НАЗЫВАЮТСЯ </w:t>
      </w:r>
    </w:p>
    <w:p w:rsidR="00622FFF" w:rsidRPr="001F68E0" w:rsidRDefault="00622FFF" w:rsidP="001F68E0">
      <w:pPr>
        <w:pStyle w:val="a1"/>
      </w:pPr>
      <w:r w:rsidRPr="001F68E0">
        <w:t>аппаратным интерфейсом</w:t>
      </w:r>
    </w:p>
    <w:p w:rsidR="00622FFF" w:rsidRPr="001F68E0" w:rsidRDefault="00622FFF" w:rsidP="005B2400">
      <w:pPr>
        <w:pStyle w:val="a"/>
      </w:pPr>
      <w:r w:rsidRPr="001F68E0">
        <w:t>пользовательским интерфейсом</w:t>
      </w:r>
    </w:p>
    <w:p w:rsidR="00622FFF" w:rsidRPr="001F68E0" w:rsidRDefault="00622FFF" w:rsidP="001F68E0">
      <w:pPr>
        <w:pStyle w:val="a1"/>
      </w:pPr>
      <w:r w:rsidRPr="001F68E0">
        <w:t>программным интерфейсом</w:t>
      </w:r>
    </w:p>
    <w:p w:rsidR="00622FFF" w:rsidRPr="001F68E0" w:rsidRDefault="00622FFF" w:rsidP="001F68E0">
      <w:pPr>
        <w:pStyle w:val="a1"/>
      </w:pPr>
      <w:r w:rsidRPr="001F68E0">
        <w:t>аппаратно-программным интерфейсом</w:t>
      </w:r>
    </w:p>
    <w:p w:rsidR="00622FFF" w:rsidRPr="001F68E0" w:rsidRDefault="00622FFF" w:rsidP="001F68E0">
      <w:pPr>
        <w:pStyle w:val="a1"/>
      </w:pPr>
      <w:r w:rsidRPr="001F68E0">
        <w:t>графическим интерфейсом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ДЕФРАГМЕНТАЦИЮ ЖЕСТКОГО ДИСКА ПРОИЗВОДЯТ С ЦЕЛЬЮ</w:t>
      </w:r>
    </w:p>
    <w:p w:rsidR="00622FFF" w:rsidRPr="001F68E0" w:rsidRDefault="00622FFF" w:rsidP="001F68E0">
      <w:pPr>
        <w:pStyle w:val="a1"/>
      </w:pPr>
      <w:r w:rsidRPr="001F68E0">
        <w:t>очистки диска</w:t>
      </w:r>
    </w:p>
    <w:p w:rsidR="00622FFF" w:rsidRPr="001F68E0" w:rsidRDefault="00622FFF" w:rsidP="001F68E0">
      <w:pPr>
        <w:pStyle w:val="a1"/>
      </w:pPr>
      <w:r w:rsidRPr="001F68E0">
        <w:t>копирования файлов на диск</w:t>
      </w:r>
    </w:p>
    <w:p w:rsidR="00622FFF" w:rsidRPr="001F68E0" w:rsidRDefault="00622FFF" w:rsidP="005B2400">
      <w:pPr>
        <w:pStyle w:val="a"/>
      </w:pPr>
      <w:r w:rsidRPr="001F68E0">
        <w:t>увеличения скорости обмена данными</w:t>
      </w:r>
    </w:p>
    <w:p w:rsidR="00622FFF" w:rsidRPr="001F68E0" w:rsidRDefault="00622FFF" w:rsidP="001F68E0">
      <w:pPr>
        <w:pStyle w:val="a1"/>
      </w:pPr>
      <w:r w:rsidRPr="001F68E0">
        <w:t>удаления фалов с диска</w:t>
      </w:r>
    </w:p>
    <w:p w:rsidR="00622FFF" w:rsidRPr="001F68E0" w:rsidRDefault="00622FFF" w:rsidP="001F68E0">
      <w:pPr>
        <w:pStyle w:val="a1"/>
      </w:pPr>
      <w:r w:rsidRPr="001F68E0">
        <w:t>удаления дублирующихся файлов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В WINDOWS КОРЗИНА СЛУЖИТ ДЛЯ ХРАНЕНИЯ</w:t>
      </w:r>
    </w:p>
    <w:p w:rsidR="00622FFF" w:rsidRPr="001F68E0" w:rsidRDefault="00622FFF" w:rsidP="001F68E0">
      <w:pPr>
        <w:pStyle w:val="a1"/>
      </w:pPr>
      <w:r w:rsidRPr="001F68E0">
        <w:t>сетевых документов</w:t>
      </w:r>
    </w:p>
    <w:p w:rsidR="00622FFF" w:rsidRPr="001F68E0" w:rsidRDefault="00622FFF" w:rsidP="001F68E0">
      <w:pPr>
        <w:pStyle w:val="a1"/>
      </w:pPr>
      <w:r w:rsidRPr="001F68E0">
        <w:t>и сортировки файлов</w:t>
      </w:r>
    </w:p>
    <w:p w:rsidR="00622FFF" w:rsidRPr="001F68E0" w:rsidRDefault="00622FFF" w:rsidP="001F68E0">
      <w:pPr>
        <w:pStyle w:val="a1"/>
      </w:pPr>
      <w:r w:rsidRPr="001F68E0">
        <w:t>временных ненужных файлов</w:t>
      </w:r>
    </w:p>
    <w:p w:rsidR="00622FFF" w:rsidRPr="001F68E0" w:rsidRDefault="00622FFF" w:rsidP="005B2400">
      <w:pPr>
        <w:pStyle w:val="a"/>
      </w:pPr>
      <w:r w:rsidRPr="001F68E0">
        <w:t>удаленных файлов</w:t>
      </w:r>
    </w:p>
    <w:p w:rsidR="00622FFF" w:rsidRPr="001F68E0" w:rsidRDefault="00622FFF" w:rsidP="001F68E0">
      <w:pPr>
        <w:pStyle w:val="a1"/>
      </w:pPr>
      <w:r w:rsidRPr="001F68E0">
        <w:t>созданных документов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«ГОРЯЧИЕ» КЛАВИШИ, ИСПОЛЬЗУЕМЫЕ ДЛЯ КОПИРОВАНИЯ</w:t>
      </w:r>
    </w:p>
    <w:p w:rsidR="00622FFF" w:rsidRPr="001F68E0" w:rsidRDefault="00622FFF" w:rsidP="001F68E0">
      <w:pPr>
        <w:pStyle w:val="a1"/>
      </w:pPr>
      <w:r w:rsidRPr="001F68E0">
        <w:t>Tab</w:t>
      </w:r>
    </w:p>
    <w:p w:rsidR="00622FFF" w:rsidRPr="001F68E0" w:rsidRDefault="00622FFF" w:rsidP="001F68E0">
      <w:pPr>
        <w:pStyle w:val="a1"/>
      </w:pPr>
      <w:r w:rsidRPr="001F68E0">
        <w:t>Ctrl+V</w:t>
      </w:r>
    </w:p>
    <w:p w:rsidR="00622FFF" w:rsidRPr="001F68E0" w:rsidRDefault="00622FFF" w:rsidP="001F68E0">
      <w:pPr>
        <w:pStyle w:val="a1"/>
      </w:pPr>
      <w:r w:rsidRPr="001F68E0">
        <w:t>Ctrl+B</w:t>
      </w:r>
    </w:p>
    <w:p w:rsidR="00622FFF" w:rsidRPr="001F68E0" w:rsidRDefault="00622FFF" w:rsidP="005B2400">
      <w:pPr>
        <w:pStyle w:val="a"/>
      </w:pPr>
      <w:r w:rsidRPr="001F68E0">
        <w:t>Ctrl+C</w:t>
      </w:r>
    </w:p>
    <w:p w:rsidR="00622FFF" w:rsidRPr="001F68E0" w:rsidRDefault="00622FFF" w:rsidP="001F68E0">
      <w:pPr>
        <w:pStyle w:val="a1"/>
      </w:pPr>
      <w:r w:rsidRPr="001F68E0">
        <w:t>Shift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«ГОРЯЧИЕ» КЛАВИШИ ДЛЯ ВСТАВКИ СКОПИРОВАННОГО ОБЪЕКТА</w:t>
      </w:r>
    </w:p>
    <w:p w:rsidR="00622FFF" w:rsidRPr="001F68E0" w:rsidRDefault="00622FFF" w:rsidP="001F68E0">
      <w:pPr>
        <w:pStyle w:val="a1"/>
      </w:pPr>
      <w:r w:rsidRPr="001F68E0">
        <w:t>Tab</w:t>
      </w:r>
    </w:p>
    <w:p w:rsidR="00622FFF" w:rsidRPr="001F68E0" w:rsidRDefault="00622FFF" w:rsidP="005B2400">
      <w:pPr>
        <w:pStyle w:val="a"/>
      </w:pPr>
      <w:r w:rsidRPr="001F68E0">
        <w:t>Ctrl+V</w:t>
      </w:r>
    </w:p>
    <w:p w:rsidR="00622FFF" w:rsidRPr="001F68E0" w:rsidRDefault="00622FFF" w:rsidP="001F68E0">
      <w:pPr>
        <w:pStyle w:val="a1"/>
      </w:pPr>
      <w:r w:rsidRPr="001F68E0">
        <w:t>Ctrl+B</w:t>
      </w:r>
    </w:p>
    <w:p w:rsidR="00622FFF" w:rsidRPr="001F68E0" w:rsidRDefault="00622FFF" w:rsidP="001F68E0">
      <w:pPr>
        <w:pStyle w:val="a1"/>
      </w:pPr>
      <w:r w:rsidRPr="001F68E0">
        <w:t>Ctrl+C</w:t>
      </w:r>
    </w:p>
    <w:p w:rsidR="00622FFF" w:rsidRPr="001F68E0" w:rsidRDefault="00622FFF" w:rsidP="001F68E0">
      <w:pPr>
        <w:pStyle w:val="a1"/>
      </w:pPr>
      <w:r w:rsidRPr="001F68E0">
        <w:lastRenderedPageBreak/>
        <w:t>Shift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ВИДЕО ФАЙЛЫ ИМЕЮТ РАСШИРЕНИЕ</w:t>
      </w:r>
    </w:p>
    <w:p w:rsidR="00622FFF" w:rsidRPr="001F68E0" w:rsidRDefault="00622FFF" w:rsidP="001F68E0">
      <w:pPr>
        <w:pStyle w:val="a1"/>
      </w:pPr>
      <w:r w:rsidRPr="001F68E0">
        <w:t>com</w:t>
      </w:r>
    </w:p>
    <w:p w:rsidR="00622FFF" w:rsidRPr="001F68E0" w:rsidRDefault="00622FFF" w:rsidP="001F68E0">
      <w:pPr>
        <w:pStyle w:val="a1"/>
      </w:pPr>
      <w:r w:rsidRPr="001F68E0">
        <w:t>doc</w:t>
      </w:r>
    </w:p>
    <w:p w:rsidR="00622FFF" w:rsidRPr="001F68E0" w:rsidRDefault="00622FFF" w:rsidP="005B2400">
      <w:pPr>
        <w:pStyle w:val="a"/>
      </w:pPr>
      <w:r w:rsidRPr="001F68E0">
        <w:t>avi</w:t>
      </w:r>
    </w:p>
    <w:p w:rsidR="00622FFF" w:rsidRPr="001F68E0" w:rsidRDefault="00622FFF" w:rsidP="001F68E0">
      <w:pPr>
        <w:pStyle w:val="a1"/>
      </w:pPr>
      <w:r w:rsidRPr="001F68E0">
        <w:t>rar</w:t>
      </w:r>
    </w:p>
    <w:p w:rsidR="00622FFF" w:rsidRPr="001F68E0" w:rsidRDefault="00622FFF" w:rsidP="001F68E0">
      <w:pPr>
        <w:pStyle w:val="a1"/>
      </w:pPr>
      <w:r w:rsidRPr="001F68E0">
        <w:t>bas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ИСПОЛНЯЕМЫЙ ФАЙЛ ИМЕЕТ РАСШИРЕНИЕ</w:t>
      </w:r>
    </w:p>
    <w:p w:rsidR="00622FFF" w:rsidRPr="001F68E0" w:rsidRDefault="00622FFF" w:rsidP="001F68E0">
      <w:pPr>
        <w:pStyle w:val="a1"/>
      </w:pPr>
      <w:r w:rsidRPr="001F68E0">
        <w:t>txt</w:t>
      </w:r>
    </w:p>
    <w:p w:rsidR="00622FFF" w:rsidRPr="001F68E0" w:rsidRDefault="00622FFF" w:rsidP="001F68E0">
      <w:pPr>
        <w:pStyle w:val="a1"/>
      </w:pPr>
      <w:r w:rsidRPr="001F68E0">
        <w:t>doc</w:t>
      </w:r>
    </w:p>
    <w:p w:rsidR="00622FFF" w:rsidRPr="001F68E0" w:rsidRDefault="00622FFF" w:rsidP="005B2400">
      <w:pPr>
        <w:pStyle w:val="a"/>
      </w:pPr>
      <w:r w:rsidRPr="001F68E0">
        <w:t>exe</w:t>
      </w:r>
    </w:p>
    <w:p w:rsidR="00622FFF" w:rsidRPr="001F68E0" w:rsidRDefault="00622FFF" w:rsidP="001F68E0">
      <w:pPr>
        <w:pStyle w:val="a1"/>
      </w:pPr>
      <w:r w:rsidRPr="001F68E0">
        <w:t>sys</w:t>
      </w:r>
    </w:p>
    <w:p w:rsidR="00622FFF" w:rsidRPr="001F68E0" w:rsidRDefault="00622FFF" w:rsidP="001F68E0">
      <w:pPr>
        <w:pStyle w:val="a1"/>
      </w:pPr>
      <w:r w:rsidRPr="001F68E0">
        <w:t>html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ФАЙЛ ДОКУМЕНТОВ, СОЗДАННЫЙ В ПРОГРАММЕ MICROSOFT WORD, ИМЕЕТ РАСШИРЕНИЕ</w:t>
      </w:r>
    </w:p>
    <w:p w:rsidR="00622FFF" w:rsidRPr="001F68E0" w:rsidRDefault="00622FFF" w:rsidP="001F68E0">
      <w:pPr>
        <w:pStyle w:val="a1"/>
      </w:pPr>
      <w:r w:rsidRPr="001F68E0">
        <w:t>dat</w:t>
      </w:r>
    </w:p>
    <w:p w:rsidR="00622FFF" w:rsidRPr="001F68E0" w:rsidRDefault="00622FFF" w:rsidP="005B2400">
      <w:pPr>
        <w:pStyle w:val="a"/>
      </w:pPr>
      <w:r w:rsidRPr="001F68E0">
        <w:t>doc</w:t>
      </w:r>
    </w:p>
    <w:p w:rsidR="00622FFF" w:rsidRPr="001F68E0" w:rsidRDefault="00622FFF" w:rsidP="001F68E0">
      <w:pPr>
        <w:pStyle w:val="a1"/>
      </w:pPr>
      <w:r w:rsidRPr="001F68E0">
        <w:t>xls</w:t>
      </w:r>
    </w:p>
    <w:p w:rsidR="00622FFF" w:rsidRPr="001F68E0" w:rsidRDefault="00622FFF" w:rsidP="001F68E0">
      <w:pPr>
        <w:pStyle w:val="a1"/>
      </w:pPr>
      <w:r w:rsidRPr="001F68E0">
        <w:t>dbf</w:t>
      </w:r>
    </w:p>
    <w:p w:rsidR="00622FFF" w:rsidRPr="001F68E0" w:rsidRDefault="00622FFF" w:rsidP="001F68E0">
      <w:pPr>
        <w:pStyle w:val="a1"/>
      </w:pPr>
      <w:r w:rsidRPr="001F68E0">
        <w:t>pdf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 xml:space="preserve"> ФАЙЛ ДОКУМЕНТОВ, СОЗДАННЫЙ В ПРОГРАММЕ EXCEL, ИМЕЕТ РАСШИРЕНИЕ</w:t>
      </w:r>
    </w:p>
    <w:p w:rsidR="00622FFF" w:rsidRPr="001F68E0" w:rsidRDefault="00622FFF" w:rsidP="001F68E0">
      <w:pPr>
        <w:pStyle w:val="a1"/>
      </w:pPr>
      <w:r w:rsidRPr="001F68E0">
        <w:t>dat</w:t>
      </w:r>
    </w:p>
    <w:p w:rsidR="00622FFF" w:rsidRPr="001F68E0" w:rsidRDefault="00622FFF" w:rsidP="001F68E0">
      <w:pPr>
        <w:pStyle w:val="a1"/>
      </w:pPr>
      <w:r w:rsidRPr="001F68E0">
        <w:t>doc</w:t>
      </w:r>
    </w:p>
    <w:p w:rsidR="00622FFF" w:rsidRPr="001F68E0" w:rsidRDefault="00622FFF" w:rsidP="005B2400">
      <w:pPr>
        <w:pStyle w:val="a"/>
      </w:pPr>
      <w:r w:rsidRPr="001F68E0">
        <w:t>xls</w:t>
      </w:r>
    </w:p>
    <w:p w:rsidR="00622FFF" w:rsidRPr="001F68E0" w:rsidRDefault="00622FFF" w:rsidP="001F68E0">
      <w:pPr>
        <w:pStyle w:val="a1"/>
      </w:pPr>
      <w:r w:rsidRPr="001F68E0">
        <w:t>dbf</w:t>
      </w:r>
    </w:p>
    <w:p w:rsidR="00622FFF" w:rsidRPr="001F68E0" w:rsidRDefault="00622FFF" w:rsidP="001F68E0">
      <w:pPr>
        <w:pStyle w:val="a1"/>
      </w:pPr>
      <w:r w:rsidRPr="001F68E0">
        <w:t>pdf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ЯРЛЫК – ЭТО</w:t>
      </w:r>
    </w:p>
    <w:p w:rsidR="00622FFF" w:rsidRPr="001F68E0" w:rsidRDefault="00622FFF" w:rsidP="001F68E0">
      <w:pPr>
        <w:pStyle w:val="a1"/>
      </w:pPr>
      <w:r w:rsidRPr="001F68E0">
        <w:t>название программы и документа</w:t>
      </w:r>
    </w:p>
    <w:p w:rsidR="00622FFF" w:rsidRPr="001F68E0" w:rsidRDefault="00622FFF" w:rsidP="001F68E0">
      <w:pPr>
        <w:pStyle w:val="a1"/>
      </w:pPr>
      <w:r w:rsidRPr="001F68E0">
        <w:t>указатель мыши</w:t>
      </w:r>
    </w:p>
    <w:p w:rsidR="00622FFF" w:rsidRPr="001F68E0" w:rsidRDefault="00622FFF" w:rsidP="005B2400">
      <w:pPr>
        <w:pStyle w:val="a"/>
      </w:pPr>
      <w:r w:rsidRPr="001F68E0">
        <w:t>ссылка на программу или документ</w:t>
      </w:r>
    </w:p>
    <w:p w:rsidR="00622FFF" w:rsidRPr="001F68E0" w:rsidRDefault="00622FFF" w:rsidP="001F68E0">
      <w:pPr>
        <w:pStyle w:val="a1"/>
      </w:pPr>
      <w:r w:rsidRPr="001F68E0">
        <w:t>временный файл</w:t>
      </w:r>
    </w:p>
    <w:p w:rsidR="00622FFF" w:rsidRPr="001F68E0" w:rsidRDefault="00622FFF" w:rsidP="001F68E0">
      <w:pPr>
        <w:pStyle w:val="a1"/>
      </w:pPr>
      <w:r w:rsidRPr="001F68E0">
        <w:t>часть файла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lastRenderedPageBreak/>
        <w:t>ВНЕШНЕЕ ОТЛИЧИЕ ЯРЛЫКА ОТ НАСТОЯЩИХ ФАЙЛОВ В ТОМ, ЧТО</w:t>
      </w:r>
    </w:p>
    <w:p w:rsidR="00622FFF" w:rsidRPr="001F68E0" w:rsidRDefault="00622FFF" w:rsidP="001F68E0">
      <w:pPr>
        <w:pStyle w:val="a1"/>
      </w:pPr>
      <w:r w:rsidRPr="001F68E0">
        <w:t>на его значке есть пиктограмма</w:t>
      </w:r>
    </w:p>
    <w:p w:rsidR="00622FFF" w:rsidRPr="001F68E0" w:rsidRDefault="00622FFF" w:rsidP="001F68E0">
      <w:pPr>
        <w:pStyle w:val="a1"/>
      </w:pPr>
      <w:r w:rsidRPr="001F68E0">
        <w:t>на его значке есть треугольник</w:t>
      </w:r>
    </w:p>
    <w:p w:rsidR="00622FFF" w:rsidRPr="001F68E0" w:rsidRDefault="00622FFF" w:rsidP="001F68E0">
      <w:pPr>
        <w:pStyle w:val="a1"/>
      </w:pPr>
      <w:r w:rsidRPr="001F68E0">
        <w:t>на его значке есть буквы</w:t>
      </w:r>
    </w:p>
    <w:p w:rsidR="00622FFF" w:rsidRPr="001F68E0" w:rsidRDefault="00622FFF" w:rsidP="001F68E0">
      <w:pPr>
        <w:pStyle w:val="a1"/>
      </w:pPr>
      <w:r w:rsidRPr="001F68E0">
        <w:t>его значок полупрозрачный</w:t>
      </w:r>
    </w:p>
    <w:p w:rsidR="00622FFF" w:rsidRPr="005B2400" w:rsidRDefault="00622FFF" w:rsidP="005B2400">
      <w:pPr>
        <w:pStyle w:val="a"/>
      </w:pPr>
      <w:r w:rsidRPr="001F68E0">
        <w:t>на его</w:t>
      </w:r>
      <w:r w:rsidRPr="005B2400">
        <w:t xml:space="preserve"> значке есть стрелочка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WINDOWS XP –ЭТО</w:t>
      </w:r>
    </w:p>
    <w:p w:rsidR="00622FFF" w:rsidRPr="0037171F" w:rsidRDefault="00622FFF" w:rsidP="005B2400">
      <w:pPr>
        <w:pStyle w:val="a"/>
        <w:rPr>
          <w:lang w:val="ru-RU"/>
        </w:rPr>
      </w:pPr>
      <w:r w:rsidRPr="0037171F">
        <w:rPr>
          <w:lang w:val="ru-RU"/>
        </w:rPr>
        <w:t>операционная система со встроенными средствами для работы в локальной вычислительной сети</w:t>
      </w:r>
    </w:p>
    <w:p w:rsidR="00622FFF" w:rsidRPr="001F68E0" w:rsidRDefault="00622FFF" w:rsidP="001F68E0">
      <w:pPr>
        <w:pStyle w:val="a1"/>
      </w:pPr>
      <w:r w:rsidRPr="001F68E0">
        <w:t>однозадачная операционная система</w:t>
      </w:r>
    </w:p>
    <w:p w:rsidR="00622FFF" w:rsidRPr="001F68E0" w:rsidRDefault="00622FFF" w:rsidP="001F68E0">
      <w:pPr>
        <w:pStyle w:val="a1"/>
      </w:pPr>
      <w:r w:rsidRPr="001F68E0">
        <w:t>несетевая, многозадачная операционная система</w:t>
      </w:r>
    </w:p>
    <w:p w:rsidR="00622FFF" w:rsidRPr="001F68E0" w:rsidRDefault="00622FFF" w:rsidP="001F68E0">
      <w:pPr>
        <w:pStyle w:val="a1"/>
      </w:pPr>
      <w:r w:rsidRPr="001F68E0">
        <w:t>переносимая операционная система</w:t>
      </w:r>
    </w:p>
    <w:p w:rsidR="00622FFF" w:rsidRPr="001F68E0" w:rsidRDefault="00622FFF" w:rsidP="001F68E0">
      <w:pPr>
        <w:pStyle w:val="a1"/>
      </w:pPr>
      <w:r w:rsidRPr="001F68E0">
        <w:t>графическая оболочка для операционной системы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ХРОНОЛОГИЧЕСКАЯ ПОСЛЕДОВАТЕЛЬНОСТЬ ПОЯВЛЕНИЯ ОПЕРАЦИОННЫХ СИСТЕМ: 1) MS DOS, 2) WINDOWS XP, 3 ) WINDOWS  7, 4 ) WINDOWS’98, 5 ) WINDOWS VISTA</w:t>
      </w:r>
    </w:p>
    <w:p w:rsidR="00622FFF" w:rsidRPr="001F68E0" w:rsidRDefault="00622FFF" w:rsidP="001F68E0">
      <w:pPr>
        <w:pStyle w:val="a1"/>
      </w:pPr>
      <w:r w:rsidRPr="001F68E0">
        <w:t>1, 4, 2, 3, 5</w:t>
      </w:r>
    </w:p>
    <w:p w:rsidR="00622FFF" w:rsidRPr="001F68E0" w:rsidRDefault="00622FFF" w:rsidP="005B2400">
      <w:pPr>
        <w:pStyle w:val="a"/>
      </w:pPr>
      <w:r w:rsidRPr="001F68E0">
        <w:t>1, 4, 2, 5, 3</w:t>
      </w:r>
    </w:p>
    <w:p w:rsidR="00622FFF" w:rsidRPr="001F68E0" w:rsidRDefault="00622FFF" w:rsidP="001F68E0">
      <w:pPr>
        <w:pStyle w:val="a1"/>
      </w:pPr>
      <w:r w:rsidRPr="001F68E0">
        <w:t>2, 3, 4, 1, 5</w:t>
      </w:r>
    </w:p>
    <w:p w:rsidR="00622FFF" w:rsidRPr="001F68E0" w:rsidRDefault="00622FFF" w:rsidP="001F68E0">
      <w:pPr>
        <w:pStyle w:val="a1"/>
      </w:pPr>
      <w:r w:rsidRPr="001F68E0">
        <w:t>1, 2, 3, 4, 5</w:t>
      </w:r>
    </w:p>
    <w:p w:rsidR="00622FFF" w:rsidRPr="001F68E0" w:rsidRDefault="00622FFF" w:rsidP="001F68E0">
      <w:pPr>
        <w:pStyle w:val="a1"/>
      </w:pPr>
      <w:r w:rsidRPr="001F68E0">
        <w:t>1, 3, 4, 5, 2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ВРЕМЕННЫЙ ФАЙЛ ИМЕЕТ РАСШИРЕНИЕ</w:t>
      </w:r>
    </w:p>
    <w:p w:rsidR="00622FFF" w:rsidRPr="001F68E0" w:rsidRDefault="00622FFF" w:rsidP="001F68E0">
      <w:pPr>
        <w:pStyle w:val="a1"/>
      </w:pPr>
      <w:r w:rsidRPr="001F68E0">
        <w:t>com</w:t>
      </w:r>
    </w:p>
    <w:p w:rsidR="00622FFF" w:rsidRPr="001F68E0" w:rsidRDefault="00622FFF" w:rsidP="005B2400">
      <w:pPr>
        <w:pStyle w:val="a"/>
      </w:pPr>
      <w:r w:rsidRPr="001F68E0">
        <w:t>tmp</w:t>
      </w:r>
    </w:p>
    <w:p w:rsidR="00622FFF" w:rsidRPr="001F68E0" w:rsidRDefault="00622FFF" w:rsidP="001F68E0">
      <w:pPr>
        <w:pStyle w:val="a1"/>
      </w:pPr>
      <w:r w:rsidRPr="001F68E0">
        <w:t>txt</w:t>
      </w:r>
    </w:p>
    <w:p w:rsidR="00622FFF" w:rsidRPr="001F68E0" w:rsidRDefault="00622FFF" w:rsidP="001F68E0">
      <w:pPr>
        <w:pStyle w:val="a1"/>
      </w:pPr>
      <w:r w:rsidRPr="001F68E0">
        <w:t>hlp</w:t>
      </w:r>
    </w:p>
    <w:p w:rsidR="00622FFF" w:rsidRPr="001F68E0" w:rsidRDefault="00622FFF" w:rsidP="001F68E0">
      <w:pPr>
        <w:pStyle w:val="a1"/>
      </w:pPr>
      <w:r w:rsidRPr="001F68E0">
        <w:t>html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ФАЙЛ, СОЗДАННЫЙ В ПРОГРАММЕ БЛОКНОТ ИМЕЕТ РАСШИРЕНИЕ</w:t>
      </w:r>
    </w:p>
    <w:p w:rsidR="00622FFF" w:rsidRPr="001F68E0" w:rsidRDefault="00622FFF" w:rsidP="001F68E0">
      <w:pPr>
        <w:pStyle w:val="a1"/>
      </w:pPr>
      <w:r w:rsidRPr="001F68E0">
        <w:t>com</w:t>
      </w:r>
    </w:p>
    <w:p w:rsidR="00622FFF" w:rsidRPr="001F68E0" w:rsidRDefault="00622FFF" w:rsidP="001F68E0">
      <w:pPr>
        <w:pStyle w:val="a1"/>
      </w:pPr>
      <w:r w:rsidRPr="001F68E0">
        <w:t>tmp</w:t>
      </w:r>
    </w:p>
    <w:p w:rsidR="00622FFF" w:rsidRPr="001F68E0" w:rsidRDefault="00622FFF" w:rsidP="005B2400">
      <w:pPr>
        <w:pStyle w:val="a"/>
      </w:pPr>
      <w:r w:rsidRPr="001F68E0">
        <w:t>txt</w:t>
      </w:r>
    </w:p>
    <w:p w:rsidR="00622FFF" w:rsidRPr="001F68E0" w:rsidRDefault="00622FFF" w:rsidP="001F68E0">
      <w:pPr>
        <w:pStyle w:val="a1"/>
      </w:pPr>
      <w:r w:rsidRPr="001F68E0">
        <w:t>hlp</w:t>
      </w:r>
    </w:p>
    <w:p w:rsidR="00622FFF" w:rsidRPr="001F68E0" w:rsidRDefault="00622FFF" w:rsidP="001F68E0">
      <w:pPr>
        <w:pStyle w:val="a1"/>
      </w:pPr>
      <w:r w:rsidRPr="001F68E0">
        <w:t>html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lastRenderedPageBreak/>
        <w:t>ФАЙЛ – ТАБЛИЦА БАЗЫ ДАННЫХ ИМЕЕТ РАСШИРЕНИЕ</w:t>
      </w:r>
    </w:p>
    <w:p w:rsidR="00622FFF" w:rsidRPr="001F68E0" w:rsidRDefault="00622FFF" w:rsidP="001F68E0">
      <w:pPr>
        <w:pStyle w:val="a1"/>
      </w:pPr>
      <w:r w:rsidRPr="001F68E0">
        <w:t>xls, xlsx</w:t>
      </w:r>
    </w:p>
    <w:p w:rsidR="00622FFF" w:rsidRPr="001F68E0" w:rsidRDefault="00622FFF" w:rsidP="005B2400">
      <w:pPr>
        <w:pStyle w:val="a"/>
      </w:pPr>
      <w:r w:rsidRPr="001F68E0">
        <w:t>mdb, accdb</w:t>
      </w:r>
    </w:p>
    <w:p w:rsidR="00622FFF" w:rsidRPr="001F68E0" w:rsidRDefault="00622FFF" w:rsidP="001F68E0">
      <w:pPr>
        <w:pStyle w:val="a1"/>
      </w:pPr>
      <w:r w:rsidRPr="001F68E0">
        <w:t>doc, docx</w:t>
      </w:r>
    </w:p>
    <w:p w:rsidR="00622FFF" w:rsidRPr="001F68E0" w:rsidRDefault="00622FFF" w:rsidP="001F68E0">
      <w:pPr>
        <w:pStyle w:val="a1"/>
      </w:pPr>
      <w:r w:rsidRPr="001F68E0">
        <w:t>pdf</w:t>
      </w:r>
    </w:p>
    <w:p w:rsidR="00622FFF" w:rsidRPr="001F68E0" w:rsidRDefault="00622FFF" w:rsidP="001F68E0">
      <w:pPr>
        <w:pStyle w:val="a1"/>
      </w:pPr>
      <w:r w:rsidRPr="001F68E0">
        <w:t>dat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ФАЙЛ СПРАВОЧНОЙ СИСТЕМЫ ИМЕЕТ РАСШИРЕНИЕ</w:t>
      </w:r>
    </w:p>
    <w:p w:rsidR="00622FFF" w:rsidRPr="001F68E0" w:rsidRDefault="00622FFF" w:rsidP="005B2400">
      <w:pPr>
        <w:pStyle w:val="a"/>
      </w:pPr>
      <w:r w:rsidRPr="001F68E0">
        <w:t>hlp</w:t>
      </w:r>
    </w:p>
    <w:p w:rsidR="00622FFF" w:rsidRPr="001F68E0" w:rsidRDefault="00622FFF" w:rsidP="001F68E0">
      <w:pPr>
        <w:pStyle w:val="a1"/>
      </w:pPr>
      <w:r w:rsidRPr="001F68E0">
        <w:t>pdf</w:t>
      </w:r>
    </w:p>
    <w:p w:rsidR="00622FFF" w:rsidRPr="001F68E0" w:rsidRDefault="00622FFF" w:rsidP="001F68E0">
      <w:pPr>
        <w:pStyle w:val="a1"/>
      </w:pPr>
      <w:r w:rsidRPr="001F68E0">
        <w:t>html</w:t>
      </w:r>
    </w:p>
    <w:p w:rsidR="00622FFF" w:rsidRPr="001F68E0" w:rsidRDefault="00622FFF" w:rsidP="001F68E0">
      <w:pPr>
        <w:pStyle w:val="a1"/>
      </w:pPr>
      <w:r w:rsidRPr="001F68E0">
        <w:t>ppt</w:t>
      </w:r>
    </w:p>
    <w:p w:rsidR="00622FFF" w:rsidRPr="001F68E0" w:rsidRDefault="00622FFF" w:rsidP="001F68E0">
      <w:pPr>
        <w:pStyle w:val="a1"/>
      </w:pPr>
      <w:r w:rsidRPr="001F68E0">
        <w:t>dat</w:t>
      </w:r>
    </w:p>
    <w:p w:rsidR="00622FFF" w:rsidRPr="001F68E0" w:rsidRDefault="00622FFF" w:rsidP="001F68E0">
      <w:pPr>
        <w:pStyle w:val="a0"/>
        <w:rPr>
          <w:lang w:val="ru-RU"/>
        </w:rPr>
      </w:pPr>
      <w:r w:rsidRPr="001F68E0">
        <w:rPr>
          <w:lang w:val="ru-RU"/>
        </w:rPr>
        <w:t>СИСТЕМА РАСПОЗНАЕТ ФОРМАТ ФАЙЛА ПО ЕГО</w:t>
      </w:r>
    </w:p>
    <w:p w:rsidR="00622FFF" w:rsidRPr="001F68E0" w:rsidRDefault="00622FFF" w:rsidP="001F68E0">
      <w:pPr>
        <w:pStyle w:val="a1"/>
      </w:pPr>
      <w:r w:rsidRPr="001F68E0">
        <w:t>расположению на диске</w:t>
      </w:r>
    </w:p>
    <w:p w:rsidR="00622FFF" w:rsidRPr="001F68E0" w:rsidRDefault="00622FFF" w:rsidP="005B2400">
      <w:pPr>
        <w:pStyle w:val="a"/>
      </w:pPr>
      <w:r w:rsidRPr="001F68E0">
        <w:t>расширению имени</w:t>
      </w:r>
    </w:p>
    <w:p w:rsidR="00622FFF" w:rsidRPr="001F68E0" w:rsidRDefault="00622FFF" w:rsidP="001F68E0">
      <w:pPr>
        <w:pStyle w:val="a1"/>
      </w:pPr>
      <w:r w:rsidRPr="001F68E0">
        <w:t>имени</w:t>
      </w:r>
    </w:p>
    <w:p w:rsidR="00622FFF" w:rsidRPr="001F68E0" w:rsidRDefault="00622FFF" w:rsidP="001F68E0">
      <w:pPr>
        <w:pStyle w:val="a1"/>
      </w:pPr>
      <w:r w:rsidRPr="001F68E0">
        <w:t>размеру</w:t>
      </w:r>
    </w:p>
    <w:p w:rsidR="004154B0" w:rsidRDefault="00622FFF" w:rsidP="004154B0">
      <w:pPr>
        <w:pStyle w:val="a1"/>
        <w:rPr>
          <w:lang w:val="ru-RU"/>
        </w:rPr>
      </w:pPr>
      <w:r w:rsidRPr="004154B0">
        <w:rPr>
          <w:lang w:val="ru-RU"/>
        </w:rPr>
        <w:t>содержимому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 xml:space="preserve">ЕСЛИ ПОЛЬЗОВАТЕЛЬ, РАБОТАЯ В ПРОВОДНИКЕ, НАЖМЕТ ПРАВУЮ КЛАВИШУ МЫШИ И ВЫБЕРЕТ КОМАНДУ КОПИРОВАТЬ, ТОГДА ФАЙЛ ПЛАН2.PPT БУДЕТ: </w:t>
      </w:r>
      <w:r w:rsidRPr="004154B0">
        <w:rPr>
          <w:noProof/>
          <w:lang w:val="ru-RU" w:eastAsia="ru-RU"/>
        </w:rPr>
        <w:drawing>
          <wp:inline distT="0" distB="0" distL="0" distR="0" wp14:anchorId="60F84F76" wp14:editId="310D58B4">
            <wp:extent cx="2400300" cy="1838325"/>
            <wp:effectExtent l="19050" t="19050" r="1905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t="5426" r="47539" b="6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FFF" w:rsidRPr="001F68E0" w:rsidRDefault="00622FFF" w:rsidP="005B2400">
      <w:pPr>
        <w:pStyle w:val="a"/>
      </w:pPr>
      <w:r w:rsidRPr="001F68E0">
        <w:t>скопирован в буфер обмена</w:t>
      </w:r>
    </w:p>
    <w:p w:rsidR="00622FFF" w:rsidRPr="001F68E0" w:rsidRDefault="00622FFF" w:rsidP="001F68E0">
      <w:pPr>
        <w:pStyle w:val="a1"/>
      </w:pPr>
      <w:r w:rsidRPr="001F68E0">
        <w:t>вставлен в папку мои документы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>перемещен в корневой каталог диска с</w:t>
      </w:r>
    </w:p>
    <w:p w:rsidR="00622FFF" w:rsidRPr="001F68E0" w:rsidRDefault="00622FFF" w:rsidP="001F68E0">
      <w:pPr>
        <w:pStyle w:val="a1"/>
      </w:pPr>
      <w:r w:rsidRPr="001F68E0">
        <w:t>перемещен в каталог c:\temp</w:t>
      </w:r>
    </w:p>
    <w:p w:rsidR="00622FFF" w:rsidRPr="001F68E0" w:rsidRDefault="00622FFF" w:rsidP="001F68E0">
      <w:pPr>
        <w:pStyle w:val="a1"/>
      </w:pPr>
      <w:r w:rsidRPr="001F68E0">
        <w:t>скопирован на flash-карту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ДЛИНА ИМЕНИ ФАЙЛА В MS WINDOWS НЕ МОЖЕТ ПРЕВЫШАТЬ</w:t>
      </w:r>
    </w:p>
    <w:p w:rsidR="00622FFF" w:rsidRPr="001F68E0" w:rsidRDefault="00622FFF" w:rsidP="001F68E0">
      <w:pPr>
        <w:pStyle w:val="a1"/>
      </w:pPr>
      <w:r w:rsidRPr="001F68E0">
        <w:lastRenderedPageBreak/>
        <w:t>32 символа</w:t>
      </w:r>
    </w:p>
    <w:p w:rsidR="00622FFF" w:rsidRPr="001F68E0" w:rsidRDefault="00622FFF" w:rsidP="004154B0">
      <w:pPr>
        <w:pStyle w:val="a"/>
      </w:pPr>
      <w:r w:rsidRPr="001F68E0">
        <w:t>255 символов</w:t>
      </w:r>
    </w:p>
    <w:p w:rsidR="00622FFF" w:rsidRPr="001F68E0" w:rsidRDefault="00622FFF" w:rsidP="001F68E0">
      <w:pPr>
        <w:pStyle w:val="a1"/>
      </w:pPr>
      <w:r w:rsidRPr="001F68E0">
        <w:t>8 символов</w:t>
      </w:r>
    </w:p>
    <w:p w:rsidR="00622FFF" w:rsidRPr="001F68E0" w:rsidRDefault="00622FFF" w:rsidP="001F68E0">
      <w:pPr>
        <w:pStyle w:val="a1"/>
      </w:pPr>
      <w:r w:rsidRPr="001F68E0">
        <w:t>16 символов</w:t>
      </w:r>
    </w:p>
    <w:p w:rsidR="00622FFF" w:rsidRPr="001F68E0" w:rsidRDefault="00622FFF" w:rsidP="001F68E0">
      <w:pPr>
        <w:pStyle w:val="a1"/>
      </w:pPr>
      <w:r w:rsidRPr="001F68E0">
        <w:t>1024 символов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УКАЗАННУЮ НА РИСУНКЕ ГРУППУ ФАЙЛОВ МОЖНО ВЫДЕЛИТЬ С ПОМОЩЬЮ НАЖАТИЯ</w:t>
      </w:r>
    </w:p>
    <w:p w:rsidR="00622FFF" w:rsidRPr="00622FFF" w:rsidRDefault="00622FFF" w:rsidP="00622FFF">
      <w:pPr>
        <w:keepNext/>
        <w:outlineLvl w:val="3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…</w:t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B146507" wp14:editId="48748C24">
            <wp:extent cx="2924175" cy="2171700"/>
            <wp:effectExtent l="19050" t="19050" r="2857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12056" r="68593" b="6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FFF" w:rsidRPr="0037171F" w:rsidRDefault="00622FFF" w:rsidP="0035531B">
      <w:pPr>
        <w:pStyle w:val="a"/>
        <w:rPr>
          <w:lang w:val="ru-RU"/>
        </w:rPr>
      </w:pPr>
      <w:r w:rsidRPr="0037171F">
        <w:rPr>
          <w:lang w:val="ru-RU"/>
        </w:rPr>
        <w:t xml:space="preserve">клавиши </w:t>
      </w:r>
      <w:r w:rsidRPr="001F68E0">
        <w:t>Ctrl</w:t>
      </w:r>
      <w:r w:rsidRPr="0037171F">
        <w:rPr>
          <w:lang w:val="ru-RU"/>
        </w:rPr>
        <w:t xml:space="preserve"> и левой клавиши мыши</w:t>
      </w:r>
    </w:p>
    <w:p w:rsidR="00622FFF" w:rsidRPr="0035531B" w:rsidRDefault="00622FFF" w:rsidP="001F68E0">
      <w:pPr>
        <w:pStyle w:val="a1"/>
        <w:rPr>
          <w:lang w:val="ru-RU"/>
        </w:rPr>
      </w:pPr>
      <w:r w:rsidRPr="0035531B">
        <w:rPr>
          <w:lang w:val="ru-RU"/>
        </w:rPr>
        <w:t xml:space="preserve">клавиши </w:t>
      </w:r>
      <w:r w:rsidRPr="001F68E0">
        <w:t>Alt</w:t>
      </w:r>
      <w:r w:rsidRPr="0035531B">
        <w:rPr>
          <w:lang w:val="ru-RU"/>
        </w:rPr>
        <w:t xml:space="preserve"> и левой клавиши мыши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 xml:space="preserve">клавиши </w:t>
      </w:r>
      <w:r w:rsidRPr="001F68E0">
        <w:t>Shift</w:t>
      </w:r>
      <w:r w:rsidRPr="0037171F">
        <w:rPr>
          <w:lang w:val="ru-RU"/>
        </w:rPr>
        <w:t xml:space="preserve"> и правой клавиши мыши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 xml:space="preserve">клавиши </w:t>
      </w:r>
      <w:r w:rsidRPr="001F68E0">
        <w:t>Alt</w:t>
      </w:r>
      <w:r w:rsidRPr="0037171F">
        <w:rPr>
          <w:lang w:val="ru-RU"/>
        </w:rPr>
        <w:t xml:space="preserve"> и правой клавиши мыши</w:t>
      </w:r>
    </w:p>
    <w:p w:rsidR="00622FFF" w:rsidRPr="0037171F" w:rsidRDefault="00622FFF" w:rsidP="001F68E0">
      <w:pPr>
        <w:pStyle w:val="a1"/>
        <w:rPr>
          <w:lang w:val="ru-RU"/>
        </w:rPr>
      </w:pPr>
      <w:r w:rsidRPr="0037171F">
        <w:rPr>
          <w:lang w:val="ru-RU"/>
        </w:rPr>
        <w:t xml:space="preserve">клавиши </w:t>
      </w:r>
      <w:r w:rsidRPr="001F68E0">
        <w:t>Ctrl</w:t>
      </w:r>
      <w:r w:rsidRPr="0037171F">
        <w:rPr>
          <w:lang w:val="ru-RU"/>
        </w:rPr>
        <w:t xml:space="preserve"> и правой клавиши мыши</w:t>
      </w:r>
    </w:p>
    <w:p w:rsidR="00622FFF" w:rsidRPr="00E72B69" w:rsidRDefault="00622FFF" w:rsidP="00622FFF">
      <w:pPr>
        <w:pStyle w:val="a0"/>
        <w:jc w:val="both"/>
        <w:rPr>
          <w:caps/>
          <w:sz w:val="28"/>
          <w:szCs w:val="28"/>
          <w:lang w:val="ru-RU" w:eastAsia="ru-RU"/>
        </w:rPr>
      </w:pPr>
      <w:r w:rsidRPr="00E72B69">
        <w:rPr>
          <w:lang w:val="ru-RU"/>
        </w:rPr>
        <w:t>СПИСОК КОМАНД, С КОТОРЫМИ В ДАННЫЙ МОМЕНТ РАБОТАЕТ ПОЛЬЗОВАТЕЛЬ – ЭТО</w:t>
      </w:r>
    </w:p>
    <w:p w:rsidR="00622FFF" w:rsidRPr="00622FFF" w:rsidRDefault="00622FFF" w:rsidP="00622FFF">
      <w:pPr>
        <w:keepNext/>
        <w:outlineLvl w:val="3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…:</w:t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346FDB04" wp14:editId="4231EDB0">
            <wp:extent cx="1943100" cy="2114550"/>
            <wp:effectExtent l="19050" t="19050" r="19050" b="190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7" t="21999" r="18544" b="4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14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2FFF" w:rsidRPr="008B495A" w:rsidRDefault="00622FFF" w:rsidP="00E72B69">
      <w:pPr>
        <w:pStyle w:val="a1"/>
        <w:rPr>
          <w:lang w:val="ru-RU"/>
        </w:rPr>
      </w:pPr>
      <w:r w:rsidRPr="008B495A">
        <w:rPr>
          <w:lang w:val="ru-RU"/>
        </w:rPr>
        <w:t>текущее меню</w:t>
      </w:r>
    </w:p>
    <w:p w:rsidR="00622FFF" w:rsidRPr="008B495A" w:rsidRDefault="00622FFF" w:rsidP="00E72B69">
      <w:pPr>
        <w:pStyle w:val="a1"/>
        <w:rPr>
          <w:lang w:val="ru-RU"/>
        </w:rPr>
      </w:pPr>
      <w:r w:rsidRPr="008B495A">
        <w:rPr>
          <w:lang w:val="ru-RU"/>
        </w:rPr>
        <w:t>панель инструментов</w:t>
      </w:r>
    </w:p>
    <w:p w:rsidR="00622FFF" w:rsidRPr="008B495A" w:rsidRDefault="00622FFF" w:rsidP="00E72B69">
      <w:pPr>
        <w:pStyle w:val="a1"/>
        <w:rPr>
          <w:lang w:val="ru-RU"/>
        </w:rPr>
      </w:pPr>
      <w:r w:rsidRPr="008B495A">
        <w:rPr>
          <w:lang w:val="ru-RU"/>
        </w:rPr>
        <w:lastRenderedPageBreak/>
        <w:t>каскадное меню</w:t>
      </w:r>
    </w:p>
    <w:p w:rsidR="00622FFF" w:rsidRPr="008B495A" w:rsidRDefault="00622FFF" w:rsidP="00E72B69">
      <w:pPr>
        <w:pStyle w:val="a1"/>
        <w:rPr>
          <w:lang w:val="ru-RU"/>
        </w:rPr>
      </w:pPr>
      <w:r w:rsidRPr="008B495A">
        <w:rPr>
          <w:lang w:val="ru-RU"/>
        </w:rPr>
        <w:t>дополнительное меню</w:t>
      </w:r>
    </w:p>
    <w:p w:rsidR="00622FFF" w:rsidRPr="008B495A" w:rsidRDefault="00622FFF" w:rsidP="00A006D4">
      <w:pPr>
        <w:pStyle w:val="a"/>
        <w:rPr>
          <w:lang w:val="ru-RU"/>
        </w:rPr>
      </w:pPr>
      <w:r w:rsidRPr="008B495A">
        <w:rPr>
          <w:lang w:val="ru-RU"/>
        </w:rPr>
        <w:t>контекстное меню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ФАЙЛ ПРЕЗЕНТАЦИЙ ИМЕЕТ РАСШИРЕНИЕ</w:t>
      </w:r>
    </w:p>
    <w:p w:rsidR="00622FFF" w:rsidRPr="008B495A" w:rsidRDefault="00622FFF" w:rsidP="00E72B69">
      <w:pPr>
        <w:pStyle w:val="a1"/>
        <w:rPr>
          <w:lang w:val="ru-RU"/>
        </w:rPr>
      </w:pPr>
      <w:r w:rsidRPr="00E72B69">
        <w:t>hlp</w:t>
      </w:r>
    </w:p>
    <w:p w:rsidR="00622FFF" w:rsidRPr="008B495A" w:rsidRDefault="00622FFF" w:rsidP="00E72B69">
      <w:pPr>
        <w:pStyle w:val="a1"/>
        <w:rPr>
          <w:lang w:val="ru-RU"/>
        </w:rPr>
      </w:pPr>
      <w:r w:rsidRPr="00E72B69">
        <w:t>pdf</w:t>
      </w:r>
    </w:p>
    <w:p w:rsidR="00622FFF" w:rsidRPr="00E72B69" w:rsidRDefault="00622FFF" w:rsidP="00E72B69">
      <w:pPr>
        <w:pStyle w:val="a1"/>
      </w:pPr>
      <w:r w:rsidRPr="00E72B69">
        <w:t>html</w:t>
      </w:r>
    </w:p>
    <w:p w:rsidR="00622FFF" w:rsidRPr="00E72B69" w:rsidRDefault="00622FFF" w:rsidP="00A006D4">
      <w:pPr>
        <w:pStyle w:val="a"/>
      </w:pPr>
      <w:r w:rsidRPr="00E72B69">
        <w:t>ppt</w:t>
      </w:r>
    </w:p>
    <w:p w:rsidR="00622FFF" w:rsidRPr="00E72B69" w:rsidRDefault="00622FFF" w:rsidP="00E72B69">
      <w:pPr>
        <w:pStyle w:val="a1"/>
      </w:pPr>
      <w:r w:rsidRPr="00E72B69">
        <w:t>dat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СКАНИРОВАНИЕ КНИГИ ЯВЛЯЕТСЯ ОПЕРАЦИЕЙ</w:t>
      </w:r>
    </w:p>
    <w:p w:rsidR="00622FFF" w:rsidRPr="00E72B69" w:rsidRDefault="00622FFF" w:rsidP="00E72B69">
      <w:pPr>
        <w:pStyle w:val="a1"/>
      </w:pPr>
      <w:r w:rsidRPr="00E72B69">
        <w:t>удаления данных</w:t>
      </w:r>
    </w:p>
    <w:p w:rsidR="00622FFF" w:rsidRPr="00E72B69" w:rsidRDefault="00622FFF" w:rsidP="00E72B69">
      <w:pPr>
        <w:pStyle w:val="a1"/>
      </w:pPr>
      <w:r w:rsidRPr="00E72B69">
        <w:t xml:space="preserve">верификации </w:t>
      </w:r>
    </w:p>
    <w:p w:rsidR="00622FFF" w:rsidRPr="00E72B69" w:rsidRDefault="00622FFF" w:rsidP="00E72B69">
      <w:pPr>
        <w:pStyle w:val="a1"/>
      </w:pPr>
      <w:r w:rsidRPr="00E72B69">
        <w:t>транспортировки</w:t>
      </w:r>
    </w:p>
    <w:p w:rsidR="00622FFF" w:rsidRPr="00E72B69" w:rsidRDefault="00622FFF" w:rsidP="00A006D4">
      <w:pPr>
        <w:pStyle w:val="a"/>
      </w:pPr>
      <w:r w:rsidRPr="00E72B69">
        <w:t>преобразования данных</w:t>
      </w:r>
    </w:p>
    <w:p w:rsidR="00622FFF" w:rsidRPr="00E72B69" w:rsidRDefault="00622FFF" w:rsidP="00E72B69">
      <w:pPr>
        <w:pStyle w:val="a1"/>
      </w:pPr>
      <w:r w:rsidRPr="00E72B69">
        <w:t>архивирования данных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СПЕЦИАЛЬНЫМ ОБРАЗОМ ОРГАНИЗОВАННЫЙ ФАЙЛ, СОДЕРЖАЩИЙ В СЕБЕ ОДИН ИЛИ НЕСКОЛЬКО ФАЙЛОВ В СЖАТОМ ИЛИ НЕ СЖАТОМ ВИДЕ – ЭТО</w:t>
      </w:r>
    </w:p>
    <w:p w:rsidR="00622FFF" w:rsidRPr="00E72B69" w:rsidRDefault="00622FFF" w:rsidP="00E72B69">
      <w:pPr>
        <w:pStyle w:val="a1"/>
      </w:pPr>
      <w:r w:rsidRPr="00E72B69">
        <w:t>вирус</w:t>
      </w:r>
    </w:p>
    <w:p w:rsidR="00622FFF" w:rsidRPr="00E72B69" w:rsidRDefault="00622FFF" w:rsidP="00A006D4">
      <w:pPr>
        <w:pStyle w:val="a"/>
      </w:pPr>
      <w:r w:rsidRPr="00E72B69">
        <w:t>архивный файл</w:t>
      </w:r>
    </w:p>
    <w:p w:rsidR="00622FFF" w:rsidRPr="00E72B69" w:rsidRDefault="00622FFF" w:rsidP="00E72B69">
      <w:pPr>
        <w:pStyle w:val="a1"/>
      </w:pPr>
      <w:r w:rsidRPr="00E72B69">
        <w:t>архиватор</w:t>
      </w:r>
    </w:p>
    <w:p w:rsidR="00622FFF" w:rsidRPr="00E72B69" w:rsidRDefault="00622FFF" w:rsidP="00E72B69">
      <w:pPr>
        <w:pStyle w:val="a1"/>
      </w:pPr>
      <w:r w:rsidRPr="00E72B69">
        <w:t>временный файл</w:t>
      </w:r>
    </w:p>
    <w:p w:rsidR="00622FFF" w:rsidRPr="00E72B69" w:rsidRDefault="00622FFF" w:rsidP="00E72B69">
      <w:pPr>
        <w:pStyle w:val="a1"/>
      </w:pPr>
      <w:r w:rsidRPr="00E72B69">
        <w:t>многотомный файл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ПОМЕЩЕНИЕ ИСХОДНЫХ ФАЙЛОВ В АРХИВНЫЙ ФАЙЛ В СЖАТОМ ИЛИ НЕ СЖАТОМ ВИДЕ – ЭТО</w:t>
      </w:r>
    </w:p>
    <w:p w:rsidR="00622FFF" w:rsidRPr="00E72B69" w:rsidRDefault="00622FFF" w:rsidP="00E72B69">
      <w:pPr>
        <w:pStyle w:val="a1"/>
      </w:pPr>
      <w:r w:rsidRPr="00E72B69">
        <w:t>сжатие информации</w:t>
      </w:r>
    </w:p>
    <w:p w:rsidR="00622FFF" w:rsidRPr="00E72B69" w:rsidRDefault="00622FFF" w:rsidP="00E72B69">
      <w:pPr>
        <w:pStyle w:val="a1"/>
      </w:pPr>
      <w:r w:rsidRPr="00E72B69">
        <w:t>разархивация</w:t>
      </w:r>
    </w:p>
    <w:p w:rsidR="00622FFF" w:rsidRPr="00E72B69" w:rsidRDefault="00622FFF" w:rsidP="00E72B69">
      <w:pPr>
        <w:pStyle w:val="a1"/>
      </w:pPr>
      <w:r w:rsidRPr="00E72B69">
        <w:t>разделение на архивы</w:t>
      </w:r>
    </w:p>
    <w:p w:rsidR="00622FFF" w:rsidRPr="00E72B69" w:rsidRDefault="00622FFF" w:rsidP="00A006D4">
      <w:pPr>
        <w:pStyle w:val="a"/>
      </w:pPr>
      <w:r w:rsidRPr="00E72B69">
        <w:t>архивация</w:t>
      </w:r>
    </w:p>
    <w:p w:rsidR="00622FFF" w:rsidRPr="00E72B69" w:rsidRDefault="00622FFF" w:rsidP="00E72B69">
      <w:pPr>
        <w:pStyle w:val="a1"/>
      </w:pPr>
      <w:r w:rsidRPr="00E72B69">
        <w:t>дефрагментация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SFX-АРХИВ ЭТО:</w:t>
      </w:r>
    </w:p>
    <w:p w:rsidR="00622FFF" w:rsidRPr="00E72B69" w:rsidRDefault="00622FFF" w:rsidP="00A006D4">
      <w:pPr>
        <w:pStyle w:val="a"/>
      </w:pPr>
      <w:r w:rsidRPr="00E72B69">
        <w:t>самораспаковывающийся архив</w:t>
      </w:r>
    </w:p>
    <w:p w:rsidR="00622FFF" w:rsidRPr="00E72B69" w:rsidRDefault="00622FFF" w:rsidP="00E72B69">
      <w:pPr>
        <w:pStyle w:val="a1"/>
      </w:pPr>
      <w:r w:rsidRPr="00E72B69">
        <w:t xml:space="preserve">резервная копия файла </w:t>
      </w:r>
    </w:p>
    <w:p w:rsidR="00622FFF" w:rsidRPr="00E72B69" w:rsidRDefault="00622FFF" w:rsidP="00E72B69">
      <w:pPr>
        <w:pStyle w:val="a1"/>
      </w:pPr>
      <w:r w:rsidRPr="00E72B69">
        <w:t>временный файл</w:t>
      </w:r>
    </w:p>
    <w:p w:rsidR="00622FFF" w:rsidRPr="00E72B69" w:rsidRDefault="00622FFF" w:rsidP="00E72B69">
      <w:pPr>
        <w:pStyle w:val="a1"/>
      </w:pPr>
      <w:r w:rsidRPr="00E72B69">
        <w:lastRenderedPageBreak/>
        <w:t>файл, доступ к которому невозможен</w:t>
      </w:r>
    </w:p>
    <w:p w:rsidR="00622FFF" w:rsidRPr="00E72B69" w:rsidRDefault="00622FFF" w:rsidP="00E72B69">
      <w:pPr>
        <w:pStyle w:val="a1"/>
      </w:pPr>
      <w:r w:rsidRPr="00E72B69">
        <w:t>вирусный архив</w:t>
      </w:r>
    </w:p>
    <w:p w:rsidR="00622FFF" w:rsidRPr="004154B0" w:rsidRDefault="00622FFF" w:rsidP="004154B0">
      <w:pPr>
        <w:pStyle w:val="a0"/>
        <w:rPr>
          <w:lang w:val="ru-RU"/>
        </w:rPr>
      </w:pPr>
      <w:r w:rsidRPr="004154B0">
        <w:rPr>
          <w:lang w:val="ru-RU"/>
        </w:rPr>
        <w:t>ПРОЦЕСС ПРЕОБРАЗОВАНИЯ ИНФОРМАЦИИ, ХРАНЯЩЕЙСЯ В ФАЙЛЕ, К ВИДУ, ПРИ КОТОРОМ УМЕНЬШАЕТСЯ ИЗБЫТОЧНОСТЬ В ЕЕ ПРЕДСТАВЛЕНИИ И СООТВЕТСТВЕННО ТРЕБУЕТСЯ МЕНЬШИЙ ОБЪЕМ ДИСКОВОЙ ПАМЯТИ ДЛЯ ЕЕ ХРАНЕНИЯ – ЭТО</w:t>
      </w:r>
    </w:p>
    <w:p w:rsidR="00622FFF" w:rsidRPr="00E72B69" w:rsidRDefault="00622FFF" w:rsidP="00A006D4">
      <w:pPr>
        <w:pStyle w:val="a"/>
      </w:pPr>
      <w:r w:rsidRPr="00E72B69">
        <w:t>сжатие информации</w:t>
      </w:r>
    </w:p>
    <w:p w:rsidR="00622FFF" w:rsidRPr="00E72B69" w:rsidRDefault="00622FFF" w:rsidP="00E72B69">
      <w:pPr>
        <w:pStyle w:val="a1"/>
      </w:pPr>
      <w:r w:rsidRPr="00E72B69">
        <w:t>архивный файл</w:t>
      </w:r>
    </w:p>
    <w:p w:rsidR="00622FFF" w:rsidRPr="00E72B69" w:rsidRDefault="00622FFF" w:rsidP="00E72B69">
      <w:pPr>
        <w:pStyle w:val="a1"/>
      </w:pPr>
      <w:r w:rsidRPr="00E72B69">
        <w:t>архиватор</w:t>
      </w:r>
    </w:p>
    <w:p w:rsidR="00622FFF" w:rsidRPr="00E72B69" w:rsidRDefault="00622FFF" w:rsidP="00E72B69">
      <w:pPr>
        <w:pStyle w:val="a1"/>
      </w:pPr>
      <w:r w:rsidRPr="00E72B69">
        <w:t>разархивация</w:t>
      </w:r>
    </w:p>
    <w:p w:rsidR="00622FFF" w:rsidRPr="00E72B69" w:rsidRDefault="00622FFF" w:rsidP="00E72B69">
      <w:pPr>
        <w:pStyle w:val="a1"/>
      </w:pPr>
      <w:r w:rsidRPr="00E72B69">
        <w:t>компиляция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ПРОЦЕСС ВОССТАНОВЛЕНИЯ ФАЙЛОВ ИЗ АРХИВА ТОЧНО В ТАКОМ ВИДЕ, КАКОЙ ОНИ ИМЕЛИ ДО ЗАГРУЗКИ В АРХИВ, - ЭТО </w:t>
      </w:r>
    </w:p>
    <w:p w:rsidR="00622FFF" w:rsidRPr="00E72B69" w:rsidRDefault="00622FFF" w:rsidP="00A006D4">
      <w:pPr>
        <w:pStyle w:val="a"/>
      </w:pPr>
      <w:r w:rsidRPr="00E72B69">
        <w:t>разархивация</w:t>
      </w:r>
    </w:p>
    <w:p w:rsidR="00622FFF" w:rsidRPr="00E72B69" w:rsidRDefault="00622FFF" w:rsidP="00E72B69">
      <w:pPr>
        <w:pStyle w:val="a1"/>
      </w:pPr>
      <w:r w:rsidRPr="00E72B69">
        <w:t>сжатие информации</w:t>
      </w:r>
    </w:p>
    <w:p w:rsidR="00622FFF" w:rsidRPr="00E72B69" w:rsidRDefault="00622FFF" w:rsidP="00E72B69">
      <w:pPr>
        <w:pStyle w:val="a1"/>
      </w:pPr>
      <w:r w:rsidRPr="00E72B69">
        <w:t>архивный файл</w:t>
      </w:r>
    </w:p>
    <w:p w:rsidR="00622FFF" w:rsidRPr="00E72B69" w:rsidRDefault="00622FFF" w:rsidP="00E72B69">
      <w:pPr>
        <w:pStyle w:val="a1"/>
      </w:pPr>
      <w:r w:rsidRPr="00E72B69">
        <w:t>архиватор</w:t>
      </w:r>
    </w:p>
    <w:p w:rsidR="00622FFF" w:rsidRPr="00E72B69" w:rsidRDefault="00622FFF" w:rsidP="00E72B69">
      <w:pPr>
        <w:pStyle w:val="a1"/>
      </w:pPr>
      <w:r w:rsidRPr="00E72B69">
        <w:t>верификация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СЖАТЫЙ ФАЙЛ ПРЕДСТАВЛЯЕТ СОБОЙ ФАЙЛ</w:t>
      </w:r>
    </w:p>
    <w:p w:rsidR="00622FFF" w:rsidRPr="00E72B69" w:rsidRDefault="00622FFF" w:rsidP="00E72B69">
      <w:pPr>
        <w:pStyle w:val="a1"/>
      </w:pPr>
      <w:r w:rsidRPr="00E72B69">
        <w:t>скрытый системный файл</w:t>
      </w:r>
    </w:p>
    <w:p w:rsidR="00622FFF" w:rsidRPr="00E72B69" w:rsidRDefault="00622FFF" w:rsidP="00E72B69">
      <w:pPr>
        <w:pStyle w:val="a1"/>
      </w:pPr>
      <w:r w:rsidRPr="00E72B69">
        <w:t>защищенный от копирования</w:t>
      </w:r>
    </w:p>
    <w:p w:rsidR="00622FFF" w:rsidRPr="0037171F" w:rsidRDefault="00622FFF" w:rsidP="00A006D4">
      <w:pPr>
        <w:pStyle w:val="a"/>
        <w:rPr>
          <w:lang w:val="ru-RU"/>
        </w:rPr>
      </w:pPr>
      <w:r w:rsidRPr="0037171F">
        <w:rPr>
          <w:lang w:val="ru-RU"/>
        </w:rPr>
        <w:t xml:space="preserve">упакованный с помощью программы </w:t>
      </w:r>
      <w:r w:rsidRPr="00E72B69">
        <w:t>winrar</w:t>
      </w:r>
      <w:r w:rsidRPr="0037171F">
        <w:rPr>
          <w:lang w:val="ru-RU"/>
        </w:rPr>
        <w:t xml:space="preserve"> или 7</w:t>
      </w:r>
      <w:r w:rsidRPr="00E72B69">
        <w:t>z</w:t>
      </w:r>
    </w:p>
    <w:p w:rsidR="00622FFF" w:rsidRPr="00E72B69" w:rsidRDefault="00622FFF" w:rsidP="00E72B69">
      <w:pPr>
        <w:pStyle w:val="a1"/>
      </w:pPr>
      <w:r w:rsidRPr="00E72B69">
        <w:t>защищенный от несанкционированного доступа</w:t>
      </w:r>
    </w:p>
    <w:p w:rsidR="00622FFF" w:rsidRPr="00E72B69" w:rsidRDefault="00622FFF" w:rsidP="00E72B69">
      <w:pPr>
        <w:pStyle w:val="a1"/>
      </w:pPr>
      <w:r w:rsidRPr="00E72B69">
        <w:t>зараженный компьютерным вирусом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РЕКОМЕНДУЕМОЙ ПЕРИОДИЧНОСТЬ</w:t>
      </w:r>
      <w:r w:rsidR="00B073D1">
        <w:rPr>
          <w:lang w:val="ru-RU"/>
        </w:rPr>
        <w:t>Ю</w:t>
      </w:r>
      <w:r w:rsidRPr="00A006D4">
        <w:rPr>
          <w:lang w:val="ru-RU"/>
        </w:rPr>
        <w:t xml:space="preserve"> ОБСЛУЖИВАНИЯ КОМПЬЮТЕРА ЯВЛЯЕТСЯ</w:t>
      </w:r>
    </w:p>
    <w:p w:rsidR="00622FFF" w:rsidRPr="00E72B69" w:rsidRDefault="00622FFF" w:rsidP="00E72B69">
      <w:pPr>
        <w:pStyle w:val="a1"/>
      </w:pPr>
      <w:r w:rsidRPr="00E72B69">
        <w:t>регулярно в конце рабочего дня</w:t>
      </w:r>
    </w:p>
    <w:p w:rsidR="00622FFF" w:rsidRPr="0037171F" w:rsidRDefault="00622FFF" w:rsidP="00A006D4">
      <w:pPr>
        <w:pStyle w:val="a"/>
        <w:rPr>
          <w:lang w:val="ru-RU"/>
        </w:rPr>
      </w:pPr>
      <w:r w:rsidRPr="0037171F">
        <w:rPr>
          <w:lang w:val="ru-RU"/>
        </w:rPr>
        <w:t>регулярная проверка жесткого диска при обнаружении сбоев в работе операционной системы, но не реже раза в месяц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перед каждым сеансом работы (в начале рабочего дня)</w:t>
      </w:r>
    </w:p>
    <w:p w:rsidR="00622FFF" w:rsidRPr="00E72B69" w:rsidRDefault="00622FFF" w:rsidP="00E72B69">
      <w:pPr>
        <w:pStyle w:val="a1"/>
      </w:pPr>
      <w:r w:rsidRPr="0037171F">
        <w:rPr>
          <w:lang w:val="ru-RU"/>
        </w:rPr>
        <w:t xml:space="preserve">проверка жесткого диска должна проводиться по возможности раз в неделю, ночью </w:t>
      </w:r>
      <w:r w:rsidRPr="00E72B69">
        <w:t>(вне рабочего времени)</w:t>
      </w:r>
    </w:p>
    <w:p w:rsidR="00622FFF" w:rsidRPr="00E72B69" w:rsidRDefault="00622FFF" w:rsidP="00E72B69">
      <w:pPr>
        <w:pStyle w:val="a1"/>
      </w:pPr>
      <w:r w:rsidRPr="00E72B69">
        <w:t>один раз в год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СПЕЦИАЛЬНО НАПИСАННАЯ НЕБОЛЬШАЯ ПРОГРАММА, КОТОРАЯ МОЖЕТ "ПРИПИСЫВАТЬ" СЕБЯ К ДРУГИМ ПРОГРАММАМ </w:t>
      </w:r>
      <w:r w:rsidRPr="00A006D4">
        <w:rPr>
          <w:lang w:val="ru-RU"/>
        </w:rPr>
        <w:lastRenderedPageBreak/>
        <w:t>ДЛЯ ВЫПОЛНЕНИЯ КАКИХ-ЛИБО ВРЕДНЫХ ДЕЙСТВИЙ — ПОРТИТ ФАЙЛЫ, "ЗАСОРЯЕТ" ОПЕРАТИВНУЮ ПАМЯТЬ – ЭТО</w:t>
      </w:r>
    </w:p>
    <w:p w:rsidR="00622FFF" w:rsidRPr="00E72B69" w:rsidRDefault="00622FFF" w:rsidP="00E72B69">
      <w:pPr>
        <w:pStyle w:val="a1"/>
      </w:pPr>
      <w:r w:rsidRPr="00E72B69">
        <w:t>html - программа</w:t>
      </w:r>
    </w:p>
    <w:p w:rsidR="00622FFF" w:rsidRPr="00E72B69" w:rsidRDefault="00622FFF" w:rsidP="00B073D1">
      <w:pPr>
        <w:pStyle w:val="a"/>
      </w:pPr>
      <w:r w:rsidRPr="00E72B69">
        <w:t>компьютерный вирус</w:t>
      </w:r>
    </w:p>
    <w:p w:rsidR="00622FFF" w:rsidRPr="00E72B69" w:rsidRDefault="00622FFF" w:rsidP="00E72B69">
      <w:pPr>
        <w:pStyle w:val="a1"/>
      </w:pPr>
      <w:r w:rsidRPr="00E72B69">
        <w:t>драйвер для компьютера</w:t>
      </w:r>
    </w:p>
    <w:p w:rsidR="00622FFF" w:rsidRPr="00E72B69" w:rsidRDefault="00622FFF" w:rsidP="00E72B69">
      <w:pPr>
        <w:pStyle w:val="a1"/>
      </w:pPr>
      <w:r w:rsidRPr="00E72B69">
        <w:t>flash - анимация</w:t>
      </w:r>
    </w:p>
    <w:p w:rsidR="00622FFF" w:rsidRPr="00E72B69" w:rsidRDefault="00622FFF" w:rsidP="00E72B69">
      <w:pPr>
        <w:pStyle w:val="a1"/>
      </w:pPr>
      <w:r w:rsidRPr="00E72B69">
        <w:t>временный интернет файл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ПРОГРАММЫ, ПРЕДОТВРАЩАЮЩИЕ ЗАРАЖЕНИЕ КОМПЬЮТЕРНЫМ ВИРУСОМ И ЛИКВИДИРУЮЩИЕ ПОСЛЕДСТВИЯ ЗАРАЖЕНИЯ – ЭТО   </w:t>
      </w:r>
    </w:p>
    <w:p w:rsidR="00622FFF" w:rsidRPr="00E72B69" w:rsidRDefault="00622FFF" w:rsidP="00E72B69">
      <w:pPr>
        <w:pStyle w:val="a1"/>
      </w:pPr>
      <w:r w:rsidRPr="00E72B69">
        <w:t>архиваторы</w:t>
      </w:r>
    </w:p>
    <w:p w:rsidR="00622FFF" w:rsidRPr="00E72B69" w:rsidRDefault="00622FFF" w:rsidP="00B073D1">
      <w:pPr>
        <w:pStyle w:val="a"/>
      </w:pPr>
      <w:r w:rsidRPr="00E72B69">
        <w:t>антивирусы</w:t>
      </w:r>
    </w:p>
    <w:p w:rsidR="00622FFF" w:rsidRPr="00E72B69" w:rsidRDefault="00622FFF" w:rsidP="00E72B69">
      <w:pPr>
        <w:pStyle w:val="a1"/>
      </w:pPr>
      <w:r w:rsidRPr="00E72B69">
        <w:t>программы защиты</w:t>
      </w:r>
    </w:p>
    <w:p w:rsidR="00622FFF" w:rsidRPr="00E72B69" w:rsidRDefault="00622FFF" w:rsidP="00E72B69">
      <w:pPr>
        <w:pStyle w:val="a1"/>
      </w:pPr>
      <w:r w:rsidRPr="00E72B69">
        <w:t>драйвера</w:t>
      </w:r>
    </w:p>
    <w:p w:rsidR="00622FFF" w:rsidRPr="00E72B69" w:rsidRDefault="00622FFF" w:rsidP="00E72B69">
      <w:pPr>
        <w:pStyle w:val="a1"/>
      </w:pPr>
      <w:r w:rsidRPr="00E72B69">
        <w:t>стриммеры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 ПРОГРАММЫ, ОТНОСЯЩИЕСЯ К ПОЛИФАГАМ</w:t>
      </w:r>
    </w:p>
    <w:p w:rsidR="00622FFF" w:rsidRPr="00E72B69" w:rsidRDefault="00622FFF" w:rsidP="00E72B69">
      <w:pPr>
        <w:pStyle w:val="a1"/>
      </w:pPr>
      <w:r w:rsidRPr="00E72B69">
        <w:t>Sql</w:t>
      </w:r>
    </w:p>
    <w:p w:rsidR="00622FFF" w:rsidRPr="00E72B69" w:rsidRDefault="00622FFF" w:rsidP="00E72B69">
      <w:pPr>
        <w:pStyle w:val="a1"/>
      </w:pPr>
      <w:r w:rsidRPr="00E72B69">
        <w:t>Bios Setup</w:t>
      </w:r>
    </w:p>
    <w:p w:rsidR="00622FFF" w:rsidRPr="00E72B69" w:rsidRDefault="00622FFF" w:rsidP="00B073D1">
      <w:pPr>
        <w:pStyle w:val="a"/>
      </w:pPr>
      <w:r w:rsidRPr="00E72B69">
        <w:t>Dr.Web</w:t>
      </w:r>
    </w:p>
    <w:p w:rsidR="00622FFF" w:rsidRPr="00E72B69" w:rsidRDefault="00622FFF" w:rsidP="00E72B69">
      <w:pPr>
        <w:pStyle w:val="a1"/>
      </w:pPr>
      <w:r w:rsidRPr="00E72B69">
        <w:t>MS Word</w:t>
      </w:r>
    </w:p>
    <w:p w:rsidR="00622FFF" w:rsidRPr="00E72B69" w:rsidRDefault="00622FFF" w:rsidP="00E72B69">
      <w:pPr>
        <w:pStyle w:val="a1"/>
      </w:pPr>
      <w:r w:rsidRPr="00E72B69">
        <w:t>блокнот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 ПРОГРАММЫ, ОТНОСЯЩИЕСЯ К РЕВИЗОРАМ</w:t>
      </w:r>
    </w:p>
    <w:p w:rsidR="00622FFF" w:rsidRPr="00E72B69" w:rsidRDefault="00622FFF" w:rsidP="00B073D1">
      <w:pPr>
        <w:pStyle w:val="a"/>
      </w:pPr>
      <w:r w:rsidRPr="00E72B69">
        <w:t>Adinf</w:t>
      </w:r>
    </w:p>
    <w:p w:rsidR="00622FFF" w:rsidRPr="00E72B69" w:rsidRDefault="00622FFF" w:rsidP="00E72B69">
      <w:pPr>
        <w:pStyle w:val="a1"/>
      </w:pPr>
      <w:r w:rsidRPr="00E72B69">
        <w:t>MS Access</w:t>
      </w:r>
    </w:p>
    <w:p w:rsidR="00622FFF" w:rsidRPr="00E72B69" w:rsidRDefault="00622FFF" w:rsidP="00E72B69">
      <w:pPr>
        <w:pStyle w:val="a1"/>
      </w:pPr>
      <w:r w:rsidRPr="00E72B69">
        <w:t>MySql</w:t>
      </w:r>
    </w:p>
    <w:p w:rsidR="00622FFF" w:rsidRPr="00E72B69" w:rsidRDefault="00622FFF" w:rsidP="00E72B69">
      <w:pPr>
        <w:pStyle w:val="a1"/>
      </w:pPr>
      <w:r w:rsidRPr="00E72B69">
        <w:t>Scandisk</w:t>
      </w:r>
    </w:p>
    <w:p w:rsidR="00622FFF" w:rsidRPr="00E72B69" w:rsidRDefault="00622FFF" w:rsidP="00E72B69">
      <w:pPr>
        <w:pStyle w:val="a1"/>
      </w:pPr>
      <w:r w:rsidRPr="00E72B69">
        <w:t>Bios Setup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ПРОГРАММЫ, ОТНОСЯЩИЕСЯ К БЛОКИРОВЩИКАМ</w:t>
      </w:r>
    </w:p>
    <w:p w:rsidR="00622FFF" w:rsidRPr="00E72B69" w:rsidRDefault="00622FFF" w:rsidP="00E72B69">
      <w:pPr>
        <w:pStyle w:val="a1"/>
      </w:pPr>
      <w:r w:rsidRPr="00E72B69">
        <w:t>Finereader</w:t>
      </w:r>
    </w:p>
    <w:p w:rsidR="00622FFF" w:rsidRPr="00E72B69" w:rsidRDefault="00622FFF" w:rsidP="00B073D1">
      <w:pPr>
        <w:pStyle w:val="a"/>
      </w:pPr>
      <w:r w:rsidRPr="00E72B69">
        <w:t>Safe’n’sec</w:t>
      </w:r>
    </w:p>
    <w:p w:rsidR="00622FFF" w:rsidRPr="00E72B69" w:rsidRDefault="00622FFF" w:rsidP="00E72B69">
      <w:pPr>
        <w:pStyle w:val="a1"/>
      </w:pPr>
      <w:r w:rsidRPr="00E72B69">
        <w:t>Php2b</w:t>
      </w:r>
    </w:p>
    <w:p w:rsidR="00622FFF" w:rsidRPr="00E72B69" w:rsidRDefault="00622FFF" w:rsidP="00E72B69">
      <w:pPr>
        <w:pStyle w:val="a1"/>
      </w:pPr>
      <w:r w:rsidRPr="00E72B69">
        <w:t>MS Outlook</w:t>
      </w:r>
    </w:p>
    <w:p w:rsidR="00622FFF" w:rsidRPr="00E72B69" w:rsidRDefault="00622FFF" w:rsidP="00E72B69">
      <w:pPr>
        <w:pStyle w:val="a1"/>
      </w:pPr>
      <w:r w:rsidRPr="00E72B69">
        <w:t>Far Manager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lastRenderedPageBreak/>
        <w:t>САМЫЕ ОПАСНЫЕ ВИРУСЫ, РАЗРУШАЮЩИЕ ЗАГРУЗОЧНЫЙ СЕКТОР – ЭТО</w:t>
      </w:r>
    </w:p>
    <w:p w:rsidR="00622FFF" w:rsidRPr="00E72B69" w:rsidRDefault="00622FFF" w:rsidP="00B073D1">
      <w:pPr>
        <w:pStyle w:val="a"/>
      </w:pPr>
      <w:r w:rsidRPr="00E72B69">
        <w:t>троянские вирусы</w:t>
      </w:r>
    </w:p>
    <w:p w:rsidR="00622FFF" w:rsidRPr="00E72B69" w:rsidRDefault="00622FFF" w:rsidP="00E72B69">
      <w:pPr>
        <w:pStyle w:val="a1"/>
      </w:pPr>
      <w:r w:rsidRPr="00E72B69">
        <w:t>паразитические вирусы</w:t>
      </w:r>
    </w:p>
    <w:p w:rsidR="00622FFF" w:rsidRPr="00E72B69" w:rsidRDefault="00622FFF" w:rsidP="00E72B69">
      <w:pPr>
        <w:pStyle w:val="a1"/>
      </w:pPr>
      <w:r w:rsidRPr="00E72B69">
        <w:t>вирусы черви</w:t>
      </w:r>
    </w:p>
    <w:p w:rsidR="00622FFF" w:rsidRPr="00E72B69" w:rsidRDefault="00622FFF" w:rsidP="00E72B69">
      <w:pPr>
        <w:pStyle w:val="a1"/>
      </w:pPr>
      <w:r w:rsidRPr="00E72B69">
        <w:t>сетевые вирусы</w:t>
      </w:r>
    </w:p>
    <w:p w:rsidR="00622FFF" w:rsidRPr="00E72B69" w:rsidRDefault="00622FFF" w:rsidP="00E72B69">
      <w:pPr>
        <w:pStyle w:val="a1"/>
      </w:pPr>
      <w:r w:rsidRPr="00E72B69">
        <w:t>вирусы-невидимки (стелс-вирусы)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РЕЗИДЕНТНЫЕ ВИРУСЫ АКТИВНЫ</w:t>
      </w:r>
    </w:p>
    <w:p w:rsidR="00622FFF" w:rsidRPr="00E72B69" w:rsidRDefault="00622FFF" w:rsidP="00B073D1">
      <w:pPr>
        <w:pStyle w:val="a"/>
      </w:pPr>
      <w:r w:rsidRPr="00E72B69">
        <w:t>если включен компьютер</w:t>
      </w:r>
    </w:p>
    <w:p w:rsidR="00622FFF" w:rsidRPr="00E72B69" w:rsidRDefault="00622FFF" w:rsidP="00E72B69">
      <w:pPr>
        <w:pStyle w:val="a1"/>
      </w:pPr>
      <w:r w:rsidRPr="00E72B69">
        <w:t>какое-то ограниченное время</w:t>
      </w:r>
    </w:p>
    <w:p w:rsidR="00622FFF" w:rsidRPr="00E72B69" w:rsidRDefault="00622FFF" w:rsidP="00E72B69">
      <w:pPr>
        <w:pStyle w:val="a1"/>
      </w:pPr>
      <w:r w:rsidRPr="00E72B69">
        <w:t>нажить определенную комбинацию клавиш</w:t>
      </w:r>
    </w:p>
    <w:p w:rsidR="00622FFF" w:rsidRPr="00E72B69" w:rsidRDefault="00622FFF" w:rsidP="00E72B69">
      <w:pPr>
        <w:pStyle w:val="a1"/>
      </w:pPr>
      <w:r w:rsidRPr="00E72B69">
        <w:t>ввести ключевое слово</w:t>
      </w:r>
    </w:p>
    <w:p w:rsidR="00622FFF" w:rsidRPr="00E72B69" w:rsidRDefault="00622FFF" w:rsidP="00E72B69">
      <w:pPr>
        <w:pStyle w:val="a1"/>
      </w:pPr>
      <w:r w:rsidRPr="00E72B69">
        <w:t>если отключен интернет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АНТИВИРУСНАЯ ПРОГРАММА DR. WEB – ЭТО</w:t>
      </w:r>
    </w:p>
    <w:p w:rsidR="00622FFF" w:rsidRPr="00E72B69" w:rsidRDefault="00622FFF" w:rsidP="00E72B69">
      <w:pPr>
        <w:pStyle w:val="a1"/>
      </w:pPr>
      <w:r w:rsidRPr="00E72B69">
        <w:t>программа-сторож</w:t>
      </w:r>
    </w:p>
    <w:p w:rsidR="00622FFF" w:rsidRPr="00E72B69" w:rsidRDefault="00622FFF" w:rsidP="00E72B69">
      <w:pPr>
        <w:pStyle w:val="a1"/>
      </w:pPr>
      <w:r w:rsidRPr="00E72B69">
        <w:t>программа-детектор</w:t>
      </w:r>
    </w:p>
    <w:p w:rsidR="00622FFF" w:rsidRPr="00E72B69" w:rsidRDefault="00622FFF" w:rsidP="00E72B69">
      <w:pPr>
        <w:pStyle w:val="a1"/>
      </w:pPr>
      <w:r w:rsidRPr="00E72B69">
        <w:t>программа-ревизор</w:t>
      </w:r>
    </w:p>
    <w:p w:rsidR="00622FFF" w:rsidRPr="00E72B69" w:rsidRDefault="00622FFF" w:rsidP="00B073D1">
      <w:pPr>
        <w:pStyle w:val="a"/>
      </w:pPr>
      <w:r w:rsidRPr="00E72B69">
        <w:t>программа-доктор</w:t>
      </w:r>
    </w:p>
    <w:p w:rsidR="00622FFF" w:rsidRPr="00E72B69" w:rsidRDefault="00622FFF" w:rsidP="00E72B69">
      <w:pPr>
        <w:pStyle w:val="a1"/>
      </w:pPr>
      <w:r w:rsidRPr="00E72B69">
        <w:t>программа-вирус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АНТИВИРУСНЫЕ ПРОГРАММЫ, КОТОРЫЕ ПОДАЮТ СИГНАЛ ТРЕВОГИ, НО ЛЕЧИТЬ НЕСПОСОБНЫ, </w:t>
      </w:r>
      <w:r w:rsidR="00B073D1">
        <w:rPr>
          <w:lang w:val="ru-RU"/>
        </w:rPr>
        <w:t>НАЗЫВАЮТ</w:t>
      </w:r>
    </w:p>
    <w:p w:rsidR="00622FFF" w:rsidRPr="00E72B69" w:rsidRDefault="00622FFF" w:rsidP="00B073D1">
      <w:pPr>
        <w:pStyle w:val="a"/>
      </w:pPr>
      <w:r w:rsidRPr="00E72B69">
        <w:t>сторожами</w:t>
      </w:r>
    </w:p>
    <w:p w:rsidR="00622FFF" w:rsidRPr="00E72B69" w:rsidRDefault="00622FFF" w:rsidP="00E72B69">
      <w:pPr>
        <w:pStyle w:val="a1"/>
      </w:pPr>
      <w:r w:rsidRPr="00E72B69">
        <w:t>детекторами</w:t>
      </w:r>
    </w:p>
    <w:p w:rsidR="00622FFF" w:rsidRPr="00E72B69" w:rsidRDefault="00622FFF" w:rsidP="00E72B69">
      <w:pPr>
        <w:pStyle w:val="a1"/>
      </w:pPr>
      <w:r w:rsidRPr="00E72B69">
        <w:t>ревизорами</w:t>
      </w:r>
    </w:p>
    <w:p w:rsidR="00622FFF" w:rsidRPr="00E72B69" w:rsidRDefault="00622FFF" w:rsidP="00E72B69">
      <w:pPr>
        <w:pStyle w:val="a1"/>
      </w:pPr>
      <w:r w:rsidRPr="00E72B69">
        <w:t>докторами</w:t>
      </w:r>
    </w:p>
    <w:p w:rsidR="00622FFF" w:rsidRPr="00E72B69" w:rsidRDefault="00622FFF" w:rsidP="00E72B69">
      <w:pPr>
        <w:pStyle w:val="a1"/>
      </w:pPr>
      <w:r w:rsidRPr="00E72B69">
        <w:t>захватчиками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АНТИВИРУСНЫЕ ПРОГРАММЫ, КОТОРЫЕ СПОСОБНЫ ИДЕНТИФИЦИРОВАТЬ ТОЛЬКО ИЗВЕСТНЫЕ ИМ ВИРУСЫ И ТРЕБУЮТ ОБНОВЛЕНИЯ АНТИВИРУСНОЙ БАЗЫ,  НА</w:t>
      </w:r>
      <w:r w:rsidR="00B073D1">
        <w:rPr>
          <w:lang w:val="ru-RU"/>
        </w:rPr>
        <w:t>ЗЫВАЮТ</w:t>
      </w:r>
    </w:p>
    <w:p w:rsidR="00622FFF" w:rsidRPr="00E72B69" w:rsidRDefault="00622FFF" w:rsidP="00E72B69">
      <w:pPr>
        <w:pStyle w:val="a1"/>
      </w:pPr>
      <w:r w:rsidRPr="00E72B69">
        <w:t>сторожами</w:t>
      </w:r>
    </w:p>
    <w:p w:rsidR="00622FFF" w:rsidRPr="00E72B69" w:rsidRDefault="00622FFF" w:rsidP="00B073D1">
      <w:pPr>
        <w:pStyle w:val="a"/>
      </w:pPr>
      <w:r w:rsidRPr="00E72B69">
        <w:t>детекторами</w:t>
      </w:r>
    </w:p>
    <w:p w:rsidR="00622FFF" w:rsidRPr="00E72B69" w:rsidRDefault="00622FFF" w:rsidP="00E72B69">
      <w:pPr>
        <w:pStyle w:val="a1"/>
      </w:pPr>
      <w:r w:rsidRPr="00E72B69">
        <w:t>ревизорами</w:t>
      </w:r>
    </w:p>
    <w:p w:rsidR="00622FFF" w:rsidRPr="00E72B69" w:rsidRDefault="00622FFF" w:rsidP="00E72B69">
      <w:pPr>
        <w:pStyle w:val="a1"/>
      </w:pPr>
      <w:r w:rsidRPr="00E72B69">
        <w:t>провизорами</w:t>
      </w:r>
    </w:p>
    <w:p w:rsidR="00622FFF" w:rsidRPr="00E72B69" w:rsidRDefault="00622FFF" w:rsidP="00E72B69">
      <w:pPr>
        <w:pStyle w:val="a1"/>
      </w:pPr>
      <w:r w:rsidRPr="00E72B69">
        <w:t>докторами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lastRenderedPageBreak/>
        <w:t>АНТИВИРУСНЫЕ ПРОГРАММЫ, КОТОРЫЕ СПОСОБНЫ ОБНАРУЖИВ</w:t>
      </w:r>
      <w:r w:rsidR="00B073D1">
        <w:rPr>
          <w:lang w:val="ru-RU"/>
        </w:rPr>
        <w:t>АТЬ И ЛЕЧИТЬ ЗАРАЖЕННЫЕ ФАЙЛЫ, НАЗЫВАЮТ</w:t>
      </w:r>
    </w:p>
    <w:p w:rsidR="00622FFF" w:rsidRPr="00E72B69" w:rsidRDefault="00622FFF" w:rsidP="00E72B69">
      <w:pPr>
        <w:pStyle w:val="a1"/>
      </w:pPr>
      <w:r w:rsidRPr="00E72B69">
        <w:t>сторожами</w:t>
      </w:r>
    </w:p>
    <w:p w:rsidR="00622FFF" w:rsidRPr="00E72B69" w:rsidRDefault="00622FFF" w:rsidP="00E72B69">
      <w:pPr>
        <w:pStyle w:val="a1"/>
      </w:pPr>
      <w:r w:rsidRPr="00E72B69">
        <w:t>детекторами</w:t>
      </w:r>
    </w:p>
    <w:p w:rsidR="00622FFF" w:rsidRPr="00E72B69" w:rsidRDefault="00622FFF" w:rsidP="00E72B69">
      <w:pPr>
        <w:pStyle w:val="a1"/>
      </w:pPr>
      <w:r w:rsidRPr="00E72B69">
        <w:t>ревизорами</w:t>
      </w:r>
    </w:p>
    <w:p w:rsidR="00622FFF" w:rsidRPr="00E72B69" w:rsidRDefault="00622FFF" w:rsidP="00E72B69">
      <w:pPr>
        <w:pStyle w:val="a1"/>
      </w:pPr>
      <w:r w:rsidRPr="00E72B69">
        <w:t>захватчиками</w:t>
      </w:r>
    </w:p>
    <w:p w:rsidR="00622FFF" w:rsidRPr="00E72B69" w:rsidRDefault="00622FFF" w:rsidP="00B073D1">
      <w:pPr>
        <w:pStyle w:val="a"/>
      </w:pPr>
      <w:r w:rsidRPr="00E72B69">
        <w:t>докторами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ПРОГРАММУ, ОБЛАДАЮЩАЯ СПОСОБНОСТЬЮ К САМОРАЗМНОЖЕНИЮ, </w:t>
      </w:r>
      <w:r w:rsidR="00B073D1">
        <w:rPr>
          <w:lang w:val="ru-RU"/>
        </w:rPr>
        <w:t>НАЗЫВАЮТ</w:t>
      </w:r>
    </w:p>
    <w:p w:rsidR="00622FFF" w:rsidRPr="00E72B69" w:rsidRDefault="00622FFF" w:rsidP="00B073D1">
      <w:pPr>
        <w:pStyle w:val="a"/>
      </w:pPr>
      <w:r w:rsidRPr="00E72B69">
        <w:t>вирусом</w:t>
      </w:r>
    </w:p>
    <w:p w:rsidR="00622FFF" w:rsidRPr="00E72B69" w:rsidRDefault="00622FFF" w:rsidP="00E72B69">
      <w:pPr>
        <w:pStyle w:val="a1"/>
      </w:pPr>
      <w:r w:rsidRPr="00E72B69">
        <w:t>антивирусной программой</w:t>
      </w:r>
    </w:p>
    <w:p w:rsidR="00622FFF" w:rsidRPr="00E72B69" w:rsidRDefault="00622FFF" w:rsidP="00E72B69">
      <w:pPr>
        <w:pStyle w:val="a1"/>
      </w:pPr>
      <w:r w:rsidRPr="00E72B69">
        <w:t>командным файлом</w:t>
      </w:r>
    </w:p>
    <w:p w:rsidR="00622FFF" w:rsidRPr="00E72B69" w:rsidRDefault="00622FFF" w:rsidP="00E72B69">
      <w:pPr>
        <w:pStyle w:val="a1"/>
      </w:pPr>
      <w:r w:rsidRPr="00E72B69">
        <w:t>архивным файлом</w:t>
      </w:r>
    </w:p>
    <w:p w:rsidR="00622FFF" w:rsidRPr="00E72B69" w:rsidRDefault="00622FFF" w:rsidP="00E72B69">
      <w:pPr>
        <w:pStyle w:val="a1"/>
      </w:pPr>
      <w:r w:rsidRPr="00E72B69">
        <w:t>временным файлом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ВИРУСЫ, ИСПОЛЬЗУЮЩИЕ ДЛЯ СВОЕГО РАСПРОСТРАНЕНИЯ ПРОТОКОЛЫ ИЛИ КОМАНДЫ КОМПЬЮТЕРНЫХ СЕТЕЙ,  </w:t>
      </w:r>
      <w:r w:rsidR="00B073D1">
        <w:rPr>
          <w:lang w:val="ru-RU"/>
        </w:rPr>
        <w:t>НАЗЫВАЮТ</w:t>
      </w:r>
      <w:r w:rsidRPr="00A006D4">
        <w:rPr>
          <w:lang w:val="ru-RU"/>
        </w:rPr>
        <w:t xml:space="preserve">  </w:t>
      </w:r>
    </w:p>
    <w:p w:rsidR="00622FFF" w:rsidRPr="00E72B69" w:rsidRDefault="00622FFF" w:rsidP="00E72B69">
      <w:pPr>
        <w:pStyle w:val="a1"/>
      </w:pPr>
      <w:r w:rsidRPr="00E72B69">
        <w:t>макровирусами</w:t>
      </w:r>
    </w:p>
    <w:p w:rsidR="00622FFF" w:rsidRPr="00E72B69" w:rsidRDefault="00622FFF" w:rsidP="00E72B69">
      <w:pPr>
        <w:pStyle w:val="a1"/>
      </w:pPr>
      <w:r w:rsidRPr="00E72B69">
        <w:t>свободными вирусами</w:t>
      </w:r>
    </w:p>
    <w:p w:rsidR="00622FFF" w:rsidRPr="00E72B69" w:rsidRDefault="00622FFF" w:rsidP="00B073D1">
      <w:pPr>
        <w:pStyle w:val="a"/>
      </w:pPr>
      <w:r w:rsidRPr="00E72B69">
        <w:t>сетевыми вирусами</w:t>
      </w:r>
    </w:p>
    <w:p w:rsidR="00622FFF" w:rsidRPr="00E72B69" w:rsidRDefault="00622FFF" w:rsidP="00E72B69">
      <w:pPr>
        <w:pStyle w:val="a1"/>
      </w:pPr>
      <w:r w:rsidRPr="00E72B69">
        <w:t>исполняемыми вирусами</w:t>
      </w:r>
    </w:p>
    <w:p w:rsidR="00622FFF" w:rsidRPr="00E72B69" w:rsidRDefault="00622FFF" w:rsidP="00E72B69">
      <w:pPr>
        <w:pStyle w:val="a1"/>
      </w:pPr>
      <w:r w:rsidRPr="00E72B69">
        <w:t>вирусами протоколов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ВИРУСЫ, ИСПОЛЬЗУЮЩИЕ ДЛЯ ПЕРЕНОСКИ ДОКУМЕНТЫ MS WORD И MS EXCEL, </w:t>
      </w:r>
      <w:r w:rsidR="00B073D1">
        <w:rPr>
          <w:lang w:val="ru-RU"/>
        </w:rPr>
        <w:t>НАЗЫВАЮТ</w:t>
      </w:r>
      <w:r w:rsidRPr="00A006D4">
        <w:rPr>
          <w:lang w:val="ru-RU"/>
        </w:rPr>
        <w:t xml:space="preserve"> </w:t>
      </w:r>
    </w:p>
    <w:p w:rsidR="00622FFF" w:rsidRPr="00E72B69" w:rsidRDefault="00622FFF" w:rsidP="00E72B69">
      <w:pPr>
        <w:pStyle w:val="a1"/>
      </w:pPr>
      <w:r w:rsidRPr="00E72B69">
        <w:t>мега-вирусами</w:t>
      </w:r>
    </w:p>
    <w:p w:rsidR="00622FFF" w:rsidRPr="00E72B69" w:rsidRDefault="00622FFF" w:rsidP="00E72B69">
      <w:pPr>
        <w:pStyle w:val="a1"/>
      </w:pPr>
      <w:r w:rsidRPr="00E72B69">
        <w:t>микро-вирусами</w:t>
      </w:r>
    </w:p>
    <w:p w:rsidR="00622FFF" w:rsidRPr="00E72B69" w:rsidRDefault="00622FFF" w:rsidP="00B073D1">
      <w:pPr>
        <w:pStyle w:val="a"/>
      </w:pPr>
      <w:r w:rsidRPr="00E72B69">
        <w:t>макровирусами</w:t>
      </w:r>
    </w:p>
    <w:p w:rsidR="00622FFF" w:rsidRPr="00E72B69" w:rsidRDefault="00622FFF" w:rsidP="00E72B69">
      <w:pPr>
        <w:pStyle w:val="a1"/>
      </w:pPr>
      <w:r w:rsidRPr="00E72B69">
        <w:t>документными вирусами</w:t>
      </w:r>
    </w:p>
    <w:p w:rsidR="00622FFF" w:rsidRPr="00E72B69" w:rsidRDefault="00622FFF" w:rsidP="00E72B69">
      <w:pPr>
        <w:pStyle w:val="a1"/>
      </w:pPr>
      <w:r w:rsidRPr="00E72B69">
        <w:t>резидентными вирусами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ВИРУСЫ, КОТОРЫЕ ВНЕДРЯЮТСЯ В ИСПОЛНЯЕМЫЕ ФАЙЛЫ, </w:t>
      </w:r>
      <w:r w:rsidR="00B073D1">
        <w:rPr>
          <w:lang w:val="ru-RU"/>
        </w:rPr>
        <w:t>НАЗЫВАЮТ</w:t>
      </w:r>
      <w:r w:rsidRPr="00A006D4">
        <w:rPr>
          <w:lang w:val="ru-RU"/>
        </w:rPr>
        <w:t xml:space="preserve"> </w:t>
      </w:r>
    </w:p>
    <w:p w:rsidR="00622FFF" w:rsidRPr="00E72B69" w:rsidRDefault="00622FFF" w:rsidP="00E72B69">
      <w:pPr>
        <w:pStyle w:val="a1"/>
      </w:pPr>
      <w:r w:rsidRPr="00E72B69">
        <w:t>мега-вирусами</w:t>
      </w:r>
    </w:p>
    <w:p w:rsidR="00622FFF" w:rsidRPr="00E72B69" w:rsidRDefault="00622FFF" w:rsidP="00E72B69">
      <w:pPr>
        <w:pStyle w:val="a1"/>
      </w:pPr>
      <w:r w:rsidRPr="00E72B69">
        <w:t>свободные вирусы</w:t>
      </w:r>
    </w:p>
    <w:p w:rsidR="00622FFF" w:rsidRPr="00E72B69" w:rsidRDefault="00622FFF" w:rsidP="00B073D1">
      <w:pPr>
        <w:pStyle w:val="a"/>
      </w:pPr>
      <w:r w:rsidRPr="00E72B69">
        <w:t>файловыми вирусами</w:t>
      </w:r>
    </w:p>
    <w:p w:rsidR="00622FFF" w:rsidRPr="00E72B69" w:rsidRDefault="00622FFF" w:rsidP="00E72B69">
      <w:pPr>
        <w:pStyle w:val="a1"/>
      </w:pPr>
      <w:r w:rsidRPr="00E72B69">
        <w:t>исполняемыми вирусами</w:t>
      </w:r>
    </w:p>
    <w:p w:rsidR="00622FFF" w:rsidRPr="00E72B69" w:rsidRDefault="00622FFF" w:rsidP="00E72B69">
      <w:pPr>
        <w:pStyle w:val="a1"/>
      </w:pPr>
      <w:r w:rsidRPr="00E72B69">
        <w:lastRenderedPageBreak/>
        <w:t>командными вирусами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АНТИВИРУСНОЙ ПРОГРАММОЙ ЯВЛЯЕТСЯ </w:t>
      </w:r>
    </w:p>
    <w:p w:rsidR="00622FFF" w:rsidRPr="00E72B69" w:rsidRDefault="00622FFF" w:rsidP="00E72B69">
      <w:pPr>
        <w:pStyle w:val="a1"/>
      </w:pPr>
      <w:r w:rsidRPr="00E72B69">
        <w:t>MS Outlook</w:t>
      </w:r>
    </w:p>
    <w:p w:rsidR="00622FFF" w:rsidRPr="00E72B69" w:rsidRDefault="00622FFF" w:rsidP="00E72B69">
      <w:pPr>
        <w:pStyle w:val="a1"/>
      </w:pPr>
      <w:r w:rsidRPr="00E72B69">
        <w:t>Fine Reader</w:t>
      </w:r>
    </w:p>
    <w:p w:rsidR="00622FFF" w:rsidRPr="00E72B69" w:rsidRDefault="00622FFF" w:rsidP="00B073D1">
      <w:pPr>
        <w:pStyle w:val="a"/>
      </w:pPr>
      <w:r w:rsidRPr="00E72B69">
        <w:t>Nod 32</w:t>
      </w:r>
    </w:p>
    <w:p w:rsidR="00622FFF" w:rsidRPr="00E72B69" w:rsidRDefault="00622FFF" w:rsidP="00E72B69">
      <w:pPr>
        <w:pStyle w:val="a1"/>
      </w:pPr>
      <w:r w:rsidRPr="00E72B69">
        <w:t>7z</w:t>
      </w:r>
    </w:p>
    <w:p w:rsidR="00622FFF" w:rsidRPr="00AC39DD" w:rsidRDefault="00622FFF" w:rsidP="00E72B69">
      <w:pPr>
        <w:pStyle w:val="a1"/>
      </w:pPr>
      <w:r w:rsidRPr="00E72B69">
        <w:t>The Bat</w:t>
      </w:r>
    </w:p>
    <w:p w:rsidR="00AC39DD" w:rsidRDefault="00662E74" w:rsidP="00662E74">
      <w:pPr>
        <w:pStyle w:val="a0"/>
        <w:rPr>
          <w:lang w:val="ru-RU"/>
        </w:rPr>
      </w:pPr>
      <w:r w:rsidRPr="00662E74">
        <w:rPr>
          <w:lang w:val="ru-RU"/>
        </w:rPr>
        <w:t>USB ПОРТ НА КЛАВИАТУРЕ УДОБЕН, НО ОДНИ УСТРОЙСТВА ЧЕРЕЗ НЕГО РАБОТАЮТ, ДРУГИЕ НЕТ</w:t>
      </w:r>
    </w:p>
    <w:p w:rsidR="00662E74" w:rsidRPr="00662E74" w:rsidRDefault="00662E74" w:rsidP="00662E74">
      <w:pPr>
        <w:pStyle w:val="a"/>
      </w:pPr>
      <w:r w:rsidRPr="00662E74">
        <w:t>Не хватает электроэнергии</w:t>
      </w:r>
    </w:p>
    <w:p w:rsidR="00662E74" w:rsidRPr="00662E74" w:rsidRDefault="00662E74" w:rsidP="00662E74">
      <w:pPr>
        <w:pStyle w:val="a1"/>
        <w:rPr>
          <w:lang w:val="ru-RU"/>
        </w:rPr>
      </w:pPr>
      <w:r w:rsidRPr="00662E74">
        <w:rPr>
          <w:lang w:val="ru-RU"/>
        </w:rPr>
        <w:t>Не работает USB порт</w:t>
      </w:r>
    </w:p>
    <w:p w:rsidR="00662E74" w:rsidRPr="00662E74" w:rsidRDefault="00662E74" w:rsidP="00662E74">
      <w:pPr>
        <w:pStyle w:val="a1"/>
        <w:rPr>
          <w:lang w:val="ru-RU"/>
        </w:rPr>
      </w:pPr>
      <w:r w:rsidRPr="00662E74">
        <w:rPr>
          <w:lang w:val="ru-RU"/>
        </w:rPr>
        <w:t>Не работает подключаемое устройство</w:t>
      </w:r>
    </w:p>
    <w:p w:rsidR="00662E74" w:rsidRPr="00662E74" w:rsidRDefault="00662E74" w:rsidP="00662E74">
      <w:pPr>
        <w:pStyle w:val="a1"/>
        <w:rPr>
          <w:lang w:val="ru-RU"/>
        </w:rPr>
      </w:pPr>
      <w:r w:rsidRPr="00662E74">
        <w:rPr>
          <w:lang w:val="ru-RU"/>
        </w:rPr>
        <w:t>Не работает клавиатура</w:t>
      </w:r>
    </w:p>
    <w:p w:rsidR="00662E74" w:rsidRPr="00662E74" w:rsidRDefault="00662E74" w:rsidP="00662E74">
      <w:pPr>
        <w:pStyle w:val="a1"/>
        <w:rPr>
          <w:lang w:val="ru-RU"/>
        </w:rPr>
      </w:pPr>
      <w:r w:rsidRPr="00662E74">
        <w:rPr>
          <w:lang w:val="ru-RU"/>
        </w:rPr>
        <w:t>Нет драйвера устройства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К МАКРО ВИРУСАМ ОТНОСЯТСЯ ВИРУСЫ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использующие для своего распространения протоколы или команды компьютерных сетей и электронной почты</w:t>
      </w:r>
    </w:p>
    <w:p w:rsidR="00622FFF" w:rsidRPr="00736F41" w:rsidRDefault="00622FFF" w:rsidP="00662E74">
      <w:pPr>
        <w:pStyle w:val="a"/>
        <w:rPr>
          <w:lang w:val="ru-RU"/>
        </w:rPr>
      </w:pPr>
      <w:r w:rsidRPr="00736F41">
        <w:rPr>
          <w:lang w:val="ru-RU"/>
        </w:rPr>
        <w:t>заражающие файлы-документы и электронные таблицы нескольких популярных редакторов</w:t>
      </w:r>
    </w:p>
    <w:p w:rsidR="00622FFF" w:rsidRPr="00662E74" w:rsidRDefault="00622FFF" w:rsidP="00662E74">
      <w:pPr>
        <w:pStyle w:val="a1"/>
        <w:rPr>
          <w:lang w:val="ru-RU"/>
        </w:rPr>
      </w:pPr>
      <w:r w:rsidRPr="00662E74">
        <w:rPr>
          <w:lang w:val="ru-RU"/>
        </w:rPr>
        <w:t>интернет - черви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заражающие файлы какой-либо одной или нескольких ОС</w:t>
      </w:r>
    </w:p>
    <w:p w:rsidR="00622FFF" w:rsidRPr="00E72B69" w:rsidRDefault="00622FFF" w:rsidP="00E72B69">
      <w:pPr>
        <w:pStyle w:val="a1"/>
      </w:pPr>
      <w:r w:rsidRPr="00E72B69">
        <w:t>заражающие съемные носители информации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К СЕТЕВЫМ ВИРУСАМ ОТНОСЯТСЯ ВИРУСЫ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записывающие себя в загрузочный сектор диска</w:t>
      </w:r>
    </w:p>
    <w:p w:rsidR="00622FFF" w:rsidRPr="00662E74" w:rsidRDefault="00622FFF" w:rsidP="00662E74">
      <w:pPr>
        <w:pStyle w:val="a1"/>
        <w:rPr>
          <w:lang w:val="ru-RU"/>
        </w:rPr>
      </w:pPr>
      <w:r w:rsidRPr="00662E74">
        <w:rPr>
          <w:lang w:val="ru-RU"/>
        </w:rPr>
        <w:t>заражающие файлы Word и Excel</w:t>
      </w:r>
    </w:p>
    <w:p w:rsidR="00622FFF" w:rsidRPr="00736F41" w:rsidRDefault="00622FFF" w:rsidP="00662E74">
      <w:pPr>
        <w:pStyle w:val="a"/>
        <w:rPr>
          <w:lang w:val="ru-RU"/>
        </w:rPr>
      </w:pPr>
      <w:r w:rsidRPr="00736F41">
        <w:rPr>
          <w:lang w:val="ru-RU"/>
        </w:rPr>
        <w:t>использующие для своего распространения протоколы или команды компьютерных сетей и электронной почты</w:t>
      </w:r>
    </w:p>
    <w:p w:rsidR="00622FFF" w:rsidRPr="00E72B69" w:rsidRDefault="00622FFF" w:rsidP="00E72B69">
      <w:pPr>
        <w:pStyle w:val="a1"/>
      </w:pPr>
      <w:r w:rsidRPr="00E72B69">
        <w:t>системные вирусы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использующие для своего распространения съемные носители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ЕСЛИ НА ЭКРАНЕ МОНИТОРА ПОЯВЛЯЕТСЯ РЯБЬ ИЛИ ИЗОБРАЖЕНИЕ НАЧИНАЕТ «ПЛАВАТЬ», ЗНАЧИТ НЕОБХОДИМО</w:t>
      </w:r>
    </w:p>
    <w:p w:rsidR="00622FFF" w:rsidRPr="00E72B69" w:rsidRDefault="00622FFF" w:rsidP="00E72B69">
      <w:pPr>
        <w:pStyle w:val="a1"/>
      </w:pPr>
      <w:r w:rsidRPr="00E72B69">
        <w:t>увеличить разрешение монитора</w:t>
      </w:r>
    </w:p>
    <w:p w:rsidR="00622FFF" w:rsidRPr="00E72B69" w:rsidRDefault="00622FFF" w:rsidP="00E72B69">
      <w:pPr>
        <w:pStyle w:val="a1"/>
      </w:pPr>
      <w:r w:rsidRPr="00E72B69">
        <w:t>изменить настройки монитора</w:t>
      </w:r>
    </w:p>
    <w:p w:rsidR="00622FFF" w:rsidRPr="00736F41" w:rsidRDefault="00622FFF" w:rsidP="00662E74">
      <w:pPr>
        <w:pStyle w:val="a1"/>
        <w:rPr>
          <w:lang w:val="ru-RU"/>
        </w:rPr>
      </w:pPr>
      <w:r w:rsidRPr="00736F41">
        <w:rPr>
          <w:lang w:val="ru-RU"/>
        </w:rPr>
        <w:t>выключить компьютер и включить его вновь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ничего не делать, так как монитор ищет драйвера на винчестере</w:t>
      </w:r>
    </w:p>
    <w:p w:rsidR="00622FFF" w:rsidRPr="00736F41" w:rsidRDefault="00622FFF" w:rsidP="00662E74">
      <w:pPr>
        <w:pStyle w:val="a"/>
        <w:rPr>
          <w:lang w:val="ru-RU"/>
        </w:rPr>
      </w:pPr>
      <w:r w:rsidRPr="00736F41">
        <w:rPr>
          <w:lang w:val="ru-RU"/>
        </w:rPr>
        <w:lastRenderedPageBreak/>
        <w:t>проверить надежность подключения монитора к видеокарте; возможно, что неисправна видеокарта или монитор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ЕСЛИ НЕ РАБОТАЕТ КЛАВИАТУРА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выключите компьютер и проверьте надежность подключения клавиатуры к системному блоку</w:t>
      </w:r>
    </w:p>
    <w:p w:rsidR="00622FFF" w:rsidRPr="00E72B69" w:rsidRDefault="00622FFF" w:rsidP="00E72B69">
      <w:pPr>
        <w:pStyle w:val="a1"/>
      </w:pPr>
      <w:r w:rsidRPr="00E72B69">
        <w:t>перезагрузите компьютер</w:t>
      </w:r>
    </w:p>
    <w:p w:rsidR="00622FFF" w:rsidRPr="00E72B69" w:rsidRDefault="00622FFF" w:rsidP="00E72B69">
      <w:pPr>
        <w:pStyle w:val="a1"/>
      </w:pPr>
      <w:r w:rsidRPr="00E72B69">
        <w:t>отключите "мышь"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>проверьте, включен ли компьютер в сеть</w:t>
      </w:r>
    </w:p>
    <w:p w:rsidR="00622FFF" w:rsidRPr="0037171F" w:rsidRDefault="00622FFF" w:rsidP="00763905">
      <w:pPr>
        <w:pStyle w:val="a1"/>
        <w:rPr>
          <w:lang w:val="ru-RU"/>
        </w:rPr>
      </w:pPr>
      <w:r w:rsidRPr="0037171F">
        <w:rPr>
          <w:lang w:val="ru-RU"/>
        </w:rPr>
        <w:t>выключите компьютер, проверьте сетевую розетку и сетевой кабель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ПРИ ВКЛЮЧЕННОМ КОМПЬЮТЕРЕ НЕ РЕКОМЕНДУЕТСЯ </w:t>
      </w:r>
    </w:p>
    <w:p w:rsidR="00622FFF" w:rsidRPr="00B669FA" w:rsidRDefault="00622FFF" w:rsidP="00B669FA">
      <w:pPr>
        <w:pStyle w:val="a"/>
      </w:pPr>
      <w:r w:rsidRPr="00B669FA">
        <w:t>отключать/подключать внутренние устройства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 xml:space="preserve">перезагружать компьютер, нажимая на клавиши </w:t>
      </w:r>
      <w:r w:rsidRPr="00E72B69">
        <w:t>ctrl</w:t>
      </w:r>
      <w:r w:rsidRPr="0037171F">
        <w:rPr>
          <w:lang w:val="ru-RU"/>
        </w:rPr>
        <w:t>+</w:t>
      </w:r>
      <w:r w:rsidRPr="00E72B69">
        <w:t>alt</w:t>
      </w:r>
      <w:r w:rsidRPr="0037171F">
        <w:rPr>
          <w:lang w:val="ru-RU"/>
        </w:rPr>
        <w:t>+</w:t>
      </w:r>
      <w:r w:rsidRPr="00E72B69">
        <w:t>del</w:t>
      </w:r>
    </w:p>
    <w:p w:rsidR="00622FFF" w:rsidRPr="0037171F" w:rsidRDefault="00622FFF" w:rsidP="00E72B69">
      <w:pPr>
        <w:pStyle w:val="a1"/>
        <w:rPr>
          <w:lang w:val="ru-RU"/>
        </w:rPr>
      </w:pPr>
      <w:r w:rsidRPr="0037171F">
        <w:rPr>
          <w:lang w:val="ru-RU"/>
        </w:rPr>
        <w:t xml:space="preserve">перезагружать компьютер, нажимая на кнопку </w:t>
      </w:r>
      <w:r w:rsidRPr="00E72B69">
        <w:t>reset</w:t>
      </w:r>
    </w:p>
    <w:p w:rsidR="00622FFF" w:rsidRPr="00E72B69" w:rsidRDefault="00622FFF" w:rsidP="00E72B69">
      <w:pPr>
        <w:pStyle w:val="a1"/>
      </w:pPr>
      <w:r w:rsidRPr="00E72B69">
        <w:t>вставлять/вынимать дискету</w:t>
      </w:r>
    </w:p>
    <w:p w:rsidR="00622FFF" w:rsidRPr="00E72B69" w:rsidRDefault="00622FFF" w:rsidP="00E72B69">
      <w:pPr>
        <w:pStyle w:val="a1"/>
      </w:pPr>
      <w:r w:rsidRPr="00E72B69">
        <w:t>отключать/подключать flash-носители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eastAsia="x-none"/>
        </w:rPr>
      </w:pPr>
      <w:r w:rsidRPr="00622FFF">
        <w:rPr>
          <w:b/>
          <w:bCs/>
          <w:sz w:val="28"/>
          <w:szCs w:val="28"/>
          <w:lang w:eastAsia="x-none"/>
        </w:rPr>
        <w:t>Microsoft Office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>К ФОРМАТИРОВАНИЮ ТЕКСТА ОТНОСЯТСЯ СЛЕДУЮЩИЕ ДЕЙСТВИЯ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копирование фрагмента текста</w:t>
      </w:r>
    </w:p>
    <w:p w:rsidR="00622FFF" w:rsidRPr="00E72B69" w:rsidRDefault="00622FFF" w:rsidP="00E72B69">
      <w:pPr>
        <w:pStyle w:val="a1"/>
      </w:pPr>
      <w:r w:rsidRPr="00E72B69">
        <w:t>удаление символа</w:t>
      </w:r>
    </w:p>
    <w:p w:rsidR="00622FFF" w:rsidRPr="00E72B69" w:rsidRDefault="00622FFF" w:rsidP="00B669FA">
      <w:pPr>
        <w:pStyle w:val="a"/>
      </w:pPr>
      <w:r w:rsidRPr="00E72B69">
        <w:t xml:space="preserve">установка режима выравнивания </w:t>
      </w:r>
    </w:p>
    <w:p w:rsidR="00622FFF" w:rsidRPr="00E72B69" w:rsidRDefault="00622FFF" w:rsidP="00E72B69">
      <w:pPr>
        <w:pStyle w:val="a1"/>
      </w:pPr>
      <w:r w:rsidRPr="00E72B69">
        <w:t>выделение фрагмента текста</w:t>
      </w:r>
    </w:p>
    <w:p w:rsidR="00622FFF" w:rsidRPr="00E72B69" w:rsidRDefault="00622FFF" w:rsidP="00E72B69">
      <w:pPr>
        <w:pStyle w:val="a1"/>
      </w:pPr>
      <w:r w:rsidRPr="00E72B69">
        <w:t>вставка нового текста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ВИД ШРИФТА </w:t>
      </w:r>
      <w:r w:rsidR="005B1A9C">
        <w:rPr>
          <w:lang w:val="ru-RU"/>
        </w:rPr>
        <w:t>НАЗЫВАЮТ</w:t>
      </w:r>
    </w:p>
    <w:p w:rsidR="00622FFF" w:rsidRPr="00E72B69" w:rsidRDefault="00622FFF" w:rsidP="00B669FA">
      <w:pPr>
        <w:pStyle w:val="a"/>
      </w:pPr>
      <w:r w:rsidRPr="00E72B69">
        <w:t>гарнитурой</w:t>
      </w:r>
    </w:p>
    <w:p w:rsidR="00622FFF" w:rsidRPr="00E72B69" w:rsidRDefault="00622FFF" w:rsidP="00E72B69">
      <w:pPr>
        <w:pStyle w:val="a1"/>
      </w:pPr>
      <w:r w:rsidRPr="00E72B69">
        <w:t>интерлиньяжем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кеглем</w:t>
      </w:r>
    </w:p>
    <w:p w:rsidR="00622FFF" w:rsidRPr="00E72B69" w:rsidRDefault="00622FFF" w:rsidP="00E72B69">
      <w:pPr>
        <w:pStyle w:val="a1"/>
      </w:pPr>
      <w:r w:rsidRPr="00E72B69">
        <w:t>колонтитулом</w:t>
      </w:r>
    </w:p>
    <w:p w:rsidR="00622FFF" w:rsidRPr="00E72B69" w:rsidRDefault="00622FFF" w:rsidP="00E72B69">
      <w:pPr>
        <w:pStyle w:val="a1"/>
      </w:pPr>
      <w:r w:rsidRPr="00E72B69">
        <w:t>регистром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ШИРИНА, СПОСОБ ВЫРАВНИВАНИЯ СТРОК, ПОЛОЖЕНИЕ НА СТРАНИЦЕ, ОТСТУП В ПЕРВОЙ СТРОКЕ, МЕЖСТРОЧНОЕ РАССТОЯНИЕ, ИНТЕРВАЛ МЕЖДУ АБЗАЦАМИ </w:t>
      </w:r>
      <w:r w:rsidR="005B1A9C">
        <w:rPr>
          <w:lang w:val="ru-RU"/>
        </w:rPr>
        <w:t>ЯВЛЯЮТСЯ</w:t>
      </w:r>
      <w:r w:rsidRPr="00A006D4">
        <w:rPr>
          <w:lang w:val="ru-RU"/>
        </w:rPr>
        <w:t xml:space="preserve"> ПАРАМЕТРами 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символа</w:t>
      </w:r>
    </w:p>
    <w:p w:rsidR="00622FFF" w:rsidRPr="0037171F" w:rsidRDefault="00622FFF" w:rsidP="0037171F">
      <w:pPr>
        <w:pStyle w:val="a1"/>
      </w:pPr>
      <w:r w:rsidRPr="0037171F">
        <w:lastRenderedPageBreak/>
        <w:t>блока</w:t>
      </w:r>
    </w:p>
    <w:p w:rsidR="00622FFF" w:rsidRPr="0037171F" w:rsidRDefault="00622FFF" w:rsidP="00B669FA">
      <w:pPr>
        <w:pStyle w:val="a"/>
      </w:pPr>
      <w:r w:rsidRPr="0037171F">
        <w:t>абзаца</w:t>
      </w:r>
    </w:p>
    <w:p w:rsidR="00622FFF" w:rsidRPr="0037171F" w:rsidRDefault="00622FFF" w:rsidP="0037171F">
      <w:pPr>
        <w:pStyle w:val="a1"/>
      </w:pPr>
      <w:r w:rsidRPr="0037171F">
        <w:t>текста</w:t>
      </w:r>
    </w:p>
    <w:p w:rsidR="00622FFF" w:rsidRPr="0037171F" w:rsidRDefault="00622FFF" w:rsidP="0037171F">
      <w:pPr>
        <w:pStyle w:val="a1"/>
      </w:pPr>
      <w:r w:rsidRPr="0037171F">
        <w:t>строки</w:t>
      </w:r>
    </w:p>
    <w:p w:rsidR="00622FFF" w:rsidRPr="00A006D4" w:rsidRDefault="00622FFF" w:rsidP="00A006D4">
      <w:pPr>
        <w:pStyle w:val="a0"/>
        <w:rPr>
          <w:lang w:val="ru-RU"/>
        </w:rPr>
      </w:pPr>
      <w:r w:rsidRPr="00A006D4">
        <w:rPr>
          <w:lang w:val="ru-RU"/>
        </w:rPr>
        <w:t xml:space="preserve">МЕНЮ ТЕКСТОВОГО РЕДАКТОРА </w:t>
      </w:r>
      <w:r w:rsidR="0037171F">
        <w:rPr>
          <w:lang w:val="ru-RU"/>
        </w:rPr>
        <w:t>ЯВЛЯЕТСЯ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 xml:space="preserve">часть его интерфейса, обеспечивающая переход к выполнению различных операций над текстом </w:t>
      </w:r>
    </w:p>
    <w:p w:rsidR="00622FFF" w:rsidRPr="0037171F" w:rsidRDefault="00622FFF" w:rsidP="0037171F">
      <w:pPr>
        <w:pStyle w:val="a1"/>
        <w:rPr>
          <w:lang w:val="ru-RU"/>
        </w:rPr>
      </w:pPr>
      <w:r w:rsidRPr="0037171F">
        <w:rPr>
          <w:lang w:val="ru-RU"/>
        </w:rPr>
        <w:t>подпрограмма, обеспечивающая управление ресурсами ПК при создании документов</w:t>
      </w:r>
    </w:p>
    <w:p w:rsidR="00622FFF" w:rsidRPr="00721D2A" w:rsidRDefault="00622FFF" w:rsidP="00763905">
      <w:pPr>
        <w:pStyle w:val="a1"/>
        <w:rPr>
          <w:lang w:val="ru-RU"/>
        </w:rPr>
      </w:pPr>
      <w:r w:rsidRPr="00721D2A">
        <w:rPr>
          <w:lang w:val="ru-RU"/>
        </w:rPr>
        <w:t>«окно», через которое пользователь может выходить в интернет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своеобразное «окно», через которое текст просматривается на экране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информация о текущем состоянии текстового редактора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КОЛОНТИТУЛ</w:t>
      </w:r>
      <w:r w:rsidR="0037171F">
        <w:rPr>
          <w:lang w:val="ru-RU"/>
        </w:rPr>
        <w:t>ОМ НАЗЫВАЮТ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текст или рисунок, который печатается внизу или вверху каждой страницы документа</w:t>
      </w:r>
    </w:p>
    <w:p w:rsidR="00622FFF" w:rsidRPr="0037171F" w:rsidRDefault="00622FFF" w:rsidP="0037171F">
      <w:pPr>
        <w:pStyle w:val="a1"/>
      </w:pPr>
      <w:r w:rsidRPr="0037171F">
        <w:t>символ</w:t>
      </w:r>
    </w:p>
    <w:p w:rsidR="00622FFF" w:rsidRPr="0037171F" w:rsidRDefault="00622FFF" w:rsidP="0037171F">
      <w:pPr>
        <w:pStyle w:val="a1"/>
      </w:pPr>
      <w:r w:rsidRPr="0037171F">
        <w:t>многоколоночный текст</w:t>
      </w:r>
    </w:p>
    <w:p w:rsidR="00622FFF" w:rsidRPr="0037171F" w:rsidRDefault="00622FFF" w:rsidP="0037171F">
      <w:pPr>
        <w:pStyle w:val="a1"/>
      </w:pPr>
      <w:r w:rsidRPr="0037171F">
        <w:t>помощник в Microsoft Windows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первую строку таблицы, содержащая номер текущей страницы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РЕЖИМОМ, ОТОБРАЖАЮЩИМ ДОКУМЕНТ В ТОЧНОМ СООТВЕТСТВИИ С ТЕМ, КАК ОН БУДЕТ ВЫВЕДЕН НА ПЕЧАТЬ, ЯВЛЯЕТСЯ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обычный</w:t>
      </w:r>
    </w:p>
    <w:p w:rsidR="00622FFF" w:rsidRPr="0037171F" w:rsidRDefault="00622FFF" w:rsidP="0037171F">
      <w:pPr>
        <w:pStyle w:val="a1"/>
      </w:pPr>
      <w:r w:rsidRPr="0037171F">
        <w:t>Web-документ</w:t>
      </w:r>
    </w:p>
    <w:p w:rsidR="00622FFF" w:rsidRPr="0037171F" w:rsidRDefault="00622FFF" w:rsidP="00B669FA">
      <w:pPr>
        <w:pStyle w:val="a"/>
      </w:pPr>
      <w:r w:rsidRPr="0037171F">
        <w:t>разметка страницы</w:t>
      </w:r>
    </w:p>
    <w:p w:rsidR="00622FFF" w:rsidRPr="0037171F" w:rsidRDefault="00622FFF" w:rsidP="0037171F">
      <w:pPr>
        <w:pStyle w:val="a1"/>
      </w:pPr>
      <w:r w:rsidRPr="0037171F">
        <w:t>структура</w:t>
      </w:r>
    </w:p>
    <w:p w:rsidR="00622FFF" w:rsidRPr="0037171F" w:rsidRDefault="00622FFF" w:rsidP="0037171F">
      <w:pPr>
        <w:pStyle w:val="a1"/>
      </w:pPr>
      <w:r w:rsidRPr="0037171F">
        <w:t>сортировщик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СТИЛ</w:t>
      </w:r>
      <w:r w:rsidR="005B1A9C">
        <w:rPr>
          <w:lang w:val="ru-RU"/>
        </w:rPr>
        <w:t>ЕМ</w:t>
      </w:r>
      <w:r w:rsidRPr="0037171F">
        <w:rPr>
          <w:lang w:val="ru-RU"/>
        </w:rPr>
        <w:t xml:space="preserve"> ФОРМАТИРОВАНИЯ </w:t>
      </w:r>
      <w:r w:rsidR="0037171F">
        <w:rPr>
          <w:lang w:val="ru-RU"/>
        </w:rPr>
        <w:t>НАЗЫВАЮТ</w:t>
      </w:r>
    </w:p>
    <w:p w:rsidR="00622FFF" w:rsidRPr="0037171F" w:rsidRDefault="00622FFF" w:rsidP="0037171F">
      <w:pPr>
        <w:pStyle w:val="a1"/>
      </w:pPr>
      <w:r w:rsidRPr="0037171F">
        <w:t>внешний вид текста</w:t>
      </w:r>
    </w:p>
    <w:p w:rsidR="00622FFF" w:rsidRPr="0037171F" w:rsidRDefault="00622FFF" w:rsidP="0037171F">
      <w:pPr>
        <w:pStyle w:val="a1"/>
      </w:pPr>
      <w:r w:rsidRPr="0037171F">
        <w:t>панель инструментов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степень растяжения или сжатия символов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набор параметров (вид рисунка, его название, тип)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набор параметров (шрифта, абзаца и пр.), имеющий уникальное имя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ОТНОСИТЕЛЬН</w:t>
      </w:r>
      <w:r w:rsidR="005B1A9C">
        <w:rPr>
          <w:lang w:val="ru-RU"/>
        </w:rPr>
        <w:t>ОЙ</w:t>
      </w:r>
      <w:r w:rsidRPr="0037171F">
        <w:rPr>
          <w:lang w:val="ru-RU"/>
        </w:rPr>
        <w:t xml:space="preserve"> ССЫЛК</w:t>
      </w:r>
      <w:r w:rsidR="0037171F">
        <w:rPr>
          <w:lang w:val="ru-RU"/>
        </w:rPr>
        <w:t>ОЙ НАЗЫВАЮТ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lastRenderedPageBreak/>
        <w:t>используемую в формуле ссылку на ячейку с данными, которая автоматически изменяется при изменении положения ячейки с формулой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ссылку, всегда указывающую на одну и ту же ячейку, независимо от расположения формулы, её содержащей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ссылку, указывающую на ячейку, расположенную в другом листе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ссылку, указывающую на ячейку, расположенную в другой книге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ссылку на web-страницу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АБСОЛЮТН</w:t>
      </w:r>
      <w:r w:rsidR="005B1A9C">
        <w:rPr>
          <w:lang w:val="ru-RU"/>
        </w:rPr>
        <w:t>ОЙ</w:t>
      </w:r>
      <w:r w:rsidRPr="0037171F">
        <w:rPr>
          <w:lang w:val="ru-RU"/>
        </w:rPr>
        <w:t xml:space="preserve"> ССЫЛК</w:t>
      </w:r>
      <w:r w:rsidR="005B1A9C">
        <w:rPr>
          <w:lang w:val="ru-RU"/>
        </w:rPr>
        <w:t>ОЙ</w:t>
      </w:r>
      <w:r w:rsidRPr="0037171F">
        <w:rPr>
          <w:lang w:val="ru-RU"/>
        </w:rPr>
        <w:t xml:space="preserve"> </w:t>
      </w:r>
      <w:r w:rsidR="005B1A9C">
        <w:rPr>
          <w:lang w:val="ru-RU"/>
        </w:rPr>
        <w:t>НАЗЫВАЮТ</w:t>
      </w:r>
    </w:p>
    <w:p w:rsidR="00622FFF" w:rsidRPr="00721D2A" w:rsidRDefault="00622FFF" w:rsidP="00763905">
      <w:pPr>
        <w:pStyle w:val="a1"/>
        <w:rPr>
          <w:lang w:val="ru-RU"/>
        </w:rPr>
      </w:pPr>
      <w:r w:rsidRPr="00721D2A">
        <w:rPr>
          <w:lang w:val="ru-RU"/>
        </w:rPr>
        <w:t>используемую в формуле ссылку на ячейку с данными, которая автоматически изменяется при изменении положения ячейки с формулой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ссылку, всегда указывающую   на одну и ту же ячейку, независимо от расположения формулы, её содержащей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ссылку, указывающую на ячейку, расположенную в другом листе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ссылку, указывающую на ячейку, расположенную в другой книге</w:t>
      </w:r>
    </w:p>
    <w:p w:rsidR="00622FFF" w:rsidRPr="0037171F" w:rsidRDefault="00622FFF" w:rsidP="0037171F">
      <w:pPr>
        <w:pStyle w:val="a1"/>
      </w:pPr>
      <w:r w:rsidRPr="0037171F">
        <w:t>ссылку на web-страницу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В MICROSOFT EXCEL ПРИ КОПИРОВАНИИ </w:t>
      </w:r>
      <w:r w:rsidR="005B1A9C">
        <w:rPr>
          <w:lang w:val="ru-RU"/>
        </w:rPr>
        <w:t>ЯЧЕЕК</w:t>
      </w:r>
      <w:r w:rsidRPr="0037171F">
        <w:rPr>
          <w:lang w:val="ru-RU"/>
        </w:rPr>
        <w:t xml:space="preserve"> ОТНОСИТЕЛЬНЫЕ АДРЕСА</w:t>
      </w:r>
    </w:p>
    <w:p w:rsidR="00622FFF" w:rsidRPr="0037171F" w:rsidRDefault="00622FFF" w:rsidP="00B669FA">
      <w:pPr>
        <w:pStyle w:val="a"/>
      </w:pPr>
      <w:r w:rsidRPr="0037171F">
        <w:t>изменяются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не изменяются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не изменяются, только если ячейки находятся на разных листах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не изменяются, только если ячейки находятся в разных книгах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изменяются, только если ячейки находятся в разных книгах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В MICROSOFT EXCEL ПРИ КОПИРОВАНИИ </w:t>
      </w:r>
      <w:r w:rsidR="005B1A9C">
        <w:rPr>
          <w:lang w:val="ru-RU"/>
        </w:rPr>
        <w:t>ЯЧЕЕК</w:t>
      </w:r>
      <w:r w:rsidRPr="0037171F">
        <w:rPr>
          <w:lang w:val="ru-RU"/>
        </w:rPr>
        <w:t xml:space="preserve"> АБСОЛЮТНЫЕ АДРЕСА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изменяются</w:t>
      </w:r>
    </w:p>
    <w:p w:rsidR="00622FFF" w:rsidRPr="0037171F" w:rsidRDefault="00622FFF" w:rsidP="00B669FA">
      <w:pPr>
        <w:pStyle w:val="a"/>
      </w:pPr>
      <w:r w:rsidRPr="0037171F">
        <w:t>не изменяются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не изменяются, только если ячейки находятся на разных листах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не изменяются, только если ячейки находятся в разных книгах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изменяются, только если ячейки находятся в разных книгах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ФОРМУЛА В MICROSOFT EXCEL НАЧИНАЕТСЯ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со знака равенства (=), за которым следует набор вычисляемых величин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с абсолютной ссылки</w:t>
      </w:r>
    </w:p>
    <w:p w:rsidR="00622FFF" w:rsidRPr="0037171F" w:rsidRDefault="00622FFF" w:rsidP="0037171F">
      <w:pPr>
        <w:pStyle w:val="a1"/>
      </w:pPr>
      <w:r w:rsidRPr="0037171F">
        <w:t>с имени встроенной функции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со знака арифметической операции, за которым следует набор вычисляемых величин с относительной ссылки</w:t>
      </w:r>
    </w:p>
    <w:p w:rsidR="00622FFF" w:rsidRPr="0037171F" w:rsidRDefault="00622FFF" w:rsidP="0037171F">
      <w:pPr>
        <w:pStyle w:val="a1"/>
      </w:pPr>
      <w:r w:rsidRPr="0037171F">
        <w:t>со слова ФOРМУЛА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lastRenderedPageBreak/>
        <w:t>В MICROSOFT  EXCEL ДЛЯ  ИСПОЛЬЗОВАНИЯ  ДАННЫХ  ИЗ НЕСМЕЖНЫХ ЯЧЕЕК ПРИ ПОСТРОЕНИИ ДИАГРАММЫ НЕОБХОДИМО УДЕРЖИВАТЬ КЛАВИШУ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Shift</w:t>
      </w:r>
    </w:p>
    <w:p w:rsidR="00622FFF" w:rsidRPr="0037171F" w:rsidRDefault="00622FFF" w:rsidP="00B669FA">
      <w:pPr>
        <w:pStyle w:val="a"/>
      </w:pPr>
      <w:r w:rsidRPr="0037171F">
        <w:t>Ctrl</w:t>
      </w:r>
    </w:p>
    <w:p w:rsidR="00622FFF" w:rsidRPr="0037171F" w:rsidRDefault="00622FFF" w:rsidP="0037171F">
      <w:pPr>
        <w:pStyle w:val="a1"/>
      </w:pPr>
      <w:r w:rsidRPr="0037171F">
        <w:t>Alt</w:t>
      </w:r>
    </w:p>
    <w:p w:rsidR="00622FFF" w:rsidRPr="0037171F" w:rsidRDefault="00622FFF" w:rsidP="0037171F">
      <w:pPr>
        <w:pStyle w:val="a1"/>
      </w:pPr>
      <w:r w:rsidRPr="0037171F">
        <w:t>Shift + Alt</w:t>
      </w:r>
    </w:p>
    <w:p w:rsidR="00622FFF" w:rsidRPr="0037171F" w:rsidRDefault="00622FFF" w:rsidP="0037171F">
      <w:pPr>
        <w:pStyle w:val="a1"/>
      </w:pPr>
      <w:r w:rsidRPr="0037171F">
        <w:t>Shift+Ctrl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если В MICROSOFT EXCEL ЯЧЕЙКА А3 СОДЕРЖИТ ФОРМУЛУ =В1+С$1, то  при перемещении А3 В   А4 ФОРМУЛА В ячейке А4 ПРИМЕТ ВИД</w:t>
      </w:r>
    </w:p>
    <w:p w:rsidR="00622FFF" w:rsidRPr="0037171F" w:rsidRDefault="00622FFF" w:rsidP="0037171F">
      <w:pPr>
        <w:pStyle w:val="a1"/>
      </w:pPr>
      <w:r w:rsidRPr="0037171F">
        <w:t>=В1+С$1</w:t>
      </w:r>
    </w:p>
    <w:p w:rsidR="00622FFF" w:rsidRPr="00B669FA" w:rsidRDefault="00622FFF" w:rsidP="00B669FA">
      <w:pPr>
        <w:pStyle w:val="a"/>
      </w:pPr>
      <w:r w:rsidRPr="00B669FA">
        <w:t>=В2+С$1</w:t>
      </w:r>
    </w:p>
    <w:p w:rsidR="00622FFF" w:rsidRPr="0037171F" w:rsidRDefault="00622FFF" w:rsidP="0037171F">
      <w:pPr>
        <w:pStyle w:val="a1"/>
      </w:pPr>
      <w:r w:rsidRPr="0037171F">
        <w:t>=В1+С$2</w:t>
      </w:r>
    </w:p>
    <w:p w:rsidR="00622FFF" w:rsidRPr="0037171F" w:rsidRDefault="00622FFF" w:rsidP="0037171F">
      <w:pPr>
        <w:pStyle w:val="a1"/>
      </w:pPr>
      <w:r w:rsidRPr="0037171F">
        <w:t>=В2+С$2</w:t>
      </w:r>
    </w:p>
    <w:p w:rsidR="00622FFF" w:rsidRPr="0037171F" w:rsidRDefault="00622FFF" w:rsidP="0037171F">
      <w:pPr>
        <w:pStyle w:val="a1"/>
      </w:pPr>
      <w:r w:rsidRPr="0037171F">
        <w:t>=В1+С$1+А1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ДЛЯ </w:t>
      </w:r>
      <w:r w:rsidR="005B1A9C">
        <w:rPr>
          <w:lang w:val="ru-RU"/>
        </w:rPr>
        <w:t>ИЛЛЮСТРАЦИИ НЕПРЕРЫВНЫХ ДАННЫХ В</w:t>
      </w:r>
      <w:r w:rsidRPr="0037171F">
        <w:rPr>
          <w:lang w:val="ru-RU"/>
        </w:rPr>
        <w:t xml:space="preserve"> M</w:t>
      </w:r>
      <w:r w:rsidR="005B1A9C">
        <w:rPr>
          <w:lang w:val="en-US"/>
        </w:rPr>
        <w:t>ICROSOFT</w:t>
      </w:r>
      <w:r w:rsidRPr="0037171F">
        <w:rPr>
          <w:lang w:val="ru-RU"/>
        </w:rPr>
        <w:t xml:space="preserve"> </w:t>
      </w:r>
      <w:r w:rsidR="005B1A9C">
        <w:rPr>
          <w:lang w:val="en-US"/>
        </w:rPr>
        <w:t>EXCEL</w:t>
      </w:r>
      <w:r w:rsidRPr="0037171F">
        <w:rPr>
          <w:lang w:val="ru-RU"/>
        </w:rPr>
        <w:t xml:space="preserve"> ИСПОЛЬЗУЮТ </w:t>
      </w:r>
    </w:p>
    <w:p w:rsidR="00622FFF" w:rsidRPr="0037171F" w:rsidRDefault="00622FFF" w:rsidP="0037171F">
      <w:pPr>
        <w:pStyle w:val="a1"/>
      </w:pPr>
      <w:r w:rsidRPr="0037171F">
        <w:t>гистограммы</w:t>
      </w:r>
    </w:p>
    <w:p w:rsidR="00622FFF" w:rsidRPr="00B669FA" w:rsidRDefault="00622FFF" w:rsidP="00B669FA">
      <w:pPr>
        <w:pStyle w:val="a"/>
      </w:pPr>
      <w:r w:rsidRPr="00B669FA">
        <w:t>графики</w:t>
      </w:r>
    </w:p>
    <w:p w:rsidR="00622FFF" w:rsidRPr="0037171F" w:rsidRDefault="00622FFF" w:rsidP="0037171F">
      <w:pPr>
        <w:pStyle w:val="a1"/>
      </w:pPr>
      <w:r w:rsidRPr="0037171F">
        <w:t>точечные диаграммы</w:t>
      </w:r>
    </w:p>
    <w:p w:rsidR="00622FFF" w:rsidRPr="0037171F" w:rsidRDefault="00622FFF" w:rsidP="0037171F">
      <w:pPr>
        <w:pStyle w:val="a1"/>
      </w:pPr>
      <w:r w:rsidRPr="0037171F">
        <w:t>круговые диаграммы</w:t>
      </w:r>
    </w:p>
    <w:p w:rsidR="00622FFF" w:rsidRPr="0037171F" w:rsidRDefault="00622FFF" w:rsidP="0037171F">
      <w:pPr>
        <w:pStyle w:val="a1"/>
      </w:pPr>
      <w:r w:rsidRPr="0037171F">
        <w:t>вид диаграммы не имеет значения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ДИАГРАММАМИ, ДЕМОНСТРИРУЮЩИМИ ДОЛЮ ОДНОГО ЭЛЕМЕНТА РЯДА ДАННЫХ В СУММЕ ЭЛЕМЕНТОВ ЭТОГО РЯДА, ЯВЛЯЮТСЯ</w:t>
      </w:r>
    </w:p>
    <w:p w:rsidR="00622FFF" w:rsidRPr="0037171F" w:rsidRDefault="00622FFF" w:rsidP="0037171F">
      <w:pPr>
        <w:pStyle w:val="a1"/>
      </w:pPr>
      <w:r w:rsidRPr="0037171F">
        <w:t>гистограммы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графики</w:t>
      </w:r>
    </w:p>
    <w:p w:rsidR="00622FFF" w:rsidRPr="0037171F" w:rsidRDefault="00622FFF" w:rsidP="00B669FA">
      <w:pPr>
        <w:pStyle w:val="a"/>
      </w:pPr>
      <w:r w:rsidRPr="0037171F">
        <w:t>круговые диаграммы</w:t>
      </w:r>
    </w:p>
    <w:p w:rsidR="00622FFF" w:rsidRPr="0037171F" w:rsidRDefault="00622FFF" w:rsidP="0037171F">
      <w:pPr>
        <w:pStyle w:val="a1"/>
      </w:pPr>
      <w:r w:rsidRPr="0037171F">
        <w:t>пузырьковые диаграммы</w:t>
      </w:r>
    </w:p>
    <w:p w:rsidR="00622FFF" w:rsidRPr="0037171F" w:rsidRDefault="00622FFF" w:rsidP="0037171F">
      <w:pPr>
        <w:pStyle w:val="a1"/>
      </w:pPr>
      <w:r w:rsidRPr="0037171F">
        <w:t>биржевые диаграммы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АВТОФИЛЬТР </w:t>
      </w:r>
      <w:r w:rsidR="00526B53">
        <w:rPr>
          <w:lang w:val="ru-RU"/>
        </w:rPr>
        <w:t>В</w:t>
      </w:r>
      <w:r w:rsidRPr="0037171F">
        <w:rPr>
          <w:lang w:val="ru-RU"/>
        </w:rPr>
        <w:t xml:space="preserve"> </w:t>
      </w:r>
      <w:r w:rsidR="00526B53" w:rsidRPr="0037171F">
        <w:rPr>
          <w:lang w:val="ru-RU"/>
        </w:rPr>
        <w:t>M</w:t>
      </w:r>
      <w:r w:rsidR="00526B53">
        <w:rPr>
          <w:lang w:val="en-US"/>
        </w:rPr>
        <w:t>ICROSOFT</w:t>
      </w:r>
      <w:r w:rsidR="00526B53" w:rsidRPr="0037171F">
        <w:rPr>
          <w:lang w:val="ru-RU"/>
        </w:rPr>
        <w:t xml:space="preserve"> </w:t>
      </w:r>
      <w:r w:rsidR="00526B53">
        <w:rPr>
          <w:lang w:val="en-US"/>
        </w:rPr>
        <w:t>EXCEL</w:t>
      </w:r>
      <w:r w:rsidR="00526B53" w:rsidRPr="0037171F">
        <w:rPr>
          <w:lang w:val="ru-RU"/>
        </w:rPr>
        <w:t xml:space="preserve"> </w:t>
      </w:r>
      <w:r w:rsidRPr="0037171F">
        <w:rPr>
          <w:lang w:val="ru-RU"/>
        </w:rPr>
        <w:t xml:space="preserve">ПОЗВОЛЯЕТ 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 xml:space="preserve">выбрать значения из внешнего списка данных 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 xml:space="preserve">выбрать значения, отвечающие какому-либо условию 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 xml:space="preserve">сортировать данные таблицы 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lastRenderedPageBreak/>
        <w:t>сортировать данные таблицы последовательно по нескольким столбцам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сортировать данные таблицы последовательно по одному из столбцов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MICROSOFT EXCEL ПОЗВОЛЯЕТ РАБОТАТЬ СО СЛЕДУЮЩИМИ ВИДАМИ ФИЛЬТРОВ: а) автофильтр, б) расширенный фильтр, в) пользовательский фильтр, г) активный фильтр</w:t>
      </w:r>
    </w:p>
    <w:p w:rsidR="00622FFF" w:rsidRPr="0037171F" w:rsidRDefault="00622FFF" w:rsidP="00B669FA">
      <w:pPr>
        <w:pStyle w:val="a"/>
      </w:pPr>
      <w:r w:rsidRPr="0037171F">
        <w:t>а, б, в</w:t>
      </w:r>
    </w:p>
    <w:p w:rsidR="00622FFF" w:rsidRPr="00763905" w:rsidRDefault="00622FFF" w:rsidP="00763905">
      <w:pPr>
        <w:pStyle w:val="a1"/>
        <w:rPr>
          <w:lang w:val="ru-RU"/>
        </w:rPr>
      </w:pPr>
      <w:r w:rsidRPr="00763905">
        <w:rPr>
          <w:lang w:val="ru-RU"/>
        </w:rPr>
        <w:t>б, в, г</w:t>
      </w:r>
    </w:p>
    <w:p w:rsidR="00622FFF" w:rsidRPr="0037171F" w:rsidRDefault="00622FFF" w:rsidP="0037171F">
      <w:pPr>
        <w:pStyle w:val="a1"/>
      </w:pPr>
      <w:r w:rsidRPr="0037171F">
        <w:t>а, в, г</w:t>
      </w:r>
    </w:p>
    <w:p w:rsidR="00622FFF" w:rsidRPr="0037171F" w:rsidRDefault="00622FFF" w:rsidP="0037171F">
      <w:pPr>
        <w:pStyle w:val="a1"/>
      </w:pPr>
      <w:r w:rsidRPr="0037171F">
        <w:t>а, б, г</w:t>
      </w:r>
    </w:p>
    <w:p w:rsidR="00622FFF" w:rsidRPr="0037171F" w:rsidRDefault="00622FFF" w:rsidP="0037171F">
      <w:pPr>
        <w:pStyle w:val="a1"/>
      </w:pPr>
      <w:r w:rsidRPr="0037171F">
        <w:t>а, б, в, г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ДЛЯ СОРТИРОВКИ ТАБЛИЦЫ В MICROSOFT EXCEL ИЗ ДИАПАЗОНА А1:F7 ПО ДАННЫМ СТОЛБЦА С1:С7 НЕОБХОДИМО ВЫДЕЛИТЬ</w:t>
      </w:r>
    </w:p>
    <w:p w:rsidR="00622FFF" w:rsidRPr="00721D2A" w:rsidRDefault="00622FFF" w:rsidP="00763905">
      <w:pPr>
        <w:pStyle w:val="a1"/>
        <w:rPr>
          <w:lang w:val="ru-RU"/>
        </w:rPr>
      </w:pPr>
      <w:r w:rsidRPr="00721D2A">
        <w:rPr>
          <w:lang w:val="ru-RU"/>
        </w:rPr>
        <w:t>столбец С целиком и использовать кнопки сортировки на панели инструментов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ячейки С1:С7 (ячейки, заполнения данными) и использовать кнопки сортировки на панели инструментов</w:t>
      </w:r>
    </w:p>
    <w:p w:rsidR="00622FFF" w:rsidRPr="00721D2A" w:rsidRDefault="00622FFF" w:rsidP="0037171F">
      <w:pPr>
        <w:pStyle w:val="a1"/>
        <w:rPr>
          <w:lang w:val="ru-RU"/>
        </w:rPr>
      </w:pPr>
      <w:r w:rsidRPr="00721D2A">
        <w:rPr>
          <w:lang w:val="ru-RU"/>
        </w:rPr>
        <w:t>всю таблицу с данными и использовать кнопки сортировки на панели инструментов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любую ячейку в диапазоне С1:С7 (ячейки, заполненными данными) и использовать кнопки сортировки на панели инструментов</w:t>
      </w:r>
    </w:p>
    <w:p w:rsidR="00622FFF" w:rsidRPr="0037171F" w:rsidRDefault="00622FFF" w:rsidP="0037171F">
      <w:pPr>
        <w:pStyle w:val="a1"/>
      </w:pPr>
      <w:r w:rsidRPr="0037171F">
        <w:t>любую ячейку диапазона А1:F7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ПРЕДСТАВЛЕННАЯ НА РИСУНКЕ ТАБЛИЦА MS EXCEL ОТСОРТИРОВАНА ПО УБЫВАНИЮ  ПО СТОЛБЦУ</w:t>
      </w:r>
    </w:p>
    <w:p w:rsidR="00622FFF" w:rsidRPr="00622FFF" w:rsidRDefault="00622FFF" w:rsidP="00622FFF">
      <w:pPr>
        <w:ind w:left="360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19675" cy="21717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FF" w:rsidRPr="00526B53" w:rsidRDefault="00622FFF" w:rsidP="00526B53">
      <w:pPr>
        <w:pStyle w:val="a1"/>
      </w:pPr>
      <w:r w:rsidRPr="00526B53">
        <w:t>подох. налог</w:t>
      </w:r>
    </w:p>
    <w:p w:rsidR="00622FFF" w:rsidRPr="00526B53" w:rsidRDefault="00622FFF" w:rsidP="00526B53">
      <w:pPr>
        <w:pStyle w:val="a1"/>
      </w:pPr>
      <w:r w:rsidRPr="00526B53">
        <w:t>Ф.И.О.</w:t>
      </w:r>
    </w:p>
    <w:p w:rsidR="00622FFF" w:rsidRPr="00526B53" w:rsidRDefault="00622FFF" w:rsidP="00526B53">
      <w:pPr>
        <w:pStyle w:val="a1"/>
      </w:pPr>
      <w:r w:rsidRPr="00526B53">
        <w:t>Премия</w:t>
      </w:r>
    </w:p>
    <w:p w:rsidR="00622FFF" w:rsidRPr="00526B53" w:rsidRDefault="00622FFF" w:rsidP="00B669FA">
      <w:pPr>
        <w:pStyle w:val="a"/>
      </w:pPr>
      <w:r w:rsidRPr="00526B53">
        <w:lastRenderedPageBreak/>
        <w:t>оклад</w:t>
      </w:r>
    </w:p>
    <w:p w:rsidR="00622FFF" w:rsidRPr="00526B53" w:rsidRDefault="00622FFF" w:rsidP="00526B53">
      <w:pPr>
        <w:pStyle w:val="a1"/>
      </w:pPr>
      <w:r w:rsidRPr="00526B53">
        <w:t>на руки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ДИАПАЗОН  ЯЧЕЕК В MS EXCEL ЗАДАЕТСЯ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указанием адресов первой и последней ячейки строки диапазона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нажатием на кнопку, соответствующую блоку ячеек и указанием размеров блока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адресами верхней левой и правой нижней ячеек блока, перечисленными через двоеточие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указанием адресов первой и последней ячейки блока ячеек</w:t>
      </w:r>
    </w:p>
    <w:p w:rsidR="00622FFF" w:rsidRPr="00526B53" w:rsidRDefault="00622FFF" w:rsidP="00526B53">
      <w:pPr>
        <w:pStyle w:val="a1"/>
      </w:pPr>
      <w:r w:rsidRPr="00526B53">
        <w:t>указанием адреса первой ячейки диапазона</w:t>
      </w:r>
    </w:p>
    <w:p w:rsidR="00622FFF" w:rsidRPr="00622FFF" w:rsidRDefault="00622FFF" w:rsidP="00622FFF">
      <w:pPr>
        <w:tabs>
          <w:tab w:val="left" w:pos="426"/>
        </w:tabs>
        <w:ind w:left="360"/>
        <w:jc w:val="both"/>
        <w:rPr>
          <w:sz w:val="28"/>
          <w:szCs w:val="28"/>
          <w:lang w:val="ru-RU" w:eastAsia="ru-RU"/>
        </w:rPr>
      </w:pP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Компьютерная графика</w:t>
      </w:r>
    </w:p>
    <w:p w:rsidR="00622FFF" w:rsidRPr="00832F19" w:rsidRDefault="00832F19" w:rsidP="0037171F">
      <w:pPr>
        <w:pStyle w:val="a0"/>
        <w:rPr>
          <w:lang w:val="ru-RU"/>
        </w:rPr>
      </w:pPr>
      <w:r w:rsidRPr="00832F19">
        <w:rPr>
          <w:lang w:val="ru-RU"/>
        </w:rPr>
        <w:t>ГРАФИЧЕСКИМ ФОРМАТОМ, ПОДДЕРЖИВАЮЩИМ НЕ БОЛЕЕ 256 ЦВЕТОВ, ЯВЛЯЕТСЯ</w:t>
      </w:r>
    </w:p>
    <w:p w:rsidR="00622FFF" w:rsidRPr="00526B53" w:rsidRDefault="00622FFF" w:rsidP="00526B53">
      <w:pPr>
        <w:pStyle w:val="a1"/>
      </w:pPr>
      <w:r w:rsidRPr="00526B53">
        <w:t>TIFF</w:t>
      </w:r>
    </w:p>
    <w:p w:rsidR="00622FFF" w:rsidRPr="00526B53" w:rsidRDefault="00622FFF" w:rsidP="00B669FA">
      <w:pPr>
        <w:pStyle w:val="a"/>
      </w:pPr>
      <w:r w:rsidRPr="00526B53">
        <w:t>GIF</w:t>
      </w:r>
    </w:p>
    <w:p w:rsidR="00622FFF" w:rsidRPr="00526B53" w:rsidRDefault="00622FFF" w:rsidP="00B669FA">
      <w:pPr>
        <w:pStyle w:val="a1"/>
      </w:pPr>
      <w:r w:rsidRPr="00526B53">
        <w:t>PSD</w:t>
      </w:r>
    </w:p>
    <w:p w:rsidR="00622FFF" w:rsidRPr="00526B53" w:rsidRDefault="00622FFF" w:rsidP="00526B53">
      <w:pPr>
        <w:pStyle w:val="a1"/>
      </w:pPr>
      <w:r w:rsidRPr="00526B53">
        <w:t>JPEG</w:t>
      </w:r>
    </w:p>
    <w:p w:rsidR="00622FFF" w:rsidRPr="00526B53" w:rsidRDefault="00622FFF" w:rsidP="00526B53">
      <w:pPr>
        <w:pStyle w:val="a1"/>
      </w:pPr>
      <w:r w:rsidRPr="00526B53">
        <w:t>TIFF</w:t>
      </w:r>
    </w:p>
    <w:p w:rsidR="00622FFF" w:rsidRPr="0037171F" w:rsidRDefault="00832F19" w:rsidP="0037171F">
      <w:pPr>
        <w:pStyle w:val="a0"/>
        <w:rPr>
          <w:lang w:val="ru-RU"/>
        </w:rPr>
      </w:pPr>
      <w:r w:rsidRPr="0037171F">
        <w:rPr>
          <w:lang w:val="ru-RU"/>
        </w:rPr>
        <w:t>ОСНОВНОЙ СИСТЕМОЙ ПРЕДСТАВЛЕНИЯ ЦВЕТА В КОМПЬЮТЕРЕ ЯВЛЯЕТСЯ</w:t>
      </w:r>
    </w:p>
    <w:p w:rsidR="00622FFF" w:rsidRPr="00526B53" w:rsidRDefault="00622FFF" w:rsidP="00526B53">
      <w:pPr>
        <w:pStyle w:val="a1"/>
      </w:pPr>
      <w:r w:rsidRPr="00526B53">
        <w:t>CMYK</w:t>
      </w:r>
    </w:p>
    <w:p w:rsidR="00622FFF" w:rsidRPr="00526B53" w:rsidRDefault="00622FFF" w:rsidP="00B669FA">
      <w:pPr>
        <w:pStyle w:val="a1"/>
      </w:pPr>
      <w:r w:rsidRPr="00526B53">
        <w:t>JPEG</w:t>
      </w:r>
    </w:p>
    <w:p w:rsidR="00622FFF" w:rsidRPr="00526B53" w:rsidRDefault="00622FFF" w:rsidP="00B669FA">
      <w:pPr>
        <w:pStyle w:val="a"/>
      </w:pPr>
      <w:r w:rsidRPr="00526B53">
        <w:t>RGB</w:t>
      </w:r>
    </w:p>
    <w:p w:rsidR="00622FFF" w:rsidRPr="00526B53" w:rsidRDefault="00622FFF" w:rsidP="00526B53">
      <w:pPr>
        <w:pStyle w:val="a1"/>
      </w:pPr>
      <w:r w:rsidRPr="00526B53">
        <w:t>GIF</w:t>
      </w:r>
    </w:p>
    <w:p w:rsidR="00622FFF" w:rsidRPr="00526B53" w:rsidRDefault="00622FFF" w:rsidP="00526B53">
      <w:pPr>
        <w:pStyle w:val="a1"/>
      </w:pPr>
      <w:r w:rsidRPr="00526B53">
        <w:t>LHA</w:t>
      </w:r>
    </w:p>
    <w:p w:rsidR="00622FFF" w:rsidRPr="0037171F" w:rsidRDefault="00832F19" w:rsidP="0037171F">
      <w:pPr>
        <w:pStyle w:val="a0"/>
        <w:rPr>
          <w:lang w:val="ru-RU"/>
        </w:rPr>
      </w:pPr>
      <w:r w:rsidRPr="0037171F">
        <w:rPr>
          <w:lang w:val="ru-RU"/>
        </w:rPr>
        <w:t>МОДЕЛЬ CMYK В КАЧЕСТВЕ КОМПОНЕНТОВ ИСПОЛЬЗУЕТ ОСНОВНЫЕ ЦВЕТА</w:t>
      </w:r>
    </w:p>
    <w:p w:rsidR="00622FFF" w:rsidRPr="00526B53" w:rsidRDefault="00622FFF" w:rsidP="00526B53">
      <w:pPr>
        <w:pStyle w:val="a1"/>
      </w:pPr>
      <w:r w:rsidRPr="00526B53">
        <w:t>красный, зеленый, синий, черный</w:t>
      </w:r>
    </w:p>
    <w:p w:rsidR="00622FFF" w:rsidRPr="00526B53" w:rsidRDefault="00622FFF" w:rsidP="00526B53">
      <w:pPr>
        <w:pStyle w:val="a1"/>
      </w:pPr>
      <w:r w:rsidRPr="00526B53">
        <w:t>красный, голубой, желтый, синий</w:t>
      </w:r>
    </w:p>
    <w:p w:rsidR="00622FFF" w:rsidRPr="00526B53" w:rsidRDefault="00622FFF" w:rsidP="00B669FA">
      <w:pPr>
        <w:pStyle w:val="a1"/>
      </w:pPr>
      <w:r w:rsidRPr="00526B53">
        <w:t>лиловый, голубой, зеленый, черный</w:t>
      </w:r>
    </w:p>
    <w:p w:rsidR="00622FFF" w:rsidRPr="00526B53" w:rsidRDefault="00622FFF" w:rsidP="00526B53">
      <w:pPr>
        <w:pStyle w:val="a1"/>
      </w:pPr>
      <w:r w:rsidRPr="00526B53">
        <w:t>голубой, лиловый, желтый, белый</w:t>
      </w:r>
    </w:p>
    <w:p w:rsidR="00622FFF" w:rsidRPr="00526B53" w:rsidRDefault="00622FFF" w:rsidP="00B669FA">
      <w:pPr>
        <w:pStyle w:val="a"/>
      </w:pPr>
      <w:r w:rsidRPr="00526B53">
        <w:t>голубой, лиловый, желтый, черный</w:t>
      </w:r>
    </w:p>
    <w:p w:rsidR="00622FFF" w:rsidRPr="0037171F" w:rsidRDefault="00832F19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COREL DRAW ЯВЛЯЕТСЯ 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lastRenderedPageBreak/>
        <w:t xml:space="preserve"> редактором для работы с векторными изображениями 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 xml:space="preserve"> редактором для работы с растровыми изображениями</w:t>
      </w:r>
    </w:p>
    <w:p w:rsidR="00622FFF" w:rsidRPr="00526B53" w:rsidRDefault="00622FFF" w:rsidP="00526B53">
      <w:pPr>
        <w:pStyle w:val="a1"/>
      </w:pPr>
      <w:r w:rsidRPr="00526B53">
        <w:t>форматом графических файлов</w:t>
      </w:r>
    </w:p>
    <w:p w:rsidR="00622FFF" w:rsidRPr="00526B53" w:rsidRDefault="00622FFF" w:rsidP="00526B53">
      <w:pPr>
        <w:pStyle w:val="a1"/>
      </w:pPr>
      <w:r w:rsidRPr="00526B53">
        <w:t>системой представления цвета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редактором для работы с фрактальной графикой</w:t>
      </w:r>
    </w:p>
    <w:p w:rsidR="00622FFF" w:rsidRPr="0037171F" w:rsidRDefault="00832F19" w:rsidP="0037171F">
      <w:pPr>
        <w:pStyle w:val="a0"/>
        <w:rPr>
          <w:lang w:val="ru-RU"/>
        </w:rPr>
      </w:pPr>
      <w:r w:rsidRPr="0037171F">
        <w:rPr>
          <w:lang w:val="ru-RU"/>
        </w:rPr>
        <w:t>КРИВАЯ, ПОСРЕДСТВОМ КОТОРОЙ ОПИСЫВАЕТСЯ ГЕОМЕТРИЧЕСКАЯ ФИГУРА НАЗЫВАЕТСЯ</w:t>
      </w:r>
    </w:p>
    <w:p w:rsidR="00622FFF" w:rsidRPr="00526B53" w:rsidRDefault="00622FFF" w:rsidP="00B669FA">
      <w:pPr>
        <w:pStyle w:val="a1"/>
      </w:pPr>
      <w:r w:rsidRPr="00526B53">
        <w:t>пикселем</w:t>
      </w:r>
    </w:p>
    <w:p w:rsidR="00622FFF" w:rsidRPr="00526B53" w:rsidRDefault="00622FFF" w:rsidP="00526B53">
      <w:pPr>
        <w:pStyle w:val="a1"/>
      </w:pPr>
      <w:r w:rsidRPr="00526B53">
        <w:t>растром</w:t>
      </w:r>
    </w:p>
    <w:p w:rsidR="00622FFF" w:rsidRPr="00526B53" w:rsidRDefault="00622FFF" w:rsidP="00526B53">
      <w:pPr>
        <w:pStyle w:val="a1"/>
      </w:pPr>
      <w:r w:rsidRPr="00526B53">
        <w:t>прямой</w:t>
      </w:r>
    </w:p>
    <w:p w:rsidR="00622FFF" w:rsidRPr="00526B53" w:rsidRDefault="00622FFF" w:rsidP="00B669FA">
      <w:pPr>
        <w:pStyle w:val="a"/>
      </w:pPr>
      <w:r w:rsidRPr="00526B53">
        <w:t>сплайном</w:t>
      </w:r>
    </w:p>
    <w:p w:rsidR="00622FFF" w:rsidRPr="00526B53" w:rsidRDefault="00622FFF" w:rsidP="00526B53">
      <w:pPr>
        <w:pStyle w:val="a1"/>
      </w:pPr>
      <w:r w:rsidRPr="00526B53">
        <w:t>кривой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 xml:space="preserve">ПАРАМЕТРАМ: «0, 255, 0» В ЦВЕТОВОЙ МОДЕЛИ RGB СООТВЕТСТВУЕТ </w:t>
      </w:r>
    </w:p>
    <w:p w:rsidR="00622FFF" w:rsidRPr="00526B53" w:rsidRDefault="00622FFF" w:rsidP="00526B53">
      <w:pPr>
        <w:pStyle w:val="a1"/>
      </w:pPr>
      <w:r w:rsidRPr="00526B53">
        <w:t>черный цвет</w:t>
      </w:r>
    </w:p>
    <w:p w:rsidR="00622FFF" w:rsidRPr="00526B53" w:rsidRDefault="00622FFF" w:rsidP="00B669FA">
      <w:pPr>
        <w:pStyle w:val="a"/>
      </w:pPr>
      <w:r w:rsidRPr="00526B53">
        <w:t>зеленый цвет</w:t>
      </w:r>
    </w:p>
    <w:p w:rsidR="00622FFF" w:rsidRPr="00526B53" w:rsidRDefault="00622FFF" w:rsidP="00526B53">
      <w:pPr>
        <w:pStyle w:val="a1"/>
      </w:pPr>
      <w:r w:rsidRPr="00526B53">
        <w:t>синий цвет</w:t>
      </w:r>
    </w:p>
    <w:p w:rsidR="00622FFF" w:rsidRPr="00526B53" w:rsidRDefault="00622FFF" w:rsidP="00B669FA">
      <w:pPr>
        <w:pStyle w:val="a1"/>
      </w:pPr>
      <w:r w:rsidRPr="00526B53">
        <w:t>белый цвет</w:t>
      </w:r>
    </w:p>
    <w:p w:rsidR="00622FFF" w:rsidRPr="00526B53" w:rsidRDefault="00622FFF" w:rsidP="00526B53">
      <w:pPr>
        <w:pStyle w:val="a1"/>
      </w:pPr>
      <w:r w:rsidRPr="00526B53">
        <w:t>красный цвет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РАСТРОВЫМ ЯВЛЯЕТСЯ ГРАФИЧЕСКИЙ РЕДАКТОР</w:t>
      </w:r>
    </w:p>
    <w:p w:rsidR="00622FFF" w:rsidRPr="00526B53" w:rsidRDefault="00622FFF" w:rsidP="00526B53">
      <w:pPr>
        <w:pStyle w:val="a1"/>
      </w:pPr>
      <w:r w:rsidRPr="00526B53">
        <w:t>Adobe Illustrator</w:t>
      </w:r>
    </w:p>
    <w:p w:rsidR="00622FFF" w:rsidRPr="00526B53" w:rsidRDefault="00622FFF" w:rsidP="00B669FA">
      <w:pPr>
        <w:pStyle w:val="a1"/>
      </w:pPr>
      <w:r w:rsidRPr="00526B53">
        <w:t>Corel Draw</w:t>
      </w:r>
    </w:p>
    <w:p w:rsidR="00622FFF" w:rsidRPr="00526B53" w:rsidRDefault="00622FFF" w:rsidP="00B669FA">
      <w:pPr>
        <w:pStyle w:val="a"/>
      </w:pPr>
      <w:r w:rsidRPr="00526B53">
        <w:t>Paint</w:t>
      </w:r>
    </w:p>
    <w:p w:rsidR="00622FFF" w:rsidRPr="00526B53" w:rsidRDefault="00622FFF" w:rsidP="00526B53">
      <w:pPr>
        <w:pStyle w:val="a1"/>
      </w:pPr>
      <w:r w:rsidRPr="00526B53">
        <w:t>OpenOffice.org Draw </w:t>
      </w:r>
    </w:p>
    <w:p w:rsidR="00622FFF" w:rsidRPr="00526B53" w:rsidRDefault="00622FFF" w:rsidP="00526B53">
      <w:pPr>
        <w:pStyle w:val="a1"/>
      </w:pPr>
      <w:r w:rsidRPr="00526B53">
        <w:t>Lab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ПАРАМЕТРАМ: «0, 0, 0» В ЦВЕТОВОЙ МОДЕЛИ RGB СООТВЕТСТВУЕТ</w:t>
      </w:r>
    </w:p>
    <w:p w:rsidR="00622FFF" w:rsidRPr="00526B53" w:rsidRDefault="00622FFF" w:rsidP="00B669FA">
      <w:pPr>
        <w:pStyle w:val="a"/>
      </w:pPr>
      <w:r w:rsidRPr="00526B53">
        <w:t>черный цвет</w:t>
      </w:r>
    </w:p>
    <w:p w:rsidR="00622FFF" w:rsidRPr="00526B53" w:rsidRDefault="00622FFF" w:rsidP="00526B53">
      <w:pPr>
        <w:pStyle w:val="a1"/>
      </w:pPr>
      <w:r w:rsidRPr="00526B53">
        <w:t>зеленый цвет</w:t>
      </w:r>
    </w:p>
    <w:p w:rsidR="00622FFF" w:rsidRPr="00526B53" w:rsidRDefault="00622FFF" w:rsidP="00B669FA">
      <w:pPr>
        <w:pStyle w:val="a1"/>
      </w:pPr>
      <w:r w:rsidRPr="00526B53">
        <w:t>синий цвет</w:t>
      </w:r>
    </w:p>
    <w:p w:rsidR="00622FFF" w:rsidRPr="00526B53" w:rsidRDefault="00622FFF" w:rsidP="00526B53">
      <w:pPr>
        <w:pStyle w:val="a1"/>
      </w:pPr>
      <w:r w:rsidRPr="00526B53">
        <w:t>белый цвет</w:t>
      </w:r>
    </w:p>
    <w:p w:rsidR="00622FFF" w:rsidRPr="00526B53" w:rsidRDefault="00622FFF" w:rsidP="00526B53">
      <w:pPr>
        <w:pStyle w:val="a1"/>
      </w:pPr>
      <w:r w:rsidRPr="00526B53">
        <w:t>красный цвет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РАСТРОВОЕ ИЗОБРАЖЕНИЕ ПРЕДСТАВЛЯЕТ ИЗ СЕБЯ</w:t>
      </w:r>
    </w:p>
    <w:p w:rsidR="00622FFF" w:rsidRPr="00526B53" w:rsidRDefault="00622FFF" w:rsidP="00B669FA">
      <w:pPr>
        <w:pStyle w:val="a1"/>
      </w:pPr>
      <w:r w:rsidRPr="00526B53">
        <w:t>рисунок из примитивов</w:t>
      </w:r>
    </w:p>
    <w:p w:rsidR="00622FFF" w:rsidRPr="00526B53" w:rsidRDefault="00622FFF" w:rsidP="00B669FA">
      <w:pPr>
        <w:pStyle w:val="a"/>
      </w:pPr>
      <w:r w:rsidRPr="00526B53">
        <w:lastRenderedPageBreak/>
        <w:t>мозаику из очень мелких элементов</w:t>
      </w:r>
    </w:p>
    <w:p w:rsidR="00622FFF" w:rsidRPr="00526B53" w:rsidRDefault="00622FFF" w:rsidP="00526B53">
      <w:pPr>
        <w:pStyle w:val="a1"/>
      </w:pPr>
      <w:r w:rsidRPr="00526B53">
        <w:t>ничего не представляет</w:t>
      </w:r>
    </w:p>
    <w:p w:rsidR="00622FFF" w:rsidRPr="00526B53" w:rsidRDefault="00622FFF" w:rsidP="00526B53">
      <w:pPr>
        <w:pStyle w:val="a1"/>
      </w:pPr>
      <w:r w:rsidRPr="00526B53">
        <w:t>глубину цвета</w:t>
      </w:r>
    </w:p>
    <w:p w:rsidR="00622FFF" w:rsidRPr="00526B53" w:rsidRDefault="00622FFF" w:rsidP="00526B53">
      <w:pPr>
        <w:pStyle w:val="a1"/>
      </w:pPr>
      <w:r w:rsidRPr="00526B53">
        <w:t>математические формулы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ПИКСЕЛЬ НАЗЫВАЮТ</w:t>
      </w:r>
    </w:p>
    <w:p w:rsidR="00622FFF" w:rsidRPr="00526B53" w:rsidRDefault="00622FFF" w:rsidP="00526B53">
      <w:pPr>
        <w:pStyle w:val="a1"/>
      </w:pPr>
      <w:r w:rsidRPr="00526B53">
        <w:t>точка на экране монитора</w:t>
      </w:r>
    </w:p>
    <w:p w:rsidR="00622FFF" w:rsidRPr="00526B53" w:rsidRDefault="00622FFF" w:rsidP="00B669FA">
      <w:pPr>
        <w:pStyle w:val="a1"/>
      </w:pPr>
      <w:r w:rsidRPr="00526B53">
        <w:t>закрашенный квадратик</w:t>
      </w:r>
    </w:p>
    <w:p w:rsidR="00622FFF" w:rsidRPr="00526B53" w:rsidRDefault="00622FFF" w:rsidP="00526B53">
      <w:pPr>
        <w:pStyle w:val="a1"/>
      </w:pPr>
      <w:r w:rsidRPr="00526B53">
        <w:t>минимальный участок изображения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минимальный участок изображения, цвет которого можно задать, независимым образом</w:t>
      </w:r>
    </w:p>
    <w:p w:rsidR="00622FFF" w:rsidRPr="00526B53" w:rsidRDefault="00622FFF" w:rsidP="00526B53">
      <w:pPr>
        <w:pStyle w:val="a1"/>
      </w:pPr>
      <w:r w:rsidRPr="00526B53">
        <w:t>овал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ОСНОВНЫМИ ХАРАКТЕРИСТИКАМИ РАСТРОВОГО ИЗОБРАЖЕНИЯ ЯВЛЯЮТСЯ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глубина цвета и количество цветов рисунка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разрешающая способность и объем оперативной памяти</w:t>
      </w:r>
    </w:p>
    <w:p w:rsidR="00622FFF" w:rsidRPr="00526B53" w:rsidRDefault="00622FFF" w:rsidP="00B669FA">
      <w:pPr>
        <w:pStyle w:val="a"/>
      </w:pPr>
      <w:r w:rsidRPr="00526B53">
        <w:t>Разрешающая способность и глубина цвета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количество цветов рисунка и его формат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глубина цвета и объем оперативной памяти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ГЛАВНЫМ НЕДОСТАТКОМ РАСТРОВЫХ ИЗОБРАЖЕНИЙ ЯВЛЯЮТСЯ</w:t>
      </w:r>
    </w:p>
    <w:p w:rsidR="00622FFF" w:rsidRPr="00526B53" w:rsidRDefault="00622FFF" w:rsidP="00526B53">
      <w:pPr>
        <w:pStyle w:val="a1"/>
      </w:pPr>
      <w:r w:rsidRPr="00526B53">
        <w:t>малый объем ОП</w:t>
      </w:r>
    </w:p>
    <w:p w:rsidR="00622FFF" w:rsidRPr="00526B53" w:rsidRDefault="00622FFF" w:rsidP="00526B53">
      <w:pPr>
        <w:pStyle w:val="a1"/>
      </w:pPr>
      <w:r w:rsidRPr="00526B53">
        <w:t>недостаточная глубина цвета</w:t>
      </w:r>
    </w:p>
    <w:p w:rsidR="00622FFF" w:rsidRPr="00526B53" w:rsidRDefault="00622FFF" w:rsidP="00B669FA">
      <w:pPr>
        <w:pStyle w:val="a1"/>
      </w:pPr>
      <w:r w:rsidRPr="00526B53">
        <w:t>ограниченное количество цветов рисунка</w:t>
      </w:r>
    </w:p>
    <w:p w:rsidR="00622FFF" w:rsidRPr="00526B53" w:rsidRDefault="00622FFF" w:rsidP="00526B53">
      <w:pPr>
        <w:pStyle w:val="a1"/>
      </w:pPr>
      <w:r w:rsidRPr="00526B53">
        <w:t>трудно рисовать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занимают при хранении большой объем памяти</w:t>
      </w:r>
    </w:p>
    <w:p w:rsidR="00622FFF" w:rsidRPr="0037171F" w:rsidRDefault="00622FFF" w:rsidP="0037171F">
      <w:pPr>
        <w:pStyle w:val="a0"/>
        <w:rPr>
          <w:lang w:val="ru-RU"/>
        </w:rPr>
      </w:pPr>
      <w:r w:rsidRPr="0037171F">
        <w:rPr>
          <w:lang w:val="ru-RU"/>
        </w:rPr>
        <w:t>СПОСОБ РЕАЛИЗАЦИИ ПОСТРОЕНИЯ ИЗОБРАЖЕНИЙ НА ЭКРАНЕ ДИСПЛЕЯ, ПРИ КОТОРОМ ИЗОБРАЖЕНИЕ ПРЕДСТАВЛЕНО ПРЯМОУГОЛЬНОЙ МАТРИЦЕЙ ТОЧЕК, ИМЕЮЩИХ СВОЙ ЦВЕТ ИЗ ЗАДАННОЙ ПАЛИТРЫ, НАЗЫВАЕТСЯ</w:t>
      </w:r>
    </w:p>
    <w:p w:rsidR="00622FFF" w:rsidRPr="00526B53" w:rsidRDefault="00622FFF" w:rsidP="00B669FA">
      <w:pPr>
        <w:pStyle w:val="a"/>
      </w:pPr>
      <w:r w:rsidRPr="00526B53">
        <w:t>растровым</w:t>
      </w:r>
    </w:p>
    <w:p w:rsidR="00622FFF" w:rsidRPr="00526B53" w:rsidRDefault="00622FFF" w:rsidP="00526B53">
      <w:pPr>
        <w:pStyle w:val="a1"/>
      </w:pPr>
      <w:r w:rsidRPr="00526B53">
        <w:t>мозаичным</w:t>
      </w:r>
    </w:p>
    <w:p w:rsidR="00622FFF" w:rsidRPr="00526B53" w:rsidRDefault="00622FFF" w:rsidP="00526B53">
      <w:pPr>
        <w:pStyle w:val="a1"/>
      </w:pPr>
      <w:r w:rsidRPr="00526B53">
        <w:t>пиксельным</w:t>
      </w:r>
    </w:p>
    <w:p w:rsidR="00622FFF" w:rsidRPr="00526B53" w:rsidRDefault="00622FFF" w:rsidP="00526B53">
      <w:pPr>
        <w:pStyle w:val="a1"/>
      </w:pPr>
      <w:r w:rsidRPr="00526B53">
        <w:t>графическим</w:t>
      </w:r>
    </w:p>
    <w:p w:rsidR="00622FFF" w:rsidRPr="00526B53" w:rsidRDefault="00622FFF" w:rsidP="00B669FA">
      <w:pPr>
        <w:pStyle w:val="a1"/>
      </w:pPr>
      <w:r w:rsidRPr="00526B53">
        <w:t>фрактальным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РАЗРЕШЕНИЕ ЭКРАНА ИЗМЕРЯЕТСЯ В</w:t>
      </w:r>
    </w:p>
    <w:p w:rsidR="00622FFF" w:rsidRPr="00526B53" w:rsidRDefault="00622FFF" w:rsidP="00B669FA">
      <w:pPr>
        <w:pStyle w:val="a1"/>
      </w:pPr>
      <w:r w:rsidRPr="00526B53">
        <w:lastRenderedPageBreak/>
        <w:t>миллиметрах</w:t>
      </w:r>
    </w:p>
    <w:p w:rsidR="00622FFF" w:rsidRPr="00526B53" w:rsidRDefault="00622FFF" w:rsidP="00526B53">
      <w:pPr>
        <w:pStyle w:val="a1"/>
      </w:pPr>
      <w:r w:rsidRPr="00526B53">
        <w:t>дюймах</w:t>
      </w:r>
    </w:p>
    <w:p w:rsidR="00622FFF" w:rsidRPr="00526B53" w:rsidRDefault="00622FFF" w:rsidP="00526B53">
      <w:pPr>
        <w:pStyle w:val="a1"/>
      </w:pPr>
      <w:r w:rsidRPr="00526B53">
        <w:t>точках на дюйм</w:t>
      </w:r>
    </w:p>
    <w:p w:rsidR="00622FFF" w:rsidRPr="00526B53" w:rsidRDefault="00622FFF" w:rsidP="00B669FA">
      <w:pPr>
        <w:pStyle w:val="a"/>
      </w:pPr>
      <w:r w:rsidRPr="00526B53">
        <w:t>пикселях</w:t>
      </w:r>
    </w:p>
    <w:p w:rsidR="00622FFF" w:rsidRPr="00526B53" w:rsidRDefault="00622FFF" w:rsidP="00526B53">
      <w:pPr>
        <w:pStyle w:val="a1"/>
      </w:pPr>
      <w:r w:rsidRPr="00526B53">
        <w:t>сантиметрах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РАЗМЕР БУМАЖНОГО ИЗОБРАЖЕНИЯ (ФОТОГРАФИИ) МОЖЕТ ИЗМЕРЯТЬСЯ В</w:t>
      </w:r>
    </w:p>
    <w:p w:rsidR="00622FFF" w:rsidRPr="00526B53" w:rsidRDefault="00622FFF" w:rsidP="00526B53">
      <w:pPr>
        <w:pStyle w:val="a1"/>
      </w:pPr>
      <w:r w:rsidRPr="00526B53">
        <w:t>кластерах</w:t>
      </w:r>
    </w:p>
    <w:p w:rsidR="00622FFF" w:rsidRPr="00526B53" w:rsidRDefault="00622FFF" w:rsidP="00B669FA">
      <w:pPr>
        <w:pStyle w:val="a"/>
      </w:pPr>
      <w:r w:rsidRPr="00526B53">
        <w:t>растровых единицах</w:t>
      </w:r>
    </w:p>
    <w:p w:rsidR="00622FFF" w:rsidRPr="00526B53" w:rsidRDefault="00622FFF" w:rsidP="00526B53">
      <w:pPr>
        <w:pStyle w:val="a1"/>
      </w:pPr>
      <w:r w:rsidRPr="00526B53">
        <w:t>точках на дюйм</w:t>
      </w:r>
    </w:p>
    <w:p w:rsidR="00622FFF" w:rsidRPr="00526B53" w:rsidRDefault="00622FFF" w:rsidP="00B669FA">
      <w:pPr>
        <w:pStyle w:val="a1"/>
      </w:pPr>
      <w:r w:rsidRPr="00526B53">
        <w:t>дюймах</w:t>
      </w:r>
    </w:p>
    <w:p w:rsidR="00622FFF" w:rsidRPr="00526B53" w:rsidRDefault="00622FFF" w:rsidP="00526B53">
      <w:pPr>
        <w:pStyle w:val="a1"/>
      </w:pPr>
      <w:r w:rsidRPr="00526B53">
        <w:t>пикселях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ДЛЯ ВЫДЕЛЕНИЯ СВЯЗНОЙ ОБЛАСТИ В ГРАФИЧЕСКОМ РЕДАКТОРЕ  ПРИМЕНЯЕТСЯ ИНСТРУМЕНТ</w:t>
      </w:r>
    </w:p>
    <w:p w:rsidR="00622FFF" w:rsidRPr="00526B53" w:rsidRDefault="00622FFF" w:rsidP="00526B53">
      <w:pPr>
        <w:pStyle w:val="a1"/>
      </w:pPr>
      <w:r w:rsidRPr="00526B53">
        <w:t>штамп</w:t>
      </w:r>
    </w:p>
    <w:p w:rsidR="00622FFF" w:rsidRPr="00526B53" w:rsidRDefault="00622FFF" w:rsidP="00B669FA">
      <w:pPr>
        <w:pStyle w:val="a1"/>
      </w:pPr>
      <w:r w:rsidRPr="00526B53">
        <w:t>перо</w:t>
      </w:r>
    </w:p>
    <w:p w:rsidR="00622FFF" w:rsidRPr="00526B53" w:rsidRDefault="00622FFF" w:rsidP="00526B53">
      <w:pPr>
        <w:pStyle w:val="a1"/>
      </w:pPr>
      <w:r w:rsidRPr="00526B53">
        <w:t>лассо</w:t>
      </w:r>
    </w:p>
    <w:p w:rsidR="00622FFF" w:rsidRPr="00526B53" w:rsidRDefault="00622FFF" w:rsidP="00526B53">
      <w:pPr>
        <w:pStyle w:val="a1"/>
      </w:pPr>
      <w:r w:rsidRPr="00526B53">
        <w:t>штамп с перспективой</w:t>
      </w:r>
    </w:p>
    <w:p w:rsidR="00622FFF" w:rsidRPr="00526B53" w:rsidRDefault="00622FFF" w:rsidP="00B669FA">
      <w:pPr>
        <w:pStyle w:val="a"/>
      </w:pPr>
      <w:r w:rsidRPr="00526B53">
        <w:t>волшебная палочка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АЛЬФА-КАНАЛ ОПРЕДЕЛЯЕТ</w:t>
      </w:r>
    </w:p>
    <w:p w:rsidR="00622FFF" w:rsidRPr="00526B53" w:rsidRDefault="00622FFF" w:rsidP="00B669FA">
      <w:pPr>
        <w:pStyle w:val="a"/>
      </w:pPr>
      <w:r w:rsidRPr="00526B53">
        <w:t>прозрачность</w:t>
      </w:r>
    </w:p>
    <w:p w:rsidR="00622FFF" w:rsidRPr="00526B53" w:rsidRDefault="00622FFF" w:rsidP="00526B53">
      <w:pPr>
        <w:pStyle w:val="a1"/>
      </w:pPr>
      <w:r w:rsidRPr="00526B53">
        <w:t>яркость</w:t>
      </w:r>
    </w:p>
    <w:p w:rsidR="00622FFF" w:rsidRPr="00526B53" w:rsidRDefault="00622FFF" w:rsidP="00526B53">
      <w:pPr>
        <w:pStyle w:val="a1"/>
      </w:pPr>
      <w:r w:rsidRPr="00526B53">
        <w:t>определенную цветовую гамму</w:t>
      </w:r>
    </w:p>
    <w:p w:rsidR="00622FFF" w:rsidRPr="00526B53" w:rsidRDefault="00622FFF" w:rsidP="00526B53">
      <w:pPr>
        <w:pStyle w:val="a1"/>
      </w:pPr>
      <w:r w:rsidRPr="00526B53">
        <w:t>резкость</w:t>
      </w:r>
    </w:p>
    <w:p w:rsidR="00622FFF" w:rsidRPr="00526B53" w:rsidRDefault="00622FFF" w:rsidP="00B669FA">
      <w:pPr>
        <w:pStyle w:val="a1"/>
      </w:pPr>
      <w:r w:rsidRPr="00526B53">
        <w:t>тусклость</w:t>
      </w:r>
    </w:p>
    <w:p w:rsidR="00622FFF" w:rsidRPr="0037171F" w:rsidRDefault="002E7D6F" w:rsidP="0037171F">
      <w:pPr>
        <w:pStyle w:val="a0"/>
        <w:rPr>
          <w:lang w:val="ru-RU"/>
        </w:rPr>
      </w:pPr>
      <w:r w:rsidRPr="0037171F">
        <w:rPr>
          <w:lang w:val="ru-RU"/>
        </w:rPr>
        <w:t>В GIMP НЕ СУЩЕСТВУЕТ РЕЖИМ ВОСПРОИЗВЕДЕНИЯ</w:t>
      </w:r>
    </w:p>
    <w:p w:rsidR="00622FFF" w:rsidRPr="00526B53" w:rsidRDefault="00622FFF" w:rsidP="00B669FA">
      <w:pPr>
        <w:pStyle w:val="a1"/>
      </w:pPr>
      <w:r w:rsidRPr="00526B53">
        <w:t>LAB</w:t>
      </w:r>
    </w:p>
    <w:p w:rsidR="00622FFF" w:rsidRPr="00526B53" w:rsidRDefault="00622FFF" w:rsidP="00526B53">
      <w:pPr>
        <w:pStyle w:val="a1"/>
      </w:pPr>
      <w:r w:rsidRPr="00526B53">
        <w:t>RGB</w:t>
      </w:r>
    </w:p>
    <w:p w:rsidR="00622FFF" w:rsidRPr="00526B53" w:rsidRDefault="00622FFF" w:rsidP="00526B53">
      <w:pPr>
        <w:pStyle w:val="a1"/>
      </w:pPr>
      <w:r w:rsidRPr="00526B53">
        <w:t>градация серого</w:t>
      </w:r>
    </w:p>
    <w:p w:rsidR="00622FFF" w:rsidRPr="00526B53" w:rsidRDefault="00622FFF" w:rsidP="00B669FA">
      <w:pPr>
        <w:pStyle w:val="a"/>
      </w:pPr>
      <w:r w:rsidRPr="00526B53">
        <w:t>CMYK</w:t>
      </w:r>
    </w:p>
    <w:p w:rsidR="00622FFF" w:rsidRPr="00526B53" w:rsidRDefault="00622FFF" w:rsidP="00526B53">
      <w:pPr>
        <w:pStyle w:val="a1"/>
      </w:pPr>
      <w:r w:rsidRPr="00526B53">
        <w:t>градация черного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Прикладные программные системы медицинского назначения</w:t>
      </w:r>
    </w:p>
    <w:p w:rsidR="00622FFF" w:rsidRPr="00526B53" w:rsidRDefault="002E7D6F" w:rsidP="00526B53">
      <w:pPr>
        <w:pStyle w:val="a0"/>
        <w:rPr>
          <w:lang w:val="ru-RU"/>
        </w:rPr>
      </w:pPr>
      <w:r w:rsidRPr="00526B53">
        <w:rPr>
          <w:lang w:val="ru-RU"/>
        </w:rPr>
        <w:lastRenderedPageBreak/>
        <w:t xml:space="preserve">ПОЛЕЗНЫМ ЭФФЕКТОМ ДЛЯ ВРАЧА-ТЕРАПЕВТА ОТ ВНЕДРЕНИЯ КОМПЛЕКСНОЙ МЕДИЦИНСКОЙ ИНФОРМАЦИОННОЙ СИСТЕМЫ ЯВЛЯЕТСЯ 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простота и оперативность мониторинга показателей эффективности деятельности ЛПУ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оперативный доступ к полной информации о пациенте в электронном виде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упрощение сдачи отчетности в органы управления здравоохранением и фонд ОМС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упрощение персонифицированного учета изделий медицинского назначения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упрощение процедуры расчета стоимости медицинской услуги</w:t>
      </w:r>
    </w:p>
    <w:p w:rsidR="00622FFF" w:rsidRPr="00526B53" w:rsidRDefault="002E7D6F" w:rsidP="00526B53">
      <w:pPr>
        <w:pStyle w:val="a0"/>
        <w:rPr>
          <w:lang w:val="ru-RU"/>
        </w:rPr>
      </w:pPr>
      <w:r w:rsidRPr="00526B53">
        <w:rPr>
          <w:lang w:val="ru-RU"/>
        </w:rPr>
        <w:t>ПОЛЕЗНЫМ ЭФФЕКТОМ ДЛЯ РУКОВОДИТЕЛЯ МЕДИЦИНСКОГО УЧРЕЖДЕНИЯ ОТ ВНЕДРЕНИЯ КОМПЛЕКСНОЙ МЕДИЦИНСКОЙ ИНФОРМАЦИОННОЙ СИСТЕМЫ ЯВЛЯЕТСЯ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простота и оперативность мониторинга показателей эффективности деятельности ЛПУ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упрощение сдачи отчетности в органы управления здравоохранением и фонд ОМС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упрощение персонифицированного учета изделий медицинского назначения</w:t>
      </w:r>
    </w:p>
    <w:p w:rsidR="00622FFF" w:rsidRPr="00721D2A" w:rsidRDefault="00622FFF" w:rsidP="00526B53">
      <w:pPr>
        <w:pStyle w:val="a1"/>
        <w:rPr>
          <w:lang w:val="ru-RU"/>
        </w:rPr>
      </w:pPr>
      <w:r w:rsidRPr="00721D2A">
        <w:rPr>
          <w:lang w:val="ru-RU"/>
        </w:rPr>
        <w:t>упрощение процедуры расчета стоимости медицинской услуги</w:t>
      </w:r>
    </w:p>
    <w:p w:rsidR="00622FFF" w:rsidRPr="00526B53" w:rsidRDefault="00622FFF" w:rsidP="00B669FA">
      <w:pPr>
        <w:pStyle w:val="a"/>
      </w:pPr>
      <w:r w:rsidRPr="00526B53">
        <w:t>все вышеперечисленное</w:t>
      </w:r>
    </w:p>
    <w:p w:rsidR="00622FFF" w:rsidRPr="00526B53" w:rsidRDefault="00622FFF" w:rsidP="00526B53">
      <w:pPr>
        <w:pStyle w:val="a0"/>
        <w:rPr>
          <w:lang w:val="ru-RU"/>
        </w:rPr>
      </w:pPr>
      <w:r w:rsidRPr="00526B53">
        <w:rPr>
          <w:lang w:val="ru-RU"/>
        </w:rPr>
        <w:t>ОПЕРАТИВНУЮ РАБОТУ ПО ПОДДЕРЖКЕ РАБОТОСПОСОБНОСТИ МИС В МЕДИЦИНСКОМ УЧРЕЖДЕНИИ, КАК ПРАВИЛО, ОСУЩЕСТВЛЯЕТ</w:t>
      </w:r>
    </w:p>
    <w:p w:rsidR="00622FFF" w:rsidRPr="00526B53" w:rsidRDefault="00622FFF" w:rsidP="00526B53">
      <w:pPr>
        <w:pStyle w:val="a1"/>
      </w:pPr>
      <w:r w:rsidRPr="00526B53">
        <w:t>администрация медучреждения</w:t>
      </w:r>
    </w:p>
    <w:p w:rsidR="00622FFF" w:rsidRPr="00526B53" w:rsidRDefault="00622FFF" w:rsidP="00B669FA">
      <w:pPr>
        <w:pStyle w:val="a"/>
      </w:pPr>
      <w:r w:rsidRPr="00526B53">
        <w:t>информационная служба</w:t>
      </w:r>
    </w:p>
    <w:p w:rsidR="00622FFF" w:rsidRPr="00526B53" w:rsidRDefault="00622FFF" w:rsidP="00526B53">
      <w:pPr>
        <w:pStyle w:val="a1"/>
      </w:pPr>
      <w:r w:rsidRPr="00526B53">
        <w:t>врач-медицинский статистик</w:t>
      </w:r>
    </w:p>
    <w:p w:rsidR="00622FFF" w:rsidRPr="00526B53" w:rsidRDefault="00622FFF" w:rsidP="00526B53">
      <w:pPr>
        <w:pStyle w:val="a1"/>
      </w:pPr>
      <w:r w:rsidRPr="00526B53">
        <w:t>лечащие врачи</w:t>
      </w:r>
    </w:p>
    <w:p w:rsidR="00622FFF" w:rsidRPr="00526B53" w:rsidRDefault="00622FFF" w:rsidP="00B669FA">
      <w:pPr>
        <w:pStyle w:val="a1"/>
      </w:pPr>
      <w:r w:rsidRPr="00526B53">
        <w:t>специалисты компании – поставщика МИС</w:t>
      </w:r>
    </w:p>
    <w:p w:rsidR="00622FFF" w:rsidRPr="00526B53" w:rsidRDefault="00622FFF" w:rsidP="00526B53">
      <w:pPr>
        <w:pStyle w:val="a0"/>
        <w:rPr>
          <w:lang w:val="ru-RU"/>
        </w:rPr>
      </w:pPr>
      <w:r w:rsidRPr="00526B53">
        <w:rPr>
          <w:lang w:val="ru-RU"/>
        </w:rPr>
        <w:t>Информационные Системы, ПРЕДНАЗНАЧЕННЫЕ ДЛЯ ИНФОРМАЦИОННОГО ОБЕСПЕЧЕНИЯ ПРОЦЕССОВ ОБУЧЕНИЯ В МЕДИЦИНСКИХ УЧЕБНЫХ ЗАВЕДЕНИЯХ, называются</w:t>
      </w:r>
    </w:p>
    <w:p w:rsidR="00622FFF" w:rsidRPr="00526B53" w:rsidRDefault="00622FFF" w:rsidP="00526B53">
      <w:pPr>
        <w:pStyle w:val="a1"/>
      </w:pPr>
      <w:r w:rsidRPr="00526B53">
        <w:t>медико-технологические ИС</w:t>
      </w:r>
    </w:p>
    <w:p w:rsidR="00622FFF" w:rsidRPr="00526B53" w:rsidRDefault="00622FFF" w:rsidP="00B669FA">
      <w:pPr>
        <w:pStyle w:val="a1"/>
      </w:pPr>
      <w:r w:rsidRPr="00526B53">
        <w:t>информационно-справочные системы</w:t>
      </w:r>
    </w:p>
    <w:p w:rsidR="00622FFF" w:rsidRPr="00526B53" w:rsidRDefault="00622FFF" w:rsidP="00526B53">
      <w:pPr>
        <w:pStyle w:val="a1"/>
      </w:pPr>
      <w:r w:rsidRPr="00526B53">
        <w:t>статистические ИС</w:t>
      </w:r>
    </w:p>
    <w:p w:rsidR="00622FFF" w:rsidRPr="00526B53" w:rsidRDefault="00622FFF" w:rsidP="00526B53">
      <w:pPr>
        <w:pStyle w:val="a1"/>
      </w:pPr>
      <w:r w:rsidRPr="00526B53">
        <w:t>научно-исследовательские ИС</w:t>
      </w:r>
    </w:p>
    <w:p w:rsidR="00622FFF" w:rsidRPr="00526B53" w:rsidRDefault="00622FFF" w:rsidP="00B669FA">
      <w:pPr>
        <w:pStyle w:val="a"/>
      </w:pPr>
      <w:r w:rsidRPr="00526B53">
        <w:t>обучающие ИС</w:t>
      </w:r>
    </w:p>
    <w:p w:rsidR="00622FFF" w:rsidRPr="00526B53" w:rsidRDefault="002E7D6F" w:rsidP="00526B53">
      <w:pPr>
        <w:pStyle w:val="a0"/>
        <w:rPr>
          <w:lang w:val="ru-RU"/>
        </w:rPr>
      </w:pPr>
      <w:r w:rsidRPr="00526B53">
        <w:rPr>
          <w:lang w:val="ru-RU"/>
        </w:rPr>
        <w:lastRenderedPageBreak/>
        <w:t>ИНФОРМАЦИОННЫЕ СИСТЕМЫ, СОДЕРЖАЩИЕ БАНКИ МЕДИЦИНСКОЙ ИНФОРМАЦИИ ДЛЯ ИНФОРМАЦИОННОГО ОБСЛУЖИВАНИЯ МЕДИЦИНСКИХ УЧРЕЖДЕНИЙ И СЛУЖБ УПРАВЛЕНИЯ ЗДРАВООХРАНЕНИЕМ, НАЗЫВАЮТСЯ</w:t>
      </w:r>
    </w:p>
    <w:p w:rsidR="00622FFF" w:rsidRPr="00526B53" w:rsidRDefault="00622FFF" w:rsidP="00526B53">
      <w:pPr>
        <w:pStyle w:val="a1"/>
      </w:pPr>
      <w:r w:rsidRPr="00526B53">
        <w:t>медико-технологические ИС</w:t>
      </w:r>
    </w:p>
    <w:p w:rsidR="00622FFF" w:rsidRPr="00526B53" w:rsidRDefault="00622FFF" w:rsidP="00B669FA">
      <w:pPr>
        <w:pStyle w:val="a"/>
      </w:pPr>
      <w:r w:rsidRPr="00526B53">
        <w:t>информационно-справочные системы</w:t>
      </w:r>
    </w:p>
    <w:p w:rsidR="00622FFF" w:rsidRPr="00526B53" w:rsidRDefault="00622FFF" w:rsidP="00526B53">
      <w:pPr>
        <w:pStyle w:val="a1"/>
      </w:pPr>
      <w:r w:rsidRPr="00526B53">
        <w:t>статистические ИС</w:t>
      </w:r>
    </w:p>
    <w:p w:rsidR="00622FFF" w:rsidRPr="00526B53" w:rsidRDefault="00622FFF" w:rsidP="00526B53">
      <w:pPr>
        <w:pStyle w:val="a1"/>
      </w:pPr>
      <w:r w:rsidRPr="00526B53">
        <w:t>научно-исследовательские ИС</w:t>
      </w:r>
    </w:p>
    <w:p w:rsidR="00622FFF" w:rsidRPr="00526B53" w:rsidRDefault="00622FFF" w:rsidP="00B669FA">
      <w:pPr>
        <w:pStyle w:val="a1"/>
      </w:pPr>
      <w:r w:rsidRPr="00526B53">
        <w:t>обучающие ИС</w:t>
      </w:r>
    </w:p>
    <w:p w:rsidR="00622FFF" w:rsidRPr="00526B53" w:rsidRDefault="002E7D6F" w:rsidP="00526B53">
      <w:pPr>
        <w:pStyle w:val="a0"/>
        <w:rPr>
          <w:lang w:val="ru-RU"/>
        </w:rPr>
      </w:pPr>
      <w:r w:rsidRPr="00526B53">
        <w:rPr>
          <w:lang w:val="ru-RU"/>
        </w:rPr>
        <w:t xml:space="preserve">ИНФОРМАЦИОННЫЕ СИСТЕМЫ, ПРЕДНАЗНАЧЕННЫЕ ДЛЯ ИНФОРМАЦИОННОГО ОБЕСПЕЧЕНИЯ МЕДИЦИНСКИХ ИССЛЕДОВАНИЙ В КЛИНИЧЕСКИХ НАУЧНО-ИССЛЕДОВАТЕЛЬСКИХ ИНСТИТУТАХ, НАЗЫВАЮТСЯ </w:t>
      </w:r>
    </w:p>
    <w:p w:rsidR="00622FFF" w:rsidRPr="00526B53" w:rsidRDefault="00622FFF" w:rsidP="00526B53">
      <w:pPr>
        <w:pStyle w:val="a1"/>
      </w:pPr>
      <w:r w:rsidRPr="00526B53">
        <w:t>медико-технологические ИС</w:t>
      </w:r>
    </w:p>
    <w:p w:rsidR="00622FFF" w:rsidRPr="00526B53" w:rsidRDefault="00622FFF" w:rsidP="00B669FA">
      <w:pPr>
        <w:pStyle w:val="a1"/>
      </w:pPr>
      <w:r w:rsidRPr="00526B53">
        <w:t>информационно-справочные системы</w:t>
      </w:r>
    </w:p>
    <w:p w:rsidR="00622FFF" w:rsidRPr="00526B53" w:rsidRDefault="00622FFF" w:rsidP="00526B53">
      <w:pPr>
        <w:pStyle w:val="a1"/>
      </w:pPr>
      <w:r w:rsidRPr="00526B53">
        <w:t>статистические ИС</w:t>
      </w:r>
    </w:p>
    <w:p w:rsidR="00622FFF" w:rsidRPr="00526B53" w:rsidRDefault="00622FFF" w:rsidP="00B669FA">
      <w:pPr>
        <w:pStyle w:val="a"/>
      </w:pPr>
      <w:r w:rsidRPr="00526B53">
        <w:t>научно-исследовательские ИС</w:t>
      </w:r>
    </w:p>
    <w:p w:rsidR="00622FFF" w:rsidRPr="00526B53" w:rsidRDefault="00622FFF" w:rsidP="00526B53">
      <w:pPr>
        <w:pStyle w:val="a1"/>
      </w:pPr>
      <w:r w:rsidRPr="00526B53">
        <w:t>обучающие ИС</w:t>
      </w:r>
    </w:p>
    <w:p w:rsidR="00622FFF" w:rsidRPr="00526B53" w:rsidRDefault="002E7D6F" w:rsidP="00526B53">
      <w:pPr>
        <w:pStyle w:val="a0"/>
        <w:rPr>
          <w:lang w:val="ru-RU"/>
        </w:rPr>
      </w:pPr>
      <w:r w:rsidRPr="00526B53">
        <w:rPr>
          <w:lang w:val="ru-RU"/>
        </w:rPr>
        <w:t xml:space="preserve">ИНФОРМАЦИОННЫЕ СИСТЕМЫ, ПРЕДНАЗНАЧЕННЫЕ ДЛЯ ИНФОРМАЦИОННОГО ОБЕСПЕЧЕНИЯ ПРОЦЕССОВ ДИАГНОСТИКИ, ЛЕЧЕНИЯ, РЕАБИЛИТАЦИИ И ПРОФИЛАКТИКИ ПАЦИЕНТОВ В ЛЕЧЕБНО-ПРОФИЛАКТИЧЕСКИХ УЧРЕЖДЕНИЯХ, НАЗЫВАЮТСЯ </w:t>
      </w:r>
    </w:p>
    <w:p w:rsidR="00622FFF" w:rsidRPr="00526B53" w:rsidRDefault="00622FFF" w:rsidP="00B669FA">
      <w:pPr>
        <w:pStyle w:val="a"/>
      </w:pPr>
      <w:r w:rsidRPr="00526B53">
        <w:t>медико-технологические ИС</w:t>
      </w:r>
    </w:p>
    <w:p w:rsidR="00622FFF" w:rsidRPr="00526B53" w:rsidRDefault="00622FFF" w:rsidP="00526B53">
      <w:pPr>
        <w:pStyle w:val="a1"/>
      </w:pPr>
      <w:r w:rsidRPr="00526B53">
        <w:t>информационно-справочные системы</w:t>
      </w:r>
    </w:p>
    <w:p w:rsidR="00622FFF" w:rsidRPr="00526B53" w:rsidRDefault="00622FFF" w:rsidP="00526B53">
      <w:pPr>
        <w:pStyle w:val="a1"/>
      </w:pPr>
      <w:r w:rsidRPr="00526B53">
        <w:t>статистические ИС</w:t>
      </w:r>
    </w:p>
    <w:p w:rsidR="00622FFF" w:rsidRPr="00526B53" w:rsidRDefault="00622FFF" w:rsidP="00B669FA">
      <w:pPr>
        <w:pStyle w:val="a1"/>
      </w:pPr>
      <w:r w:rsidRPr="00526B53">
        <w:t>научно-исследовательские ИС</w:t>
      </w:r>
    </w:p>
    <w:p w:rsidR="00622FFF" w:rsidRPr="00526B53" w:rsidRDefault="00622FFF" w:rsidP="00526B53">
      <w:pPr>
        <w:pStyle w:val="a1"/>
      </w:pPr>
      <w:r w:rsidRPr="00526B53">
        <w:t>обучающие ИС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t xml:space="preserve">ИНФОРМАЦИОННЫЕ СИСТЕМЫ, ПРЕДНАЗНАЧЕННЫЕ ДЛЯ ОРГАНОВ УПРАВЛЕНИЯ ЗДРАВООХРАНЕНИЕМ, НАЗЫВАЮТСЯ </w:t>
      </w:r>
    </w:p>
    <w:p w:rsidR="00622FFF" w:rsidRPr="00526B53" w:rsidRDefault="00622FFF" w:rsidP="00B669FA">
      <w:pPr>
        <w:pStyle w:val="a1"/>
      </w:pPr>
      <w:r w:rsidRPr="00526B53">
        <w:t>медико-технологические ИС</w:t>
      </w:r>
    </w:p>
    <w:p w:rsidR="00622FFF" w:rsidRPr="00526B53" w:rsidRDefault="00622FFF" w:rsidP="00526B53">
      <w:pPr>
        <w:pStyle w:val="a1"/>
      </w:pPr>
      <w:r w:rsidRPr="00526B53">
        <w:t>информационно-справочные системы</w:t>
      </w:r>
    </w:p>
    <w:p w:rsidR="00622FFF" w:rsidRPr="00526B53" w:rsidRDefault="00622FFF" w:rsidP="00B669FA">
      <w:pPr>
        <w:pStyle w:val="a"/>
      </w:pPr>
      <w:r w:rsidRPr="00526B53">
        <w:t>статистические ИС</w:t>
      </w:r>
    </w:p>
    <w:p w:rsidR="00622FFF" w:rsidRPr="00526B53" w:rsidRDefault="00622FFF" w:rsidP="00526B53">
      <w:pPr>
        <w:pStyle w:val="a1"/>
      </w:pPr>
      <w:r w:rsidRPr="00526B53">
        <w:t>научно-исследовательские ИС</w:t>
      </w:r>
    </w:p>
    <w:p w:rsidR="00622FFF" w:rsidRPr="00526B53" w:rsidRDefault="00622FFF" w:rsidP="00526B53">
      <w:pPr>
        <w:pStyle w:val="a1"/>
      </w:pPr>
      <w:r w:rsidRPr="00526B53">
        <w:t>обучающие ИС</w:t>
      </w:r>
    </w:p>
    <w:p w:rsidR="00622FFF" w:rsidRPr="002E7D6F" w:rsidRDefault="00622FFF" w:rsidP="002E7D6F">
      <w:pPr>
        <w:pStyle w:val="a0"/>
        <w:rPr>
          <w:lang w:val="ru-RU"/>
        </w:rPr>
      </w:pPr>
      <w:r w:rsidRPr="002E7D6F">
        <w:rPr>
          <w:lang w:val="ru-RU"/>
        </w:rPr>
        <w:t>ДЛЯ ПОИСКА И ВЫДАЧИ МЕДИЦИНСКОЙ ИНФОРМАЦИИ ПО ЗАПРОСУ ПОЛЬЗОВАТЕЛЯ ПРЕДНАЗНАЧЕНЫ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lastRenderedPageBreak/>
        <w:t xml:space="preserve">мониторные системы и приборно-компьютерные комплексы </w:t>
      </w:r>
    </w:p>
    <w:p w:rsidR="00622FFF" w:rsidRPr="00DB1E48" w:rsidRDefault="00622FFF" w:rsidP="00DB1E48">
      <w:pPr>
        <w:pStyle w:val="a1"/>
      </w:pPr>
      <w:r w:rsidRPr="00DB1E48">
        <w:t>системы вычислительной диагностики</w:t>
      </w:r>
    </w:p>
    <w:p w:rsidR="00622FFF" w:rsidRPr="00DB1E48" w:rsidRDefault="00622FFF" w:rsidP="00B669FA">
      <w:pPr>
        <w:pStyle w:val="a1"/>
      </w:pPr>
      <w:r w:rsidRPr="00DB1E48">
        <w:t>системы клинико-лабораторных исследований</w:t>
      </w:r>
    </w:p>
    <w:p w:rsidR="00622FFF" w:rsidRPr="00DB1E48" w:rsidRDefault="00622FFF" w:rsidP="00B669FA">
      <w:pPr>
        <w:pStyle w:val="a"/>
      </w:pPr>
      <w:r w:rsidRPr="00DB1E48">
        <w:t>информационно-справочные системы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экспертные системы, основанные на базах знаний</w:t>
      </w:r>
    </w:p>
    <w:p w:rsidR="00622FFF" w:rsidRPr="002E7D6F" w:rsidRDefault="00622FFF" w:rsidP="002E7D6F">
      <w:pPr>
        <w:pStyle w:val="a0"/>
        <w:rPr>
          <w:lang w:val="ru-RU"/>
        </w:rPr>
      </w:pPr>
      <w:r w:rsidRPr="002E7D6F">
        <w:rPr>
          <w:lang w:val="ru-RU"/>
        </w:rPr>
        <w:t>ОСНОВНОЙ ЕДИНИЦЕЙ НАКОПЛЕНИЯ И ХРАНЕНИЯ ДАННЫХ В МЕДИЦИНСКИХ ИНФОРМАЦИОННЫХ СИСТЕМАХ ЯВЛЯЕТСЯ</w:t>
      </w:r>
    </w:p>
    <w:p w:rsidR="00622FFF" w:rsidRPr="00DB1E48" w:rsidRDefault="00622FFF" w:rsidP="00DB1E48">
      <w:pPr>
        <w:pStyle w:val="a1"/>
      </w:pPr>
      <w:r w:rsidRPr="00DB1E48">
        <w:t>база данных</w:t>
      </w:r>
    </w:p>
    <w:p w:rsidR="00622FFF" w:rsidRPr="00DB1E48" w:rsidRDefault="00622FFF" w:rsidP="00DB1E48">
      <w:pPr>
        <w:pStyle w:val="a1"/>
      </w:pPr>
      <w:r w:rsidRPr="00DB1E48">
        <w:t>ячейка или запись</w:t>
      </w:r>
    </w:p>
    <w:p w:rsidR="00622FFF" w:rsidRPr="00DB1E48" w:rsidRDefault="00622FFF" w:rsidP="00DB1E48">
      <w:pPr>
        <w:pStyle w:val="a1"/>
      </w:pPr>
      <w:r w:rsidRPr="00DB1E48">
        <w:t>болезнь</w:t>
      </w:r>
    </w:p>
    <w:p w:rsidR="00622FFF" w:rsidRPr="00DB1E48" w:rsidRDefault="00622FFF" w:rsidP="00B669FA">
      <w:pPr>
        <w:pStyle w:val="a"/>
      </w:pPr>
      <w:r w:rsidRPr="00DB1E48">
        <w:t>человек</w:t>
      </w:r>
    </w:p>
    <w:p w:rsidR="00622FFF" w:rsidRPr="00DB1E48" w:rsidRDefault="00622FFF" w:rsidP="00DB1E48">
      <w:pPr>
        <w:pStyle w:val="a1"/>
      </w:pPr>
      <w:r w:rsidRPr="00DB1E48">
        <w:t>медицинское учреждение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t>ЛЮБУЮ ЗАПИСЬ, СДЕЛАННУЮ КОНКРЕТНЫМ МЕДИЦИНСКИМ РАБОТНИКОМ В ОТНОШЕНИИ КОНКРЕТНОГО ПАЦИЕНТА НАЗЫВАЮТ</w:t>
      </w:r>
    </w:p>
    <w:p w:rsidR="00622FFF" w:rsidRPr="00DB1E48" w:rsidRDefault="00622FFF" w:rsidP="00B669FA">
      <w:pPr>
        <w:pStyle w:val="a"/>
      </w:pPr>
      <w:r w:rsidRPr="00DB1E48">
        <w:t>персональной медицинской записью</w:t>
      </w:r>
    </w:p>
    <w:p w:rsidR="00622FFF" w:rsidRPr="00DB1E48" w:rsidRDefault="00622FFF" w:rsidP="00DB1E48">
      <w:pPr>
        <w:pStyle w:val="a1"/>
      </w:pPr>
      <w:r w:rsidRPr="00DB1E48">
        <w:t>электронной персональной медицинской записью</w:t>
      </w:r>
    </w:p>
    <w:p w:rsidR="00622FFF" w:rsidRPr="00DB1E48" w:rsidRDefault="00622FFF" w:rsidP="00DB1E48">
      <w:pPr>
        <w:pStyle w:val="a1"/>
      </w:pPr>
      <w:r w:rsidRPr="00DB1E48">
        <w:t>электронной историей болезни</w:t>
      </w:r>
    </w:p>
    <w:p w:rsidR="00622FFF" w:rsidRPr="00DB1E48" w:rsidRDefault="00622FFF" w:rsidP="00B669FA">
      <w:pPr>
        <w:pStyle w:val="a1"/>
      </w:pPr>
      <w:r w:rsidRPr="00DB1E48">
        <w:t>электронным медицинским архивом</w:t>
      </w:r>
    </w:p>
    <w:p w:rsidR="00622FFF" w:rsidRPr="00DB1E48" w:rsidRDefault="00622FFF" w:rsidP="00DB1E48">
      <w:pPr>
        <w:pStyle w:val="a1"/>
      </w:pPr>
      <w:r w:rsidRPr="00DB1E48">
        <w:t>пользовательской записью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t>ЭЛЕКТРОННОЕ ХРАНИЛИЩЕ (БАЗА ДАННЫХ), СОДЕРЖАЩЕЕ СПИСКИ ПАЦИЕНТОВ И СОТРУДНИКОВ, СРЕДСТВА НАВИГАЦИИ, ДРУГИЕ НАБОРЫ ДАННЫХ И ПРОГРАММ ЯВЛЯЕТСЯ</w:t>
      </w:r>
    </w:p>
    <w:p w:rsidR="00622FFF" w:rsidRPr="00DB1E48" w:rsidRDefault="00622FFF" w:rsidP="00B669FA">
      <w:pPr>
        <w:pStyle w:val="a1"/>
      </w:pPr>
      <w:r w:rsidRPr="00DB1E48">
        <w:t>персональной медицинской записью</w:t>
      </w:r>
    </w:p>
    <w:p w:rsidR="00622FFF" w:rsidRPr="00DB1E48" w:rsidRDefault="00622FFF" w:rsidP="00DB1E48">
      <w:pPr>
        <w:pStyle w:val="a1"/>
      </w:pPr>
      <w:r w:rsidRPr="00DB1E48">
        <w:t>электронной персональной медицинской записью</w:t>
      </w:r>
    </w:p>
    <w:p w:rsidR="00622FFF" w:rsidRPr="00DB1E48" w:rsidRDefault="00622FFF" w:rsidP="00DB1E48">
      <w:pPr>
        <w:pStyle w:val="a1"/>
      </w:pPr>
      <w:r w:rsidRPr="00DB1E48">
        <w:t>электронной историей болезни</w:t>
      </w:r>
    </w:p>
    <w:p w:rsidR="00622FFF" w:rsidRPr="00DB1E48" w:rsidRDefault="00622FFF" w:rsidP="00B669FA">
      <w:pPr>
        <w:pStyle w:val="a"/>
      </w:pPr>
      <w:r w:rsidRPr="00DB1E48">
        <w:t>электронным медицинским архивом</w:t>
      </w:r>
    </w:p>
    <w:p w:rsidR="00622FFF" w:rsidRPr="00DB1E48" w:rsidRDefault="00622FFF" w:rsidP="00DB1E48">
      <w:pPr>
        <w:pStyle w:val="a1"/>
      </w:pPr>
      <w:r w:rsidRPr="00DB1E48">
        <w:t>пользовательской записью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t>ЛЮБАЯ ПЕРСОНАЛЬНАЯ МЕДИЦИНСКАЯ ЗАПИСЬ, СОХРАНЕННАЯ НА ЭЛЕКТРОННОМ НОСИТЕЛЕ ЯВЛЯЕТСЯ</w:t>
      </w:r>
    </w:p>
    <w:p w:rsidR="00622FFF" w:rsidRPr="00DB1E48" w:rsidRDefault="00622FFF" w:rsidP="00DB1E48">
      <w:pPr>
        <w:pStyle w:val="a1"/>
      </w:pPr>
      <w:r w:rsidRPr="00DB1E48">
        <w:t>персональной медицинской записью</w:t>
      </w:r>
    </w:p>
    <w:p w:rsidR="00622FFF" w:rsidRPr="00DB1E48" w:rsidRDefault="00622FFF" w:rsidP="00B669FA">
      <w:pPr>
        <w:pStyle w:val="a"/>
      </w:pPr>
      <w:r w:rsidRPr="00DB1E48">
        <w:t>электронной персональной медицинской записью</w:t>
      </w:r>
    </w:p>
    <w:p w:rsidR="00622FFF" w:rsidRPr="00DB1E48" w:rsidRDefault="00622FFF" w:rsidP="00DB1E48">
      <w:pPr>
        <w:pStyle w:val="a1"/>
      </w:pPr>
      <w:r w:rsidRPr="00DB1E48">
        <w:t>электронной историей болезни</w:t>
      </w:r>
    </w:p>
    <w:p w:rsidR="00622FFF" w:rsidRPr="00DB1E48" w:rsidRDefault="00622FFF" w:rsidP="00B669FA">
      <w:pPr>
        <w:pStyle w:val="a1"/>
      </w:pPr>
      <w:r w:rsidRPr="00DB1E48">
        <w:t>электронным медицинским архивом</w:t>
      </w:r>
    </w:p>
    <w:p w:rsidR="00622FFF" w:rsidRPr="00DB1E48" w:rsidRDefault="00622FFF" w:rsidP="00DB1E48">
      <w:pPr>
        <w:pStyle w:val="a1"/>
      </w:pPr>
      <w:r w:rsidRPr="00DB1E48">
        <w:t>пользовательской записью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lastRenderedPageBreak/>
        <w:t>СИСТЕМУ, ПРЕДНАЗНАЧЕННУЮ ДЛЯ ВЕДЕНИЯ, ХРАНЕНИЯ НА ЭЛЕКТРОННЫХ НОСИТЕЛЯХ, ПОИСКА И ВЫДАЧИ ПО ИНФОРМАЦИОННЫМ ЗАПРОСАМ ПЕРСОНАЛЬНЫХ МЕДИЦИНСКИХ ЗАПИСЕЙ НАЗЫВАЮТ</w:t>
      </w:r>
    </w:p>
    <w:p w:rsidR="00622FFF" w:rsidRPr="00DB1E48" w:rsidRDefault="00622FFF" w:rsidP="00DB1E48">
      <w:pPr>
        <w:pStyle w:val="a1"/>
      </w:pPr>
      <w:r w:rsidRPr="00DB1E48">
        <w:t>персональной медицинской записью</w:t>
      </w:r>
    </w:p>
    <w:p w:rsidR="00622FFF" w:rsidRPr="00DB1E48" w:rsidRDefault="00622FFF" w:rsidP="00B669FA">
      <w:pPr>
        <w:pStyle w:val="a1"/>
      </w:pPr>
      <w:r w:rsidRPr="00DB1E48">
        <w:t>электронной персональной медицинской записью</w:t>
      </w:r>
    </w:p>
    <w:p w:rsidR="00622FFF" w:rsidRPr="00DB1E48" w:rsidRDefault="00622FFF" w:rsidP="00B669FA">
      <w:pPr>
        <w:pStyle w:val="a"/>
      </w:pPr>
      <w:r w:rsidRPr="00DB1E48">
        <w:t>электронной историей болезни</w:t>
      </w:r>
    </w:p>
    <w:p w:rsidR="00622FFF" w:rsidRPr="00DB1E48" w:rsidRDefault="00622FFF" w:rsidP="00DB1E48">
      <w:pPr>
        <w:pStyle w:val="a1"/>
      </w:pPr>
      <w:r w:rsidRPr="00DB1E48">
        <w:t>электронным медицинским архивом</w:t>
      </w:r>
    </w:p>
    <w:p w:rsidR="00622FFF" w:rsidRPr="00DB1E48" w:rsidRDefault="00622FFF" w:rsidP="00DB1E48">
      <w:pPr>
        <w:pStyle w:val="a1"/>
      </w:pPr>
      <w:r w:rsidRPr="00DB1E48">
        <w:t>пользовательской записью</w:t>
      </w:r>
    </w:p>
    <w:p w:rsidR="00622FFF" w:rsidRPr="002E7D6F" w:rsidRDefault="002E7D6F" w:rsidP="002E7D6F">
      <w:pPr>
        <w:pStyle w:val="a0"/>
        <w:rPr>
          <w:lang w:val="ru-RU"/>
        </w:rPr>
      </w:pPr>
      <w:r w:rsidRPr="002E7D6F">
        <w:rPr>
          <w:lang w:val="ru-RU"/>
        </w:rPr>
        <w:t>ПРОГРАММНО - ТЕХНИЧЕСКИЙ КОМПЛЕКС, ПРЕДНАЗНАЧЕННЫЙ ДЛЯ АВТОМАТИЗАЦИИ ДЕЯТЕЛЬНОСТИ ОПРЕДЕЛЕННОГО ВИДА ЯВЛЯЕТСЯ</w:t>
      </w:r>
    </w:p>
    <w:p w:rsidR="00622FFF" w:rsidRPr="00DB1E48" w:rsidRDefault="00622FFF" w:rsidP="00B669FA">
      <w:pPr>
        <w:pStyle w:val="a"/>
      </w:pPr>
      <w:r w:rsidRPr="00DB1E48">
        <w:t>автоматизированным рабочим местом</w:t>
      </w:r>
    </w:p>
    <w:p w:rsidR="00622FFF" w:rsidRPr="00DB1E48" w:rsidRDefault="00622FFF" w:rsidP="00DB1E48">
      <w:pPr>
        <w:pStyle w:val="a1"/>
      </w:pPr>
      <w:r w:rsidRPr="00DB1E48">
        <w:t>медицинской информационной системой</w:t>
      </w:r>
    </w:p>
    <w:p w:rsidR="00622FFF" w:rsidRPr="00DB1E48" w:rsidRDefault="00622FFF" w:rsidP="00B669FA">
      <w:pPr>
        <w:pStyle w:val="a1"/>
      </w:pPr>
      <w:r w:rsidRPr="00DB1E48">
        <w:t>автоматизированным программным обеспечением</w:t>
      </w:r>
    </w:p>
    <w:p w:rsidR="00622FFF" w:rsidRPr="00DB1E48" w:rsidRDefault="00622FFF" w:rsidP="00DB1E48">
      <w:pPr>
        <w:pStyle w:val="a1"/>
      </w:pPr>
      <w:r w:rsidRPr="00DB1E48">
        <w:t>автоматизированным комплексом</w:t>
      </w:r>
    </w:p>
    <w:p w:rsidR="00622FFF" w:rsidRPr="00DB1E48" w:rsidRDefault="00622FFF" w:rsidP="00DB1E48">
      <w:pPr>
        <w:pStyle w:val="a1"/>
      </w:pPr>
      <w:r w:rsidRPr="00DB1E48">
        <w:t>медицинским программно-техническим комплексом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ИНФОРМАЦИОННЫЕ СИСТЕМЫ СТРУКТУРНЫХ ПОДРАЗДЕЛЕНИЙ МЕДИЦИНСКИХ УЧРЕЖДЕНИЙ ОБЕСПЕЧИВАЮТ</w:t>
      </w:r>
    </w:p>
    <w:p w:rsidR="00622FFF" w:rsidRPr="00736F41" w:rsidRDefault="00622FFF" w:rsidP="00DB1E48">
      <w:pPr>
        <w:pStyle w:val="a1"/>
        <w:rPr>
          <w:lang w:val="ru-RU"/>
        </w:rPr>
      </w:pPr>
      <w:r w:rsidRPr="00736F41">
        <w:rPr>
          <w:lang w:val="ru-RU"/>
        </w:rPr>
        <w:t>информационное обеспечение принятия решений в профессиональной деятельности врачей разных специальностей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решение задач отдельного подразделения медицинского учреждения в рамках задач учреждения в целом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поиск и выдачу медицинской информации по запросу пользователя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 xml:space="preserve">диагностику патологических состояний и выработку рекомендаций по способам лечения при заболеваниях различного профиля </w:t>
      </w:r>
    </w:p>
    <w:p w:rsidR="00622FFF" w:rsidRPr="00DB1E48" w:rsidRDefault="00622FFF" w:rsidP="00DB1E48">
      <w:pPr>
        <w:pStyle w:val="a1"/>
      </w:pPr>
      <w:r w:rsidRPr="00DB1E48">
        <w:t xml:space="preserve">проведение консультативно – диагностических обследований пациентов </w:t>
      </w:r>
    </w:p>
    <w:p w:rsidR="00622FFF" w:rsidRPr="00DB1E48" w:rsidRDefault="00DB1E48" w:rsidP="00DB1E48">
      <w:pPr>
        <w:pStyle w:val="a0"/>
        <w:rPr>
          <w:lang w:val="ru-RU"/>
        </w:rPr>
      </w:pPr>
      <w:r w:rsidRPr="00DB1E48">
        <w:rPr>
          <w:lang w:val="ru-RU"/>
        </w:rPr>
        <w:t>НАЗНАЧЕНИЕМ ЛАБОРАТОРНЫХ ИНФОРМАЦИОННЫХ СИСТЕМ ЯВЛЯЕТСЯ</w:t>
      </w:r>
    </w:p>
    <w:p w:rsidR="00622FFF" w:rsidRPr="00DB1E48" w:rsidRDefault="00622FFF" w:rsidP="00B669FA">
      <w:pPr>
        <w:pStyle w:val="a"/>
      </w:pPr>
      <w:r w:rsidRPr="00DB1E48">
        <w:t>автоматизация труда сотрудников лаборатории</w:t>
      </w:r>
    </w:p>
    <w:p w:rsidR="00622FFF" w:rsidRPr="00736F41" w:rsidRDefault="00622FFF" w:rsidP="00B669FA">
      <w:pPr>
        <w:pStyle w:val="a1"/>
        <w:rPr>
          <w:lang w:val="ru-RU"/>
        </w:rPr>
      </w:pPr>
      <w:r w:rsidRPr="00736F41">
        <w:rPr>
          <w:lang w:val="ru-RU"/>
        </w:rPr>
        <w:t>выявление движения пациентов по лечебным отделениям</w:t>
      </w:r>
    </w:p>
    <w:p w:rsidR="00622FFF" w:rsidRPr="00DB1E48" w:rsidRDefault="00622FFF" w:rsidP="00DB1E48">
      <w:pPr>
        <w:pStyle w:val="a1"/>
      </w:pPr>
      <w:r w:rsidRPr="00DB1E48">
        <w:t>персонифицированный учет лекарственных средств</w:t>
      </w:r>
    </w:p>
    <w:p w:rsidR="00622FFF" w:rsidRPr="00DB1E48" w:rsidRDefault="00622FFF" w:rsidP="00DB1E48">
      <w:pPr>
        <w:pStyle w:val="a1"/>
      </w:pPr>
      <w:r w:rsidRPr="00DB1E48">
        <w:t>формирование реестров за пролеченных больных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представление территориальным органам управления здравоохранением медицинской отчетности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lastRenderedPageBreak/>
        <w:t>ФУНКЦИИ ИНТЕГРАТОРА В ОБЛАСТИ ИНФОРМАЦИОННЫХ ТЕХНОЛОГИЙ ДЛЯ СИСТЕМЫ ЗДРАВООХРАНЕНИЯ КРАСНОЯРСКОГО КРАЯ ИСПОЛНЯЕТ</w:t>
      </w:r>
    </w:p>
    <w:p w:rsidR="00622FFF" w:rsidRPr="00DB1E48" w:rsidRDefault="00622FFF" w:rsidP="00B669FA">
      <w:pPr>
        <w:pStyle w:val="a1"/>
      </w:pPr>
      <w:r w:rsidRPr="00DB1E48">
        <w:t>институт вычислительного моделирования СО РАН</w:t>
      </w:r>
    </w:p>
    <w:p w:rsidR="00622FFF" w:rsidRPr="00DB1E48" w:rsidRDefault="00622FFF" w:rsidP="00DB1E48">
      <w:pPr>
        <w:pStyle w:val="a1"/>
      </w:pPr>
      <w:r w:rsidRPr="00DB1E48">
        <w:t>департамента здравоохранения Красноярска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краевой медицинский информационно-аналитический центр (КМИАЦ)</w:t>
      </w:r>
    </w:p>
    <w:p w:rsidR="00622FFF" w:rsidRPr="00DB1E48" w:rsidRDefault="00622FFF" w:rsidP="00DB1E48">
      <w:pPr>
        <w:pStyle w:val="a1"/>
      </w:pPr>
      <w:r w:rsidRPr="00DB1E48">
        <w:t>научно-исследовательская лаборатория медицинской кибернетики</w:t>
      </w:r>
    </w:p>
    <w:p w:rsidR="00622FFF" w:rsidRPr="00DB1E48" w:rsidRDefault="00622FFF" w:rsidP="00DB1E48">
      <w:pPr>
        <w:pStyle w:val="a1"/>
      </w:pPr>
      <w:r w:rsidRPr="00DB1E48">
        <w:t>научно-исследовательская лаборатория медицинской электроники</w:t>
      </w:r>
    </w:p>
    <w:p w:rsidR="00622FFF" w:rsidRPr="00622FFF" w:rsidRDefault="00622FFF" w:rsidP="00622FFF">
      <w:pPr>
        <w:tabs>
          <w:tab w:val="left" w:pos="426"/>
        </w:tabs>
        <w:ind w:left="360"/>
        <w:jc w:val="both"/>
        <w:rPr>
          <w:sz w:val="28"/>
          <w:szCs w:val="28"/>
          <w:lang w:val="ru-RU" w:eastAsia="ru-RU"/>
        </w:rPr>
      </w:pPr>
    </w:p>
    <w:p w:rsidR="00622FFF" w:rsidRPr="00622FFF" w:rsidRDefault="00622FFF" w:rsidP="00622FF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Формальные языки и грамматики</w:t>
      </w:r>
    </w:p>
    <w:p w:rsidR="00622FFF" w:rsidRPr="00622FFF" w:rsidRDefault="00622FFF" w:rsidP="00622FF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 w:eastAsia="x-none"/>
        </w:rPr>
      </w:pP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УПОРЯДОЧЕННОЕ КОНЕЧНОЕ МНОЖЕСТВО АБСТРАКТНЫХ СИМВОЛОВ ЯВЛЯЕТСЯ</w:t>
      </w:r>
    </w:p>
    <w:p w:rsidR="00622FFF" w:rsidRPr="00DB1E48" w:rsidRDefault="00622FFF" w:rsidP="00B669FA">
      <w:pPr>
        <w:pStyle w:val="a"/>
      </w:pPr>
      <w:r w:rsidRPr="00DB1E48">
        <w:t xml:space="preserve">алфавитом </w:t>
      </w:r>
    </w:p>
    <w:p w:rsidR="00622FFF" w:rsidRPr="00DB1E48" w:rsidRDefault="00622FFF" w:rsidP="00DB1E48">
      <w:pPr>
        <w:pStyle w:val="a1"/>
      </w:pPr>
      <w:r w:rsidRPr="00DB1E48">
        <w:t xml:space="preserve">словом </w:t>
      </w:r>
    </w:p>
    <w:p w:rsidR="00622FFF" w:rsidRPr="00DB1E48" w:rsidRDefault="00622FFF" w:rsidP="00B669FA">
      <w:pPr>
        <w:pStyle w:val="a1"/>
      </w:pPr>
      <w:r w:rsidRPr="00DB1E48">
        <w:t>длиной слова</w:t>
      </w:r>
    </w:p>
    <w:p w:rsidR="00622FFF" w:rsidRPr="00DB1E48" w:rsidRDefault="00622FFF" w:rsidP="00DB1E48">
      <w:pPr>
        <w:pStyle w:val="a1"/>
      </w:pPr>
      <w:r w:rsidRPr="00DB1E48">
        <w:t xml:space="preserve">сверхсловом </w:t>
      </w:r>
    </w:p>
    <w:p w:rsidR="00622FFF" w:rsidRPr="00DB1E48" w:rsidRDefault="00622FFF" w:rsidP="00DB1E48">
      <w:pPr>
        <w:pStyle w:val="a1"/>
      </w:pPr>
      <w:r w:rsidRPr="00DB1E48">
        <w:t>формальным языком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КОНЕЧНАЯ ПОСЛЕДОВАТЕЛЬНОСТЬ СИМВОЛОВ НАЗЫВАЮТ</w:t>
      </w:r>
    </w:p>
    <w:p w:rsidR="00622FFF" w:rsidRPr="00DB1E48" w:rsidRDefault="00622FFF" w:rsidP="00B669FA">
      <w:pPr>
        <w:pStyle w:val="a1"/>
      </w:pPr>
      <w:r w:rsidRPr="00DB1E48">
        <w:t xml:space="preserve">алфавитом </w:t>
      </w:r>
    </w:p>
    <w:p w:rsidR="00622FFF" w:rsidRPr="00DB1E48" w:rsidRDefault="00622FFF" w:rsidP="00B669FA">
      <w:pPr>
        <w:pStyle w:val="a"/>
      </w:pPr>
      <w:r w:rsidRPr="00DB1E48">
        <w:t xml:space="preserve">словом </w:t>
      </w:r>
    </w:p>
    <w:p w:rsidR="00622FFF" w:rsidRPr="00DB1E48" w:rsidRDefault="00622FFF" w:rsidP="00DB1E48">
      <w:pPr>
        <w:pStyle w:val="a1"/>
      </w:pPr>
      <w:r w:rsidRPr="00DB1E48">
        <w:t>длиной слова</w:t>
      </w:r>
    </w:p>
    <w:p w:rsidR="00622FFF" w:rsidRPr="00DB1E48" w:rsidRDefault="00622FFF" w:rsidP="00DB1E48">
      <w:pPr>
        <w:pStyle w:val="a1"/>
      </w:pPr>
      <w:r w:rsidRPr="00DB1E48">
        <w:t xml:space="preserve">сверхсловом </w:t>
      </w:r>
    </w:p>
    <w:p w:rsidR="00622FFF" w:rsidRPr="00DB1E48" w:rsidRDefault="00622FFF" w:rsidP="00DB1E48">
      <w:pPr>
        <w:pStyle w:val="a1"/>
      </w:pPr>
      <w:r w:rsidRPr="00DB1E48">
        <w:t>формальным языком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КОЛИЧЕСТВО ВХОЖДЕНИЙ СИМВОЛОВ В СЛОВО ЯВЛЯЕТСЯ</w:t>
      </w:r>
    </w:p>
    <w:p w:rsidR="00622FFF" w:rsidRPr="00DB1E48" w:rsidRDefault="00622FFF" w:rsidP="00DB1E48">
      <w:pPr>
        <w:pStyle w:val="a1"/>
      </w:pPr>
      <w:r w:rsidRPr="00DB1E48">
        <w:t xml:space="preserve">алфавитом </w:t>
      </w:r>
    </w:p>
    <w:p w:rsidR="00622FFF" w:rsidRPr="00DB1E48" w:rsidRDefault="00622FFF" w:rsidP="00B669FA">
      <w:pPr>
        <w:pStyle w:val="a1"/>
      </w:pPr>
      <w:r w:rsidRPr="00DB1E48">
        <w:t xml:space="preserve">словом </w:t>
      </w:r>
    </w:p>
    <w:p w:rsidR="00622FFF" w:rsidRPr="00DB1E48" w:rsidRDefault="00622FFF" w:rsidP="00B669FA">
      <w:pPr>
        <w:pStyle w:val="a"/>
      </w:pPr>
      <w:r w:rsidRPr="00DB1E48">
        <w:t>длиной слова</w:t>
      </w:r>
    </w:p>
    <w:p w:rsidR="00622FFF" w:rsidRPr="00DB1E48" w:rsidRDefault="00622FFF" w:rsidP="00DB1E48">
      <w:pPr>
        <w:pStyle w:val="a1"/>
      </w:pPr>
      <w:r w:rsidRPr="00DB1E48">
        <w:t xml:space="preserve">сверхсловом </w:t>
      </w:r>
    </w:p>
    <w:p w:rsidR="00622FFF" w:rsidRPr="00DB1E48" w:rsidRDefault="00622FFF" w:rsidP="00DB1E48">
      <w:pPr>
        <w:pStyle w:val="a1"/>
      </w:pPr>
      <w:r w:rsidRPr="00DB1E48">
        <w:t>формальным языком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БЕСКОНЕЧНАЯ ПОСЛЕДОВАТЕЛЬНОСТЬ СИМВОЛОВ ЯВЛЯЕТСЯ</w:t>
      </w:r>
    </w:p>
    <w:p w:rsidR="00622FFF" w:rsidRPr="00DB1E48" w:rsidRDefault="00622FFF" w:rsidP="00DB1E48">
      <w:pPr>
        <w:pStyle w:val="a1"/>
      </w:pPr>
      <w:r w:rsidRPr="00DB1E48">
        <w:t xml:space="preserve">алфавитом </w:t>
      </w:r>
    </w:p>
    <w:p w:rsidR="00622FFF" w:rsidRPr="00DB1E48" w:rsidRDefault="00622FFF" w:rsidP="00DB1E48">
      <w:pPr>
        <w:pStyle w:val="a1"/>
      </w:pPr>
      <w:r w:rsidRPr="00DB1E48">
        <w:t xml:space="preserve">словом </w:t>
      </w:r>
    </w:p>
    <w:p w:rsidR="00622FFF" w:rsidRPr="00DB1E48" w:rsidRDefault="00622FFF" w:rsidP="00B669FA">
      <w:pPr>
        <w:pStyle w:val="a1"/>
      </w:pPr>
      <w:r w:rsidRPr="00DB1E48">
        <w:t>длиной слова</w:t>
      </w:r>
    </w:p>
    <w:p w:rsidR="00622FFF" w:rsidRPr="00DB1E48" w:rsidRDefault="00622FFF" w:rsidP="00B669FA">
      <w:pPr>
        <w:pStyle w:val="a"/>
      </w:pPr>
      <w:r w:rsidRPr="00DB1E48">
        <w:lastRenderedPageBreak/>
        <w:t xml:space="preserve">сверхсловом </w:t>
      </w:r>
    </w:p>
    <w:p w:rsidR="00622FFF" w:rsidRPr="00DB1E48" w:rsidRDefault="00622FFF" w:rsidP="00DB1E48">
      <w:pPr>
        <w:pStyle w:val="a1"/>
      </w:pPr>
      <w:r w:rsidRPr="00DB1E48">
        <w:t>формальным языком</w:t>
      </w:r>
    </w:p>
    <w:p w:rsidR="00622FFF" w:rsidRPr="00DB1E48" w:rsidRDefault="00DB1E48" w:rsidP="00DB1E48">
      <w:pPr>
        <w:pStyle w:val="a0"/>
        <w:rPr>
          <w:lang w:val="ru-RU"/>
        </w:rPr>
      </w:pPr>
      <w:r w:rsidRPr="00DB1E48">
        <w:rPr>
          <w:lang w:val="ru-RU"/>
        </w:rPr>
        <w:t>МНОЖЕСТВО СЛОВ ЯВЛЯЕТСЯ</w:t>
      </w:r>
    </w:p>
    <w:p w:rsidR="00622FFF" w:rsidRPr="00DB1E48" w:rsidRDefault="00622FFF" w:rsidP="00DB1E48">
      <w:pPr>
        <w:pStyle w:val="a1"/>
      </w:pPr>
      <w:r w:rsidRPr="00DB1E48">
        <w:t xml:space="preserve">алфавитом </w:t>
      </w:r>
    </w:p>
    <w:p w:rsidR="00622FFF" w:rsidRPr="00DB1E48" w:rsidRDefault="00622FFF" w:rsidP="00DB1E48">
      <w:pPr>
        <w:pStyle w:val="a1"/>
      </w:pPr>
      <w:r w:rsidRPr="00DB1E48">
        <w:t xml:space="preserve">словом </w:t>
      </w:r>
    </w:p>
    <w:p w:rsidR="00622FFF" w:rsidRPr="00DB1E48" w:rsidRDefault="00622FFF" w:rsidP="00DB1E48">
      <w:pPr>
        <w:pStyle w:val="a1"/>
      </w:pPr>
      <w:r w:rsidRPr="00DB1E48">
        <w:t>длиной слова</w:t>
      </w:r>
    </w:p>
    <w:p w:rsidR="00622FFF" w:rsidRPr="00DB1E48" w:rsidRDefault="00622FFF" w:rsidP="00B669FA">
      <w:pPr>
        <w:pStyle w:val="a1"/>
      </w:pPr>
      <w:r w:rsidRPr="00DB1E48">
        <w:t xml:space="preserve">сверхсловом </w:t>
      </w:r>
    </w:p>
    <w:p w:rsidR="00622FFF" w:rsidRPr="00DB1E48" w:rsidRDefault="00622FFF" w:rsidP="00B669FA">
      <w:pPr>
        <w:pStyle w:val="a"/>
      </w:pPr>
      <w:r w:rsidRPr="00DB1E48">
        <w:t>формальным языком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АВТОМАТАМИ НАЗЫВАЮТ ФУНКЦИОНАЛЬНЫЕ ПРЕОБРАЗОВАТЕЛИ ИНФОРМАЦИИ, ДЕЙСТВИЕ КОТОРЫХ ЗАВИСИТ НЕ ТОЛЬКО ОТ ВХОДНЫХ ДАННЫХ, НО И ОТ</w:t>
      </w:r>
    </w:p>
    <w:p w:rsidR="00622FFF" w:rsidRPr="00DB1E48" w:rsidRDefault="00622FFF" w:rsidP="00DB1E48">
      <w:pPr>
        <w:pStyle w:val="a1"/>
      </w:pPr>
      <w:r w:rsidRPr="00DB1E48">
        <w:t>выходных данных</w:t>
      </w:r>
    </w:p>
    <w:p w:rsidR="00622FFF" w:rsidRPr="00DB1E48" w:rsidRDefault="00622FFF" w:rsidP="00B669FA">
      <w:pPr>
        <w:pStyle w:val="a"/>
      </w:pPr>
      <w:r w:rsidRPr="00DB1E48">
        <w:t>предыстории</w:t>
      </w:r>
    </w:p>
    <w:p w:rsidR="00622FFF" w:rsidRPr="00DB1E48" w:rsidRDefault="00622FFF" w:rsidP="00DB1E48">
      <w:pPr>
        <w:pStyle w:val="a1"/>
      </w:pPr>
      <w:r w:rsidRPr="00DB1E48">
        <w:t>класса эквивалентности</w:t>
      </w:r>
    </w:p>
    <w:p w:rsidR="00622FFF" w:rsidRPr="00DB1E48" w:rsidRDefault="00622FFF" w:rsidP="00DB1E48">
      <w:pPr>
        <w:pStyle w:val="a1"/>
      </w:pPr>
      <w:r w:rsidRPr="00DB1E48">
        <w:t>функциональности</w:t>
      </w:r>
    </w:p>
    <w:p w:rsidR="00622FFF" w:rsidRPr="00DB1E48" w:rsidRDefault="00622FFF" w:rsidP="00DB1E48">
      <w:pPr>
        <w:pStyle w:val="a1"/>
      </w:pPr>
      <w:r w:rsidRPr="00DB1E48">
        <w:t>внутреннего состояния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ВНУТРЕННИМ СОСТОЯНИЕМ АВТОМАТА НАЗЫВАЮТ ЕГО</w:t>
      </w:r>
    </w:p>
    <w:p w:rsidR="00622FFF" w:rsidRPr="00DB1E48" w:rsidRDefault="00622FFF" w:rsidP="00DB1E48">
      <w:pPr>
        <w:pStyle w:val="a1"/>
      </w:pPr>
      <w:r w:rsidRPr="00DB1E48">
        <w:t>выходные данные</w:t>
      </w:r>
    </w:p>
    <w:p w:rsidR="00622FFF" w:rsidRPr="00DB1E48" w:rsidRDefault="00622FFF" w:rsidP="00DB1E48">
      <w:pPr>
        <w:pStyle w:val="a1"/>
      </w:pPr>
      <w:r w:rsidRPr="00DB1E48">
        <w:t>предысторию</w:t>
      </w:r>
    </w:p>
    <w:p w:rsidR="00622FFF" w:rsidRPr="00DB1E48" w:rsidRDefault="00622FFF" w:rsidP="00B669FA">
      <w:pPr>
        <w:pStyle w:val="a"/>
      </w:pPr>
      <w:r w:rsidRPr="00DB1E48">
        <w:t>класс эквивалентности</w:t>
      </w:r>
    </w:p>
    <w:p w:rsidR="00622FFF" w:rsidRPr="00DB1E48" w:rsidRDefault="00622FFF" w:rsidP="00DB1E48">
      <w:pPr>
        <w:pStyle w:val="a1"/>
      </w:pPr>
      <w:r w:rsidRPr="00DB1E48">
        <w:t>функциональность</w:t>
      </w:r>
    </w:p>
    <w:p w:rsidR="00622FFF" w:rsidRPr="00DB1E48" w:rsidRDefault="00622FFF" w:rsidP="00DB1E48">
      <w:pPr>
        <w:pStyle w:val="a1"/>
      </w:pPr>
      <w:r w:rsidRPr="00DB1E48">
        <w:t>поведение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ПРИ ПОЛУЧЕНИИ ВХОДНОГО СИГНАЛА КОНЕЧНЫЙ АВТОМАТ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 xml:space="preserve">выдает информацию на выход как функцию этого входного сигнала </w:t>
      </w:r>
    </w:p>
    <w:p w:rsidR="00622FFF" w:rsidRPr="00DB1E48" w:rsidRDefault="00622FFF" w:rsidP="00DB1E48">
      <w:pPr>
        <w:pStyle w:val="a1"/>
      </w:pPr>
      <w:r w:rsidRPr="00DB1E48">
        <w:t>меняет свое состояние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выдает информацию на вход как функцию этого входного сигнала и на выход как текущее состояние</w:t>
      </w:r>
    </w:p>
    <w:p w:rsidR="00622FFF" w:rsidRPr="00736F41" w:rsidRDefault="00622FFF" w:rsidP="00B669FA">
      <w:pPr>
        <w:pStyle w:val="a"/>
        <w:rPr>
          <w:lang w:val="ru-RU"/>
        </w:rPr>
      </w:pPr>
      <w:r w:rsidRPr="00736F41">
        <w:rPr>
          <w:lang w:val="ru-RU"/>
        </w:rPr>
        <w:t>выдает информацию на выход как функцию этого входного сигнала и текущего состояния, и меняет свое состояние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выдает информацию на вход как функцию этого входного сигнала и на выход как новое состояние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ДВЕ ДВОИЧНЫЕ ФУНКЦИИ Ф И F  ЭКВИВАЛЕНТНЫ, ЕСЛИ НА ВСЕХ ВОЗМОЖНЫХ ИНТЕРПРЕТАЦИЯХ ОНИ ПРИНИМАЮТ</w:t>
      </w:r>
    </w:p>
    <w:p w:rsidR="00622FFF" w:rsidRPr="00DB1E48" w:rsidRDefault="00622FFF" w:rsidP="00DB1E48">
      <w:pPr>
        <w:pStyle w:val="a1"/>
      </w:pPr>
      <w:r w:rsidRPr="00DB1E48">
        <w:t>различные значения</w:t>
      </w:r>
    </w:p>
    <w:p w:rsidR="00622FFF" w:rsidRPr="00DB1E48" w:rsidRDefault="00622FFF" w:rsidP="00B669FA">
      <w:pPr>
        <w:pStyle w:val="a"/>
      </w:pPr>
      <w:r w:rsidRPr="00DB1E48">
        <w:t>одинаковые значения</w:t>
      </w:r>
    </w:p>
    <w:p w:rsidR="00622FFF" w:rsidRPr="00DB1E48" w:rsidRDefault="00622FFF" w:rsidP="00DB1E48">
      <w:pPr>
        <w:pStyle w:val="a1"/>
      </w:pPr>
      <w:r w:rsidRPr="00DB1E48">
        <w:lastRenderedPageBreak/>
        <w:t>значения различные по знаку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значения различные не более чем на 10 позиций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значения различные не менее чем на 10 позиций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СОСТОЯНИЕ АВТОМАТА НАЗЫВАЮТ НЕДОСТИЖИМЫМ, ЕСЛИ</w:t>
      </w:r>
    </w:p>
    <w:p w:rsidR="00622FFF" w:rsidRPr="00DB1E48" w:rsidRDefault="00622FFF" w:rsidP="00DB1E48">
      <w:pPr>
        <w:pStyle w:val="a1"/>
      </w:pPr>
      <w:r w:rsidRPr="00DB1E48">
        <w:t>не существует расширенных функций перехода</w:t>
      </w:r>
    </w:p>
    <w:p w:rsidR="00622FFF" w:rsidRPr="00DB1E48" w:rsidRDefault="00622FFF" w:rsidP="00DB1E48">
      <w:pPr>
        <w:pStyle w:val="a1"/>
      </w:pPr>
      <w:r w:rsidRPr="00DB1E48">
        <w:t>существуют расширенные функции перехода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существует только одна расширенная функция перехода</w:t>
      </w:r>
    </w:p>
    <w:p w:rsidR="00622FFF" w:rsidRPr="00736F41" w:rsidRDefault="00622FFF" w:rsidP="00FE5574">
      <w:pPr>
        <w:pStyle w:val="a"/>
        <w:rPr>
          <w:lang w:val="ru-RU"/>
        </w:rPr>
      </w:pPr>
      <w:r w:rsidRPr="00736F41">
        <w:rPr>
          <w:lang w:val="ru-RU"/>
        </w:rPr>
        <w:t>не существует пути из начального состояния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не существует пути из конечного состояния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Базовые алгоритмические конструкции. Блок-схемы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 xml:space="preserve">НАБОР КОМАНД (УКАЗАНИЙ), ВЫПОЛНЯЕМЫХ ПОСЛЕДОВАТЕЛЬНО ВО ВРЕМЕНИ ДРУГ ЗА ДРУГОМ </w:t>
      </w:r>
    </w:p>
    <w:p w:rsidR="00622FFF" w:rsidRPr="00DB1E48" w:rsidRDefault="00622FFF" w:rsidP="00FE5574">
      <w:pPr>
        <w:pStyle w:val="a"/>
      </w:pPr>
      <w:r w:rsidRPr="00DB1E48">
        <w:t>линейный алгоритм</w:t>
      </w:r>
    </w:p>
    <w:p w:rsidR="00622FFF" w:rsidRPr="00DB1E48" w:rsidRDefault="00622FFF" w:rsidP="00DB1E48">
      <w:pPr>
        <w:pStyle w:val="a1"/>
      </w:pPr>
      <w:r w:rsidRPr="00DB1E48">
        <w:t>разветвляющийся алгоритм</w:t>
      </w:r>
    </w:p>
    <w:p w:rsidR="00622FFF" w:rsidRPr="00DB1E48" w:rsidRDefault="00622FFF" w:rsidP="00DB1E48">
      <w:pPr>
        <w:pStyle w:val="a1"/>
      </w:pPr>
      <w:r w:rsidRPr="00DB1E48">
        <w:t>циклический алгоритм</w:t>
      </w:r>
    </w:p>
    <w:p w:rsidR="00622FFF" w:rsidRPr="00DB1E48" w:rsidRDefault="00622FFF" w:rsidP="00DB1E48">
      <w:pPr>
        <w:pStyle w:val="a1"/>
      </w:pPr>
      <w:r w:rsidRPr="00DB1E48">
        <w:t>вспомогательный (подчиненный) алгоритм (процедура)</w:t>
      </w:r>
    </w:p>
    <w:p w:rsidR="00622FFF" w:rsidRPr="00DB1E48" w:rsidRDefault="00622FFF" w:rsidP="00DB1E48">
      <w:pPr>
        <w:pStyle w:val="a1"/>
      </w:pPr>
      <w:r w:rsidRPr="00DB1E48">
        <w:t>структурная (блок-, граф-) схема алгоритма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 xml:space="preserve">АЛГОРИТМ, СОДЕРЖАЩИЙ ХОТЯ БЫ ОДНО УСЛОВИЕ, В РЕЗУЛЬТАТЕ ПРОВЕРКИ КОТОРОГО ЭВМ ОБЕСПЕЧИВАЕТ ПЕРЕХОД НА ОДИН ИЗ ДВУХ ВОЗМОЖНЫХ ШАГОВ </w:t>
      </w:r>
    </w:p>
    <w:p w:rsidR="00622FFF" w:rsidRPr="00DB1E48" w:rsidRDefault="00622FFF" w:rsidP="00DB1E48">
      <w:pPr>
        <w:pStyle w:val="a1"/>
      </w:pPr>
      <w:r w:rsidRPr="00DB1E48">
        <w:t>линейный алгоритм</w:t>
      </w:r>
    </w:p>
    <w:p w:rsidR="00622FFF" w:rsidRPr="00DB1E48" w:rsidRDefault="00622FFF" w:rsidP="00FE5574">
      <w:pPr>
        <w:pStyle w:val="a"/>
      </w:pPr>
      <w:r w:rsidRPr="00DB1E48">
        <w:t>разветвляющийся алгоритм</w:t>
      </w:r>
    </w:p>
    <w:p w:rsidR="00622FFF" w:rsidRPr="00DB1E48" w:rsidRDefault="00622FFF" w:rsidP="00DB1E48">
      <w:pPr>
        <w:pStyle w:val="a1"/>
      </w:pPr>
      <w:r w:rsidRPr="00DB1E48">
        <w:t>циклический алгоритм</w:t>
      </w:r>
    </w:p>
    <w:p w:rsidR="00622FFF" w:rsidRPr="00DB1E48" w:rsidRDefault="00622FFF" w:rsidP="00DB1E48">
      <w:pPr>
        <w:pStyle w:val="a1"/>
      </w:pPr>
      <w:r w:rsidRPr="00DB1E48">
        <w:t>вспомогательный (подчиненный) алгоритм (процедура)</w:t>
      </w:r>
    </w:p>
    <w:p w:rsidR="00622FFF" w:rsidRPr="00DB1E48" w:rsidRDefault="00622FFF" w:rsidP="00DB1E48">
      <w:pPr>
        <w:pStyle w:val="a1"/>
      </w:pPr>
      <w:r w:rsidRPr="00DB1E48">
        <w:t>структурная (блок-, граф-) схема алгоритма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АЛГОРИТМ, ПРЕДУСМАТРИВАЮЩИЙ МНОГОКРАТНОЕ ПОВТОРЕНИЕ ОДНОГО И ТОГО ЖЕ ДЕЙСТВИЯ (ОДНИХ И ТЕХ ЖЕ ОПЕРАЦИЙ) НАД НОВЫМИ ИСХОДНЫМИ ДАННЫМИ</w:t>
      </w:r>
    </w:p>
    <w:p w:rsidR="00622FFF" w:rsidRPr="00DB1E48" w:rsidRDefault="00622FFF" w:rsidP="00DB1E48">
      <w:pPr>
        <w:pStyle w:val="a1"/>
      </w:pPr>
      <w:r w:rsidRPr="00DB1E48">
        <w:t>линейный алгоритм</w:t>
      </w:r>
    </w:p>
    <w:p w:rsidR="00622FFF" w:rsidRPr="00DB1E48" w:rsidRDefault="00622FFF" w:rsidP="00DB1E48">
      <w:pPr>
        <w:pStyle w:val="a1"/>
      </w:pPr>
      <w:r w:rsidRPr="00DB1E48">
        <w:t>разветвляющийся алгоритм</w:t>
      </w:r>
    </w:p>
    <w:p w:rsidR="00622FFF" w:rsidRPr="00DB1E48" w:rsidRDefault="00622FFF" w:rsidP="00FE5574">
      <w:pPr>
        <w:pStyle w:val="a"/>
      </w:pPr>
      <w:r w:rsidRPr="00DB1E48">
        <w:t>циклический алгоритм</w:t>
      </w:r>
    </w:p>
    <w:p w:rsidR="00622FFF" w:rsidRPr="00DB1E48" w:rsidRDefault="00622FFF" w:rsidP="00DB1E48">
      <w:pPr>
        <w:pStyle w:val="a1"/>
      </w:pPr>
      <w:r w:rsidRPr="00DB1E48">
        <w:t>вспомогательный (подчиненный) алгоритм (процедура)</w:t>
      </w:r>
    </w:p>
    <w:p w:rsidR="00622FFF" w:rsidRPr="00DB1E48" w:rsidRDefault="00622FFF" w:rsidP="00DB1E48">
      <w:pPr>
        <w:pStyle w:val="a1"/>
      </w:pPr>
      <w:r w:rsidRPr="00DB1E48">
        <w:t>структурная (блок-, граф-) схема алгоритма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lastRenderedPageBreak/>
        <w:t xml:space="preserve">АЛГОРИТМ, РАНЕЕ РАЗРАБОТАННЫЙ И ЦЕЛИКОМ ИСПОЛЬЗУЕМЫЙ ПРИ АЛГОРИТМИЗАЦИИ КОНКРЕТНОЙ ЗАДАЧИ </w:t>
      </w:r>
    </w:p>
    <w:p w:rsidR="00622FFF" w:rsidRPr="00DB1E48" w:rsidRDefault="00622FFF" w:rsidP="00DB1E48">
      <w:pPr>
        <w:pStyle w:val="a1"/>
      </w:pPr>
      <w:r w:rsidRPr="00DB1E48">
        <w:t>линейный алгоритм</w:t>
      </w:r>
    </w:p>
    <w:p w:rsidR="00622FFF" w:rsidRPr="00DB1E48" w:rsidRDefault="00622FFF" w:rsidP="00DB1E48">
      <w:pPr>
        <w:pStyle w:val="a1"/>
      </w:pPr>
      <w:r w:rsidRPr="00DB1E48">
        <w:t>разветвляющийся алгоритм</w:t>
      </w:r>
    </w:p>
    <w:p w:rsidR="00622FFF" w:rsidRPr="00DB1E48" w:rsidRDefault="00622FFF" w:rsidP="00DB1E48">
      <w:pPr>
        <w:pStyle w:val="a1"/>
      </w:pPr>
      <w:r w:rsidRPr="00DB1E48">
        <w:t>циклический алгоритм</w:t>
      </w:r>
    </w:p>
    <w:p w:rsidR="00622FFF" w:rsidRPr="00DB1E48" w:rsidRDefault="00622FFF" w:rsidP="00FE5574">
      <w:pPr>
        <w:pStyle w:val="a"/>
      </w:pPr>
      <w:r w:rsidRPr="00DB1E48">
        <w:t>вспомогательный (подчиненный) алгоритм (процедура)</w:t>
      </w:r>
    </w:p>
    <w:p w:rsidR="00622FFF" w:rsidRPr="00DB1E48" w:rsidRDefault="00622FFF" w:rsidP="00DB1E48">
      <w:pPr>
        <w:pStyle w:val="a1"/>
      </w:pPr>
      <w:r w:rsidRPr="00DB1E48">
        <w:t>структурная (блок-, граф-) схема алгоритма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ГРАФИЧЕСКОЕ ИЗОБРАЖЕНИЕ АЛГОРИТМА В ВИДЕ СХЕМЫ СВЯЗАННЫХ МЕЖДУ СОБОЙ С ПОМОЩЬЮ СТРЕЛОК (ЛИНИЙ ПЕРЕХОДА) БЛОКОВ – ГРАФИЧЕСКИХ СИМВОЛОВ, КАЖДЫЙ ИЗ КОТОРЫХ СООТВЕТСТВУЕТ ОДНОМУ ШАГУ АЛГОРИТМА НАЗЫВАЮТ</w:t>
      </w:r>
    </w:p>
    <w:p w:rsidR="00622FFF" w:rsidRPr="00DB1E48" w:rsidRDefault="00622FFF" w:rsidP="00DB1E48">
      <w:pPr>
        <w:pStyle w:val="a1"/>
      </w:pPr>
      <w:r w:rsidRPr="00DB1E48">
        <w:t>линейным алгоритмом</w:t>
      </w:r>
    </w:p>
    <w:p w:rsidR="00622FFF" w:rsidRPr="00DB1E48" w:rsidRDefault="00622FFF" w:rsidP="00DB1E48">
      <w:pPr>
        <w:pStyle w:val="a1"/>
      </w:pPr>
      <w:r w:rsidRPr="00DB1E48">
        <w:t>разветвляющимся алгоритмом</w:t>
      </w:r>
    </w:p>
    <w:p w:rsidR="00622FFF" w:rsidRPr="00DB1E48" w:rsidRDefault="00622FFF" w:rsidP="00DB1E48">
      <w:pPr>
        <w:pStyle w:val="a1"/>
      </w:pPr>
      <w:r w:rsidRPr="00DB1E48">
        <w:t>циклическим алгоритмом</w:t>
      </w:r>
    </w:p>
    <w:p w:rsidR="00622FFF" w:rsidRPr="00DB1E48" w:rsidRDefault="00622FFF" w:rsidP="00DB1E48">
      <w:pPr>
        <w:pStyle w:val="a1"/>
      </w:pPr>
      <w:r w:rsidRPr="00DB1E48">
        <w:t>вспомогательным (подчиненным) алгоритмом (процедурой)</w:t>
      </w:r>
    </w:p>
    <w:p w:rsidR="00622FFF" w:rsidRPr="00DB1E48" w:rsidRDefault="00622FFF" w:rsidP="00FE5574">
      <w:pPr>
        <w:pStyle w:val="a"/>
      </w:pPr>
      <w:r w:rsidRPr="00DB1E48">
        <w:t>Структурной (блок-, граф-) схемой алгоритма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Другие способы представления алгоритмов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>ЛЕНТА МАШИНЫ ПОСТА-УСПЕНСКОГО</w:t>
      </w:r>
    </w:p>
    <w:p w:rsidR="00622FFF" w:rsidRPr="00DB1E48" w:rsidRDefault="00622FFF" w:rsidP="00DB1E48">
      <w:pPr>
        <w:pStyle w:val="a1"/>
      </w:pPr>
      <w:r w:rsidRPr="00DB1E48">
        <w:t>бесконечна и секции разного размера</w:t>
      </w:r>
    </w:p>
    <w:p w:rsidR="00622FFF" w:rsidRPr="00DB1E48" w:rsidRDefault="00622FFF" w:rsidP="00DB1E48">
      <w:pPr>
        <w:pStyle w:val="a1"/>
      </w:pPr>
      <w:r w:rsidRPr="00DB1E48">
        <w:t>конечна и секции разного размера</w:t>
      </w:r>
    </w:p>
    <w:p w:rsidR="00622FFF" w:rsidRPr="00DB1E48" w:rsidRDefault="00622FFF" w:rsidP="00FE5574">
      <w:pPr>
        <w:pStyle w:val="a"/>
      </w:pPr>
      <w:r w:rsidRPr="00DB1E48">
        <w:t>бесконечна и секции одинакового размера</w:t>
      </w:r>
    </w:p>
    <w:p w:rsidR="00622FFF" w:rsidRPr="00DB1E48" w:rsidRDefault="00622FFF" w:rsidP="00DB1E48">
      <w:pPr>
        <w:pStyle w:val="a1"/>
      </w:pPr>
      <w:r w:rsidRPr="00DB1E48">
        <w:t>конечна и секции одинакового размера</w:t>
      </w:r>
    </w:p>
    <w:p w:rsidR="00622FFF" w:rsidRPr="00721D2A" w:rsidRDefault="00622FFF" w:rsidP="00DB1E48">
      <w:pPr>
        <w:pStyle w:val="a1"/>
        <w:rPr>
          <w:lang w:val="ru-RU"/>
        </w:rPr>
      </w:pPr>
      <w:r w:rsidRPr="00721D2A">
        <w:rPr>
          <w:lang w:val="ru-RU"/>
        </w:rPr>
        <w:t>возможна настройка конечности ленты и размеров секций</w:t>
      </w:r>
    </w:p>
    <w:p w:rsidR="00622FFF" w:rsidRPr="00DB1E48" w:rsidRDefault="00622FFF" w:rsidP="00DB1E48">
      <w:pPr>
        <w:pStyle w:val="a0"/>
        <w:rPr>
          <w:lang w:val="ru-RU"/>
        </w:rPr>
      </w:pPr>
      <w:r w:rsidRPr="00DB1E48">
        <w:rPr>
          <w:lang w:val="ru-RU"/>
        </w:rPr>
        <w:t xml:space="preserve">ЕСЛИ В КАКУЮ-ЛИБО СЕКЦИЮ НА ЛЕНТЕ ЗАПИСА НА МЕТКА, ТО ТАКАЯ СЕКЦИЯ НАЗЫВАЕТСЯ </w:t>
      </w:r>
    </w:p>
    <w:p w:rsidR="00622FFF" w:rsidRPr="00DB1E48" w:rsidRDefault="00622FFF" w:rsidP="00DB1E48">
      <w:pPr>
        <w:pStyle w:val="a1"/>
      </w:pPr>
      <w:r w:rsidRPr="00DB1E48">
        <w:t>выделенной</w:t>
      </w:r>
    </w:p>
    <w:p w:rsidR="00622FFF" w:rsidRPr="00DB1E48" w:rsidRDefault="00622FFF" w:rsidP="00DB1E48">
      <w:pPr>
        <w:pStyle w:val="a1"/>
      </w:pPr>
      <w:r w:rsidRPr="00DB1E48">
        <w:t>пустой</w:t>
      </w:r>
    </w:p>
    <w:p w:rsidR="00622FFF" w:rsidRPr="00DB1E48" w:rsidRDefault="00622FFF" w:rsidP="00DB1E48">
      <w:pPr>
        <w:pStyle w:val="a1"/>
      </w:pPr>
      <w:r w:rsidRPr="00DB1E48">
        <w:t>разделяющей</w:t>
      </w:r>
    </w:p>
    <w:p w:rsidR="00622FFF" w:rsidRPr="00DB1E48" w:rsidRDefault="00622FFF" w:rsidP="00FE5574">
      <w:pPr>
        <w:pStyle w:val="a"/>
      </w:pPr>
      <w:r w:rsidRPr="00DB1E48">
        <w:t>отмеченной</w:t>
      </w:r>
    </w:p>
    <w:p w:rsidR="00622FFF" w:rsidRPr="00DB1E48" w:rsidRDefault="00622FFF" w:rsidP="00DB1E48">
      <w:pPr>
        <w:pStyle w:val="a1"/>
      </w:pPr>
      <w:r w:rsidRPr="00DB1E48">
        <w:t>записанной</w:t>
      </w:r>
    </w:p>
    <w:p w:rsidR="00622FFF" w:rsidRPr="00DB1E48" w:rsidRDefault="00DB1E48" w:rsidP="00DB1E48">
      <w:pPr>
        <w:pStyle w:val="a0"/>
        <w:rPr>
          <w:lang w:val="ru-RU"/>
        </w:rPr>
      </w:pPr>
      <w:r w:rsidRPr="00DB1E48">
        <w:rPr>
          <w:lang w:val="ru-RU"/>
        </w:rPr>
        <w:t>КАРЕТКА – ЭТО УСТРОЙСТВО, КОТОРОЕ В КАЖДЫЙ МОМЕНТ ВРЕМЕНИ "УМЕЕТ" ОБОЗРЕВАТЬ</w:t>
      </w:r>
    </w:p>
    <w:p w:rsidR="00622FFF" w:rsidRPr="00DB1E48" w:rsidRDefault="00622FFF" w:rsidP="00FE5574">
      <w:pPr>
        <w:pStyle w:val="a"/>
      </w:pPr>
      <w:r w:rsidRPr="00DB1E48">
        <w:t>одну секцию ленты</w:t>
      </w:r>
    </w:p>
    <w:p w:rsidR="00622FFF" w:rsidRPr="00DB1E48" w:rsidRDefault="00622FFF" w:rsidP="00DB1E48">
      <w:pPr>
        <w:pStyle w:val="a1"/>
      </w:pPr>
      <w:r w:rsidRPr="00DB1E48">
        <w:t>две секции ленты, идущие подряд</w:t>
      </w:r>
    </w:p>
    <w:p w:rsidR="00622FFF" w:rsidRPr="00DB1E48" w:rsidRDefault="00622FFF" w:rsidP="00DB1E48">
      <w:pPr>
        <w:pStyle w:val="a1"/>
      </w:pPr>
      <w:r w:rsidRPr="00DB1E48">
        <w:lastRenderedPageBreak/>
        <w:t>произвольное количество секций ленты</w:t>
      </w:r>
    </w:p>
    <w:p w:rsidR="00622FFF" w:rsidRPr="00DB1E48" w:rsidRDefault="00622FFF" w:rsidP="00DB1E48">
      <w:pPr>
        <w:pStyle w:val="a1"/>
      </w:pPr>
      <w:r w:rsidRPr="00DB1E48">
        <w:t>две произвольные секции</w:t>
      </w:r>
    </w:p>
    <w:p w:rsidR="00622FFF" w:rsidRPr="00DB1E48" w:rsidRDefault="00622FFF" w:rsidP="00DB1E48">
      <w:pPr>
        <w:pStyle w:val="a1"/>
      </w:pPr>
      <w:r w:rsidRPr="00DB1E48">
        <w:t>кратное двум количество секций ленты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t>ОПЕРАЦИЯ, КОТОРУЮ НЕ МОЖЕТ ОСУЩЕСТВЛЯТЬ КАРЕТКА В ЕДИНИЦУ ВРЕМЕНИ</w:t>
      </w:r>
    </w:p>
    <w:p w:rsidR="00622FFF" w:rsidRPr="00DB1E48" w:rsidRDefault="00622FFF" w:rsidP="00DB1E48">
      <w:pPr>
        <w:pStyle w:val="a1"/>
      </w:pPr>
      <w:r w:rsidRPr="00DB1E48">
        <w:t xml:space="preserve">сдвинуться на одну секцию влево </w:t>
      </w:r>
    </w:p>
    <w:p w:rsidR="00622FFF" w:rsidRPr="00DB1E48" w:rsidRDefault="00622FFF" w:rsidP="00005EDE">
      <w:pPr>
        <w:pStyle w:val="a"/>
      </w:pPr>
      <w:r w:rsidRPr="00DB1E48">
        <w:t>остаться на месте</w:t>
      </w:r>
    </w:p>
    <w:p w:rsidR="00622FFF" w:rsidRPr="00DB1E48" w:rsidRDefault="00622FFF" w:rsidP="00DB1E48">
      <w:pPr>
        <w:pStyle w:val="a1"/>
      </w:pPr>
      <w:r w:rsidRPr="00DB1E48">
        <w:t>сдвинуться на одну секцию вправо</w:t>
      </w:r>
    </w:p>
    <w:p w:rsidR="00622FFF" w:rsidRPr="00DB1E48" w:rsidRDefault="00622FFF" w:rsidP="00DB1E48">
      <w:pPr>
        <w:pStyle w:val="a1"/>
      </w:pPr>
      <w:r w:rsidRPr="00DB1E48">
        <w:t>поставить метку в обозреваемой секции</w:t>
      </w:r>
    </w:p>
    <w:p w:rsidR="00622FFF" w:rsidRPr="00DB1E48" w:rsidRDefault="00622FFF" w:rsidP="00DB1E48">
      <w:pPr>
        <w:pStyle w:val="a1"/>
      </w:pPr>
      <w:r w:rsidRPr="00DB1E48">
        <w:t>поставить метку в любой секции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t>В ДАННОЙ КОМАНДЕ ПЕРЕДАЧИ УПРАВЛЕНИЯ:</w:t>
      </w:r>
      <w:r w:rsidR="00DC785E">
        <w:rPr>
          <w:lang w:val="ru-RU"/>
        </w:rPr>
        <w:br/>
      </w:r>
      <w:r w:rsidRPr="007F1532">
        <w:rPr>
          <w:lang w:val="ru-RU"/>
        </w:rPr>
        <w:t>5. ? / 3 \ 2</w:t>
      </w:r>
      <w:r w:rsidR="00DC785E">
        <w:rPr>
          <w:lang w:val="ru-RU"/>
        </w:rPr>
        <w:br/>
      </w:r>
      <w:r w:rsidRPr="007F1532">
        <w:rPr>
          <w:lang w:val="ru-RU"/>
        </w:rPr>
        <w:t xml:space="preserve">ЧИСЛО 2 НАЗЫВАЕТСЯ </w:t>
      </w:r>
    </w:p>
    <w:p w:rsidR="00622FFF" w:rsidRPr="007F1532" w:rsidRDefault="00622FFF" w:rsidP="003B581D">
      <w:pPr>
        <w:pStyle w:val="a1"/>
        <w:rPr>
          <w:lang w:val="ru-RU"/>
        </w:rPr>
      </w:pPr>
      <w:r w:rsidRPr="007F1532">
        <w:rPr>
          <w:lang w:val="ru-RU"/>
        </w:rPr>
        <w:t>номером команды</w:t>
      </w:r>
    </w:p>
    <w:p w:rsidR="00622FFF" w:rsidRPr="007F1532" w:rsidRDefault="00622FFF" w:rsidP="003B581D">
      <w:pPr>
        <w:pStyle w:val="a1"/>
        <w:rPr>
          <w:lang w:val="ru-RU"/>
        </w:rPr>
      </w:pPr>
      <w:r w:rsidRPr="007F1532">
        <w:rPr>
          <w:lang w:val="ru-RU"/>
        </w:rPr>
        <w:t>отсылкой</w:t>
      </w:r>
    </w:p>
    <w:p w:rsidR="00622FFF" w:rsidRPr="007F1532" w:rsidRDefault="00622FFF" w:rsidP="003B581D">
      <w:pPr>
        <w:pStyle w:val="a1"/>
        <w:rPr>
          <w:lang w:val="ru-RU"/>
        </w:rPr>
      </w:pPr>
      <w:r w:rsidRPr="007F1532">
        <w:rPr>
          <w:lang w:val="ru-RU"/>
        </w:rPr>
        <w:t>верхней отсылкой</w:t>
      </w:r>
    </w:p>
    <w:p w:rsidR="00622FFF" w:rsidRPr="00005EDE" w:rsidRDefault="00622FFF" w:rsidP="00005EDE">
      <w:pPr>
        <w:pStyle w:val="a"/>
      </w:pPr>
      <w:r w:rsidRPr="00005EDE">
        <w:t>нижней отсылкой</w:t>
      </w:r>
    </w:p>
    <w:p w:rsidR="00622FFF" w:rsidRPr="007F1532" w:rsidRDefault="00622FFF" w:rsidP="003B581D">
      <w:pPr>
        <w:pStyle w:val="a1"/>
        <w:rPr>
          <w:lang w:val="ru-RU"/>
        </w:rPr>
      </w:pPr>
      <w:r w:rsidRPr="007F1532">
        <w:rPr>
          <w:lang w:val="ru-RU"/>
        </w:rPr>
        <w:t>нижней ссылкой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t>В ХОДЕ ВЫПОЛНЕНИЯ ПРОГРАММЫ МАШИНА ПОСТА-УСПЕНСКОГО ДОЙДЁТ ДО ВЫПОЛНЕНИЯ НЕВЫПОЛНИМОЙ КОМАНДЫ (ПЕЧАТАНИЯ МЕТКИ В НЕПУСТОЙ СЕКЦИИ ИЛИ СТИРАНИЕ МЕТКИ В ПУСТОЙ СЕКЦИИ). ВЫПОЛНЕНИЕ ПРОГРАММЫ ПРЕКРАЩАЕТСЯ, МАШИНА ОСТАНАВЛИВАЕТСЯ. В ЭТОМ СЛУЧАЕ БУДЕМ ГОВОРИТЬ, ЧТО ПРОИСХОДИТ</w:t>
      </w:r>
    </w:p>
    <w:p w:rsidR="00622FFF" w:rsidRPr="003B581D" w:rsidRDefault="00622FFF" w:rsidP="003B581D">
      <w:pPr>
        <w:pStyle w:val="a1"/>
      </w:pPr>
      <w:r w:rsidRPr="003B581D">
        <w:t>результативная остановка машины</w:t>
      </w:r>
    </w:p>
    <w:p w:rsidR="00622FFF" w:rsidRPr="003B581D" w:rsidRDefault="00622FFF" w:rsidP="003B581D">
      <w:pPr>
        <w:pStyle w:val="a1"/>
      </w:pPr>
      <w:r w:rsidRPr="003B581D">
        <w:t>внезапная остановка машины</w:t>
      </w:r>
    </w:p>
    <w:p w:rsidR="00622FFF" w:rsidRPr="003B581D" w:rsidRDefault="00622FFF" w:rsidP="00005EDE">
      <w:pPr>
        <w:pStyle w:val="a"/>
      </w:pPr>
      <w:r w:rsidRPr="003B581D">
        <w:t>безрезультатная остановка машины</w:t>
      </w:r>
    </w:p>
    <w:p w:rsidR="00622FFF" w:rsidRPr="003B581D" w:rsidRDefault="00622FFF" w:rsidP="003B581D">
      <w:pPr>
        <w:pStyle w:val="a1"/>
      </w:pPr>
      <w:r w:rsidRPr="003B581D">
        <w:t>зацикливание работы машины</w:t>
      </w:r>
    </w:p>
    <w:p w:rsidR="00622FFF" w:rsidRPr="003B581D" w:rsidRDefault="00622FFF" w:rsidP="003B581D">
      <w:pPr>
        <w:pStyle w:val="a1"/>
      </w:pPr>
      <w:r w:rsidRPr="003B581D">
        <w:t>временная остановка машины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t>ПРОГРАММОЙ МАШИНЫ ПОСТА-УСПЕНСКОГО ЯВЛЯЕТСЯ</w:t>
      </w:r>
    </w:p>
    <w:p w:rsidR="00622FFF" w:rsidRPr="003B581D" w:rsidRDefault="00622FFF" w:rsidP="00005EDE">
      <w:pPr>
        <w:pStyle w:val="a"/>
      </w:pPr>
      <w:r w:rsidRPr="003B581D">
        <w:t xml:space="preserve">1. СТОП 2. ? /4 \1 3. Л 2 4. СТОП </w:t>
      </w:r>
    </w:p>
    <w:p w:rsidR="00622FFF" w:rsidRPr="003B581D" w:rsidRDefault="00622FFF" w:rsidP="003B581D">
      <w:pPr>
        <w:pStyle w:val="a1"/>
      </w:pPr>
      <w:r w:rsidRPr="003B581D">
        <w:t>1. ЗАПУСК 2. ? /4 \1 3. Л 2 4. ОСТАНОВКА</w:t>
      </w:r>
    </w:p>
    <w:p w:rsidR="00622FFF" w:rsidRPr="003B581D" w:rsidRDefault="00622FFF" w:rsidP="003B581D">
      <w:pPr>
        <w:pStyle w:val="a1"/>
      </w:pPr>
      <w:r w:rsidRPr="003B581D">
        <w:t xml:space="preserve">2. ? /4 \1 1. СТОП 3. Л 2 4. СТОП </w:t>
      </w:r>
    </w:p>
    <w:p w:rsidR="00622FFF" w:rsidRPr="003B581D" w:rsidRDefault="00622FFF" w:rsidP="003B581D">
      <w:pPr>
        <w:pStyle w:val="a1"/>
      </w:pPr>
      <w:r w:rsidRPr="003B581D">
        <w:t xml:space="preserve">1. СТОП 2. ? /4 \5 3. Л 2 4. СТОП </w:t>
      </w:r>
    </w:p>
    <w:p w:rsidR="00622FFF" w:rsidRPr="003B581D" w:rsidRDefault="00622FFF" w:rsidP="003B581D">
      <w:pPr>
        <w:pStyle w:val="a1"/>
      </w:pPr>
      <w:r w:rsidRPr="003B581D">
        <w:t xml:space="preserve">1. СТОП 3. Л 2 4. СТОП 2. ? /4 \1 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lastRenderedPageBreak/>
        <w:t xml:space="preserve">В МАССИВЕ ПОСЛЕДОВАТЕЛЬНОСТЬ ИДУЩИХ ПОДРЯД ОТМЕЧЕННЫХ СЕКЦИЙ ЛЕНТЫ, ЗАКЛЮЧЁННЫХ МЕЖДУ ДВУМЯ ПУСТЫМИ СЕКЦИЯМИ </w:t>
      </w:r>
    </w:p>
    <w:p w:rsidR="00622FFF" w:rsidRPr="003B581D" w:rsidRDefault="00622FFF" w:rsidP="003B581D">
      <w:pPr>
        <w:pStyle w:val="a1"/>
      </w:pPr>
      <w:r w:rsidRPr="003B581D">
        <w:t>любая</w:t>
      </w:r>
    </w:p>
    <w:p w:rsidR="00622FFF" w:rsidRPr="003B581D" w:rsidRDefault="00622FFF" w:rsidP="003B581D">
      <w:pPr>
        <w:pStyle w:val="a1"/>
      </w:pPr>
      <w:r w:rsidRPr="003B581D">
        <w:t>бесконечная</w:t>
      </w:r>
    </w:p>
    <w:p w:rsidR="00622FFF" w:rsidRPr="003B581D" w:rsidRDefault="00622FFF" w:rsidP="00005EDE">
      <w:pPr>
        <w:pStyle w:val="a"/>
      </w:pPr>
      <w:r w:rsidRPr="003B581D">
        <w:t>конечная</w:t>
      </w:r>
    </w:p>
    <w:p w:rsidR="00622FFF" w:rsidRPr="003B581D" w:rsidRDefault="00622FFF" w:rsidP="003B581D">
      <w:pPr>
        <w:pStyle w:val="a1"/>
      </w:pPr>
      <w:r w:rsidRPr="003B581D">
        <w:t>произвольная</w:t>
      </w:r>
    </w:p>
    <w:p w:rsidR="00622FFF" w:rsidRPr="003B581D" w:rsidRDefault="00622FFF" w:rsidP="003B581D">
      <w:pPr>
        <w:pStyle w:val="a1"/>
      </w:pPr>
      <w:r w:rsidRPr="003B581D">
        <w:t>кратная двум</w:t>
      </w:r>
    </w:p>
    <w:p w:rsidR="00622FFF" w:rsidRPr="007F1532" w:rsidRDefault="00622FFF" w:rsidP="007F1532">
      <w:pPr>
        <w:pStyle w:val="a0"/>
        <w:rPr>
          <w:lang w:val="ru-RU"/>
        </w:rPr>
      </w:pPr>
      <w:r w:rsidRPr="007F1532">
        <w:rPr>
          <w:lang w:val="ru-RU"/>
        </w:rPr>
        <w:t>МАШИНА ПОСТА-УСПЕНСКОГО НАЧИНАЕТ РАБОТУ С СОСТОЯНИЯ, ПРИ КОТОРОМ ВСЕ СЕКЦИИ ЛЕНТЫ ПУСТЫЕ.           ПРОГРАММОЙ РЕАЛИЗУЮЩЕЙ АЛГОРИТМ НЕОБХОДИМО СОСТАВИТЬ ПРОГРАММУ, РАБОТАЯ ПО КОТОРОЙ ЛЕНТА БУДЕТ БЕСКОНЕЧНО ЗАПОЛНЯТЬСЯ ПО ПРАВИЛУ: ОДНА ОТМЕЧЕННАЯ СЕКЦИЯ, ОДНА ПУСТАЯ. ВЫБЕРИТЕ ПРОГРАММУ, РЕАЛИЗУЮЩУЮ ДАННЫЙ АЛГОРИТМ:</w:t>
      </w:r>
    </w:p>
    <w:p w:rsidR="00622FFF" w:rsidRPr="003B581D" w:rsidRDefault="00622FFF" w:rsidP="00005EDE">
      <w:pPr>
        <w:pStyle w:val="a"/>
      </w:pPr>
      <w:r w:rsidRPr="003B581D">
        <w:t>1. V 2 2. =&gt; 3 3. =&gt; 1</w:t>
      </w:r>
    </w:p>
    <w:p w:rsidR="00622FFF" w:rsidRPr="003B581D" w:rsidRDefault="00622FFF" w:rsidP="003B581D">
      <w:pPr>
        <w:pStyle w:val="a1"/>
      </w:pPr>
      <w:r w:rsidRPr="003B581D">
        <w:t>1. V 2 2. =&gt; 3 3. V 4 4. =&gt; 5 5. =&gt; 1</w:t>
      </w:r>
    </w:p>
    <w:p w:rsidR="00622FFF" w:rsidRPr="003B581D" w:rsidRDefault="00622FFF" w:rsidP="003B581D">
      <w:pPr>
        <w:pStyle w:val="a1"/>
      </w:pPr>
      <w:r w:rsidRPr="003B581D">
        <w:t>1. V 2 2. =&gt; 4 4. V 6 6. =&gt; 8 8. =&gt; 1</w:t>
      </w:r>
    </w:p>
    <w:p w:rsidR="00622FFF" w:rsidRPr="003B581D" w:rsidRDefault="00622FFF" w:rsidP="003B581D">
      <w:pPr>
        <w:pStyle w:val="a1"/>
      </w:pPr>
      <w:r w:rsidRPr="003B581D">
        <w:t xml:space="preserve">1. V 2 2. =&gt; 1 </w:t>
      </w:r>
    </w:p>
    <w:p w:rsidR="00622FFF" w:rsidRPr="003B581D" w:rsidRDefault="00622FFF" w:rsidP="003B581D">
      <w:pPr>
        <w:pStyle w:val="a1"/>
      </w:pPr>
      <w:r w:rsidRPr="003B581D">
        <w:t>1. V 2 2. =&gt; 3 3. =&gt; 4 4. =&gt; 5 5. =&gt; 1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ДАНА ПРОГРАММА МАШИНЫ ПОСТА-УСПЕНСКОГО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&lt;= 2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? /3 \1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V 4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СТОП</w:t>
      </w:r>
      <w:r w:rsidR="00DC785E">
        <w:rPr>
          <w:lang w:val="ru-RU"/>
        </w:rPr>
        <w:br/>
      </w:r>
      <w:r w:rsidRPr="00DC785E">
        <w:rPr>
          <w:lang w:val="ru-RU"/>
        </w:rPr>
        <w:t>НА ЛЕНТЕ МАШИНЫ ЗАДАН ПРОИЗВОЛЬНЫЙ МАССИВ. КАРЕТКА РАСПОЛОЖЕНА НАПРОТИВ ОДНОЙ ИЗ МЕТОК МАССИВА. МАШИНА ПОСТА РЕАЛИЗУЕТ АЛГОРИТМ ПЕРЕВОДА МАШИННОЙ ЗАПИСИ ЧИСЛА N В МАШИННУЮ ЗАПИСЬ ЧИСЛА</w:t>
      </w:r>
    </w:p>
    <w:p w:rsidR="00622FFF" w:rsidRPr="00DC785E" w:rsidRDefault="00622FFF" w:rsidP="003B581D">
      <w:pPr>
        <w:pStyle w:val="a1"/>
        <w:rPr>
          <w:lang w:val="ru-RU"/>
        </w:rPr>
      </w:pPr>
      <w:r w:rsidRPr="003B581D">
        <w:t>n</w:t>
      </w:r>
      <w:r w:rsidRPr="00DC785E">
        <w:rPr>
          <w:lang w:val="ru-RU"/>
        </w:rPr>
        <w:t>-1</w:t>
      </w:r>
    </w:p>
    <w:p w:rsidR="00622FFF" w:rsidRPr="00DC785E" w:rsidRDefault="00622FFF" w:rsidP="003B581D">
      <w:pPr>
        <w:pStyle w:val="a1"/>
        <w:rPr>
          <w:lang w:val="ru-RU"/>
        </w:rPr>
      </w:pPr>
      <w:r w:rsidRPr="003B581D">
        <w:t>n</w:t>
      </w:r>
      <w:r w:rsidRPr="00DC785E">
        <w:rPr>
          <w:lang w:val="ru-RU"/>
        </w:rPr>
        <w:t xml:space="preserve">+2 </w:t>
      </w:r>
    </w:p>
    <w:p w:rsidR="00622FFF" w:rsidRPr="00DC785E" w:rsidRDefault="00622FFF" w:rsidP="003B581D">
      <w:pPr>
        <w:pStyle w:val="a1"/>
        <w:rPr>
          <w:lang w:val="ru-RU"/>
        </w:rPr>
      </w:pPr>
      <w:r w:rsidRPr="003B581D">
        <w:t>n</w:t>
      </w:r>
      <w:r w:rsidRPr="00DC785E">
        <w:rPr>
          <w:lang w:val="ru-RU"/>
        </w:rPr>
        <w:t>-2</w:t>
      </w:r>
    </w:p>
    <w:p w:rsidR="00622FFF" w:rsidRPr="00005EDE" w:rsidRDefault="00622FFF" w:rsidP="00005EDE">
      <w:pPr>
        <w:pStyle w:val="a"/>
      </w:pPr>
      <w:r w:rsidRPr="003B581D">
        <w:t>n</w:t>
      </w:r>
      <w:r w:rsidRPr="00005EDE">
        <w:t xml:space="preserve">+1 </w:t>
      </w:r>
    </w:p>
    <w:p w:rsidR="00622FFF" w:rsidRPr="00DC785E" w:rsidRDefault="00622FFF" w:rsidP="003B581D">
      <w:pPr>
        <w:pStyle w:val="a1"/>
        <w:rPr>
          <w:lang w:val="ru-RU"/>
        </w:rPr>
      </w:pPr>
      <w:r w:rsidRPr="003B581D">
        <w:t>n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Введение в Pascal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ФИРМОЙ РАЗРАБОТЧИКОМ TURBO PASCAL ЯВЛЯЕТСЯ</w:t>
      </w:r>
    </w:p>
    <w:p w:rsidR="00622FFF" w:rsidRPr="0099351C" w:rsidRDefault="006B338D" w:rsidP="0099351C">
      <w:pPr>
        <w:pStyle w:val="a1"/>
      </w:pPr>
      <w:hyperlink r:id="rId12" w:tgtFrame="_blank" w:history="1">
        <w:r w:rsidR="00622FFF" w:rsidRPr="0099351C">
          <w:t>Adobe Systems</w:t>
        </w:r>
      </w:hyperlink>
    </w:p>
    <w:p w:rsidR="00622FFF" w:rsidRPr="0099351C" w:rsidRDefault="006B338D" w:rsidP="0099351C">
      <w:pPr>
        <w:pStyle w:val="a1"/>
      </w:pPr>
      <w:hyperlink r:id="rId13" w:tgtFrame="_blank" w:history="1">
        <w:r w:rsidR="00622FFF" w:rsidRPr="0099351C">
          <w:t>Apple</w:t>
        </w:r>
      </w:hyperlink>
    </w:p>
    <w:p w:rsidR="00622FFF" w:rsidRPr="0099351C" w:rsidRDefault="00622FFF" w:rsidP="00005EDE">
      <w:pPr>
        <w:pStyle w:val="a"/>
      </w:pPr>
      <w:r w:rsidRPr="0099351C">
        <w:t>Borland International</w:t>
      </w:r>
    </w:p>
    <w:p w:rsidR="00622FFF" w:rsidRPr="0099351C" w:rsidRDefault="00622FFF" w:rsidP="0099351C">
      <w:pPr>
        <w:pStyle w:val="a1"/>
      </w:pPr>
      <w:r w:rsidRPr="0099351C">
        <w:t>Parallels</w:t>
      </w:r>
    </w:p>
    <w:p w:rsidR="00622FFF" w:rsidRPr="0099351C" w:rsidRDefault="006B338D" w:rsidP="0099351C">
      <w:pPr>
        <w:pStyle w:val="a1"/>
      </w:pPr>
      <w:hyperlink r:id="rId14" w:tgtFrame="_blank" w:history="1">
        <w:r w:rsidR="00622FFF" w:rsidRPr="0099351C">
          <w:t>Microsoft Windows</w:t>
        </w:r>
      </w:hyperlink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ИСПОЛНЯЕМЫЙ ФАЙЛ ИНТЕГРИРОВАННОЙ СРЕДЫ ПРОГРАММИРОВАНИЯ</w:t>
      </w:r>
    </w:p>
    <w:p w:rsidR="00622FFF" w:rsidRPr="0099351C" w:rsidRDefault="00622FFF" w:rsidP="00005EDE">
      <w:pPr>
        <w:pStyle w:val="a"/>
      </w:pPr>
      <w:r w:rsidRPr="0099351C">
        <w:t>Turbo.exe</w:t>
      </w:r>
    </w:p>
    <w:p w:rsidR="00622FFF" w:rsidRPr="0099351C" w:rsidRDefault="00622FFF" w:rsidP="0099351C">
      <w:pPr>
        <w:pStyle w:val="a1"/>
      </w:pPr>
      <w:r w:rsidRPr="0099351C">
        <w:t>Turbo.hlp</w:t>
      </w:r>
    </w:p>
    <w:p w:rsidR="00622FFF" w:rsidRPr="0099351C" w:rsidRDefault="00622FFF" w:rsidP="0099351C">
      <w:pPr>
        <w:pStyle w:val="a1"/>
      </w:pPr>
      <w:r w:rsidRPr="0099351C">
        <w:t>Turbo.tp</w:t>
      </w:r>
    </w:p>
    <w:p w:rsidR="00622FFF" w:rsidRPr="0099351C" w:rsidRDefault="00622FFF" w:rsidP="0099351C">
      <w:pPr>
        <w:pStyle w:val="a1"/>
      </w:pPr>
      <w:r w:rsidRPr="0099351C">
        <w:t>Turbo.tpl</w:t>
      </w:r>
    </w:p>
    <w:p w:rsidR="00622FFF" w:rsidRPr="0099351C" w:rsidRDefault="00622FFF" w:rsidP="0099351C">
      <w:pPr>
        <w:pStyle w:val="a1"/>
      </w:pPr>
      <w:r w:rsidRPr="0099351C">
        <w:t>Turbo.isp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ОПЕРАТОР, КОТОРЫЙ ИСПОЛЬЗУЕТСЯ ДЛЯ ВЫВОДА ИНФОРМАЦИИ НА ЭКРАН БЕЗ ПЕРЕВОДА КУРСОРА В НАЧАЛО СЛЕДУЮЩЕЙ СТРОКИ</w:t>
      </w:r>
    </w:p>
    <w:p w:rsidR="00622FFF" w:rsidRPr="0099351C" w:rsidRDefault="00622FFF" w:rsidP="00005EDE">
      <w:pPr>
        <w:pStyle w:val="a"/>
      </w:pPr>
      <w:r w:rsidRPr="0099351C">
        <w:t>Write</w:t>
      </w:r>
    </w:p>
    <w:p w:rsidR="00622FFF" w:rsidRPr="0099351C" w:rsidRDefault="00622FFF" w:rsidP="0099351C">
      <w:pPr>
        <w:pStyle w:val="a1"/>
      </w:pPr>
      <w:r w:rsidRPr="0099351C">
        <w:t xml:space="preserve">WriteLn </w:t>
      </w:r>
    </w:p>
    <w:p w:rsidR="00622FFF" w:rsidRPr="0099351C" w:rsidRDefault="00622FFF" w:rsidP="0099351C">
      <w:pPr>
        <w:pStyle w:val="a1"/>
      </w:pPr>
      <w:r w:rsidRPr="0099351C">
        <w:t xml:space="preserve">Read </w:t>
      </w:r>
    </w:p>
    <w:p w:rsidR="00622FFF" w:rsidRPr="0099351C" w:rsidRDefault="00622FFF" w:rsidP="0099351C">
      <w:pPr>
        <w:pStyle w:val="a1"/>
      </w:pPr>
      <w:r w:rsidRPr="0099351C">
        <w:t xml:space="preserve">ReadLn </w:t>
      </w:r>
    </w:p>
    <w:p w:rsidR="00622FFF" w:rsidRPr="0099351C" w:rsidRDefault="00622FFF" w:rsidP="0099351C">
      <w:pPr>
        <w:pStyle w:val="a1"/>
      </w:pPr>
      <w:r w:rsidRPr="0099351C">
        <w:t>WriteRead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ОПЕРАТОР, КОТОРЫЙ ИСПОЛЬЗУЕТСЯ ДЛЯ ВЫВОДА ИНФОРМАЦИИ НА ЭКРАН С ПЕРЕВОДОМ КУРСОРА В НАЧАЛО СЛЕДУЮЩЕЙ СТРОКИ</w:t>
      </w:r>
    </w:p>
    <w:p w:rsidR="00622FFF" w:rsidRPr="0099351C" w:rsidRDefault="00622FFF" w:rsidP="0099351C">
      <w:pPr>
        <w:pStyle w:val="a1"/>
      </w:pPr>
      <w:r w:rsidRPr="0099351C">
        <w:t xml:space="preserve">Write() </w:t>
      </w:r>
    </w:p>
    <w:p w:rsidR="00622FFF" w:rsidRPr="0099351C" w:rsidRDefault="00622FFF" w:rsidP="00005EDE">
      <w:pPr>
        <w:pStyle w:val="a"/>
      </w:pPr>
      <w:r w:rsidRPr="0099351C">
        <w:t>WriteLn()</w:t>
      </w:r>
    </w:p>
    <w:p w:rsidR="00622FFF" w:rsidRPr="0099351C" w:rsidRDefault="00622FFF" w:rsidP="0099351C">
      <w:pPr>
        <w:pStyle w:val="a1"/>
      </w:pPr>
      <w:r w:rsidRPr="0099351C">
        <w:t>Read()</w:t>
      </w:r>
    </w:p>
    <w:p w:rsidR="00622FFF" w:rsidRPr="0099351C" w:rsidRDefault="00622FFF" w:rsidP="0099351C">
      <w:pPr>
        <w:pStyle w:val="a1"/>
      </w:pPr>
      <w:r w:rsidRPr="0099351C">
        <w:t>ReadLn()</w:t>
      </w:r>
    </w:p>
    <w:p w:rsidR="00622FFF" w:rsidRPr="0099351C" w:rsidRDefault="00622FFF" w:rsidP="0099351C">
      <w:pPr>
        <w:pStyle w:val="a1"/>
      </w:pPr>
      <w:r w:rsidRPr="0099351C">
        <w:t>WriteRead()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ОПЕРАТОР ВВОДЯЩИЙ ИНФОРМАЦИЮ С КЛАВИАТУРЫ БЕЗ ПЕРЕВОДА КУРСОРА В НАЧАЛО СЛЕДУЮЩЕЙ СТРОКИ</w:t>
      </w:r>
    </w:p>
    <w:p w:rsidR="00622FFF" w:rsidRPr="0099351C" w:rsidRDefault="00622FFF" w:rsidP="0099351C">
      <w:pPr>
        <w:pStyle w:val="a1"/>
      </w:pPr>
      <w:r w:rsidRPr="0099351C">
        <w:t xml:space="preserve">Write() </w:t>
      </w:r>
    </w:p>
    <w:p w:rsidR="00622FFF" w:rsidRPr="0099351C" w:rsidRDefault="00622FFF" w:rsidP="0099351C">
      <w:pPr>
        <w:pStyle w:val="a1"/>
      </w:pPr>
      <w:r w:rsidRPr="0099351C">
        <w:t>WriteLn()</w:t>
      </w:r>
    </w:p>
    <w:p w:rsidR="00622FFF" w:rsidRPr="0099351C" w:rsidRDefault="00622FFF" w:rsidP="00005EDE">
      <w:pPr>
        <w:pStyle w:val="a"/>
      </w:pPr>
      <w:r w:rsidRPr="0099351C">
        <w:t>Read()</w:t>
      </w:r>
    </w:p>
    <w:p w:rsidR="00622FFF" w:rsidRPr="0099351C" w:rsidRDefault="00622FFF" w:rsidP="0099351C">
      <w:pPr>
        <w:pStyle w:val="a1"/>
      </w:pPr>
      <w:r w:rsidRPr="0099351C">
        <w:t>ReadLn()</w:t>
      </w:r>
    </w:p>
    <w:p w:rsidR="00622FFF" w:rsidRPr="0099351C" w:rsidRDefault="00622FFF" w:rsidP="0099351C">
      <w:pPr>
        <w:pStyle w:val="a1"/>
      </w:pPr>
      <w:r w:rsidRPr="0099351C">
        <w:t>WriteRead()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lastRenderedPageBreak/>
        <w:t>ОПЕРАТОР ВВОДЯЩИЙ ИНФОРМАЦИЮ С КЛАВИАТУРЫ С ПЕРЕВОДОМ КУРСОРА В НАЧАЛО СЛЕДУЮЩЕЙ СТРОКИ</w:t>
      </w:r>
    </w:p>
    <w:p w:rsidR="00622FFF" w:rsidRPr="0099351C" w:rsidRDefault="00622FFF" w:rsidP="0099351C">
      <w:pPr>
        <w:pStyle w:val="a1"/>
      </w:pPr>
      <w:r w:rsidRPr="0099351C">
        <w:t xml:space="preserve">Write() </w:t>
      </w:r>
    </w:p>
    <w:p w:rsidR="00622FFF" w:rsidRPr="0099351C" w:rsidRDefault="00622FFF" w:rsidP="0099351C">
      <w:pPr>
        <w:pStyle w:val="a1"/>
      </w:pPr>
      <w:r w:rsidRPr="0099351C">
        <w:t>WriteLn()</w:t>
      </w:r>
    </w:p>
    <w:p w:rsidR="00622FFF" w:rsidRPr="0099351C" w:rsidRDefault="00622FFF" w:rsidP="0099351C">
      <w:pPr>
        <w:pStyle w:val="a1"/>
      </w:pPr>
      <w:r w:rsidRPr="0099351C">
        <w:t>Read()</w:t>
      </w:r>
    </w:p>
    <w:p w:rsidR="00622FFF" w:rsidRPr="0099351C" w:rsidRDefault="00622FFF" w:rsidP="00005EDE">
      <w:pPr>
        <w:pStyle w:val="a"/>
      </w:pPr>
      <w:r w:rsidRPr="0099351C">
        <w:t>ReadLn()</w:t>
      </w:r>
    </w:p>
    <w:p w:rsidR="00622FFF" w:rsidRPr="0099351C" w:rsidRDefault="00622FFF" w:rsidP="0099351C">
      <w:pPr>
        <w:pStyle w:val="a1"/>
      </w:pPr>
      <w:r w:rsidRPr="0099351C">
        <w:t>WriteRead()</w:t>
      </w:r>
    </w:p>
    <w:p w:rsidR="00622FFF" w:rsidRPr="00DC785E" w:rsidRDefault="00DC785E" w:rsidP="00DC785E">
      <w:pPr>
        <w:pStyle w:val="a0"/>
        <w:rPr>
          <w:lang w:val="ru-RU"/>
        </w:rPr>
      </w:pPr>
      <w:r w:rsidRPr="00DC785E">
        <w:rPr>
          <w:lang w:val="ru-RU"/>
        </w:rPr>
        <w:t>ОПЕРАТОР ЗАДЕРЖКИ ЭКРАНА В TURBO PASCAL</w:t>
      </w:r>
    </w:p>
    <w:p w:rsidR="00622FFF" w:rsidRPr="0099351C" w:rsidRDefault="00622FFF" w:rsidP="0099351C">
      <w:pPr>
        <w:pStyle w:val="a1"/>
      </w:pPr>
      <w:r w:rsidRPr="0099351C">
        <w:t xml:space="preserve">Write() </w:t>
      </w:r>
    </w:p>
    <w:p w:rsidR="00622FFF" w:rsidRPr="0099351C" w:rsidRDefault="00622FFF" w:rsidP="0099351C">
      <w:pPr>
        <w:pStyle w:val="a1"/>
      </w:pPr>
      <w:r w:rsidRPr="0099351C">
        <w:t>WriteLn()</w:t>
      </w:r>
    </w:p>
    <w:p w:rsidR="00622FFF" w:rsidRPr="0099351C" w:rsidRDefault="00622FFF" w:rsidP="0099351C">
      <w:pPr>
        <w:pStyle w:val="a1"/>
      </w:pPr>
      <w:r w:rsidRPr="0099351C">
        <w:t>Read()</w:t>
      </w:r>
    </w:p>
    <w:p w:rsidR="00622FFF" w:rsidRPr="0099351C" w:rsidRDefault="00622FFF" w:rsidP="00005EDE">
      <w:pPr>
        <w:pStyle w:val="a"/>
      </w:pPr>
      <w:r w:rsidRPr="0099351C">
        <w:t>ReadLn()</w:t>
      </w:r>
    </w:p>
    <w:p w:rsidR="00622FFF" w:rsidRPr="0099351C" w:rsidRDefault="00622FFF" w:rsidP="0099351C">
      <w:pPr>
        <w:pStyle w:val="a1"/>
      </w:pPr>
      <w:r w:rsidRPr="0099351C">
        <w:t>WriteRead()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БИБЛИОТЕКА СТАНДАРТНЫХ МОДУЛЕЙ, В КОТОРЫХ СОДЕРЖАТСЯ ВСТРОЕННЫЕ ПРОЦЕДУРЫ И ФУНКЦИИ</w:t>
      </w:r>
    </w:p>
    <w:p w:rsidR="00622FFF" w:rsidRPr="0099351C" w:rsidRDefault="00622FFF" w:rsidP="0099351C">
      <w:pPr>
        <w:pStyle w:val="a1"/>
      </w:pPr>
      <w:r w:rsidRPr="0099351C">
        <w:t>Turbo.exe</w:t>
      </w:r>
    </w:p>
    <w:p w:rsidR="00622FFF" w:rsidRPr="0099351C" w:rsidRDefault="00622FFF" w:rsidP="0099351C">
      <w:pPr>
        <w:pStyle w:val="a1"/>
      </w:pPr>
      <w:r w:rsidRPr="0099351C">
        <w:t>Turbo.hlp</w:t>
      </w:r>
    </w:p>
    <w:p w:rsidR="00622FFF" w:rsidRPr="0099351C" w:rsidRDefault="00622FFF" w:rsidP="0099351C">
      <w:pPr>
        <w:pStyle w:val="a1"/>
      </w:pPr>
      <w:r w:rsidRPr="0099351C">
        <w:t>Turbo.tp</w:t>
      </w:r>
    </w:p>
    <w:p w:rsidR="00622FFF" w:rsidRPr="0099351C" w:rsidRDefault="00622FFF" w:rsidP="00005EDE">
      <w:pPr>
        <w:pStyle w:val="a"/>
      </w:pPr>
      <w:r w:rsidRPr="0099351C">
        <w:t>Turbo.tpl</w:t>
      </w:r>
    </w:p>
    <w:p w:rsidR="00622FFF" w:rsidRPr="0099351C" w:rsidRDefault="00622FFF" w:rsidP="0099351C">
      <w:pPr>
        <w:pStyle w:val="a1"/>
      </w:pPr>
      <w:r w:rsidRPr="0099351C">
        <w:t>Turbo.isp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ПО ФУНКЦИОНАЛЬНОМУ НАЗНАЧЕНИЮ В TURBO PASCAL ВЫДЕЛЯЕТСЯ СЛЕДУЮЩИЕ ОБЛАСТИ ЭКРАНА</w:t>
      </w:r>
    </w:p>
    <w:p w:rsidR="00622FFF" w:rsidRPr="00736F41" w:rsidRDefault="00622FFF" w:rsidP="00005EDE">
      <w:pPr>
        <w:pStyle w:val="a"/>
        <w:rPr>
          <w:lang w:val="ru-RU"/>
        </w:rPr>
      </w:pPr>
      <w:r w:rsidRPr="00736F41">
        <w:rPr>
          <w:lang w:val="ru-RU"/>
        </w:rPr>
        <w:t>строка меню; Редактор кода; Строка состояния</w:t>
      </w:r>
    </w:p>
    <w:p w:rsidR="00622FFF" w:rsidRPr="0099351C" w:rsidRDefault="00622FFF" w:rsidP="0099351C">
      <w:pPr>
        <w:pStyle w:val="a1"/>
      </w:pPr>
      <w:r w:rsidRPr="0099351C">
        <w:t>строка меню; Редактор кода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строка меню; Раздел описаний; Строка состояния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редактор кода; Раздел описаний; Раздел операторов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строка меню; Редактор кода; Раздел операторов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В TURBO PASCAL РАЗЛИЧИЕ МЕЖДУ ПРОПИСНЫМИ И СТРОЧНЫМИ БУКВАМИ</w:t>
      </w:r>
    </w:p>
    <w:p w:rsidR="00622FFF" w:rsidRPr="0099351C" w:rsidRDefault="00622FFF" w:rsidP="0099351C">
      <w:pPr>
        <w:pStyle w:val="a1"/>
      </w:pPr>
      <w:r w:rsidRPr="0099351C">
        <w:t>существует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существует, если они НЕ входят в символьные и строковые выражения</w:t>
      </w:r>
    </w:p>
    <w:p w:rsidR="00622FFF" w:rsidRPr="00736F41" w:rsidRDefault="00622FFF" w:rsidP="00005EDE">
      <w:pPr>
        <w:pStyle w:val="a"/>
        <w:rPr>
          <w:lang w:val="ru-RU"/>
        </w:rPr>
      </w:pPr>
      <w:r w:rsidRPr="00736F41">
        <w:rPr>
          <w:lang w:val="ru-RU"/>
        </w:rPr>
        <w:t>существует, если они входят в символьные и строковые выражения</w:t>
      </w:r>
    </w:p>
    <w:p w:rsidR="00622FFF" w:rsidRPr="0099351C" w:rsidRDefault="00622FFF" w:rsidP="0099351C">
      <w:pPr>
        <w:pStyle w:val="a1"/>
      </w:pPr>
      <w:r w:rsidRPr="0099351C">
        <w:t>не существует</w:t>
      </w:r>
    </w:p>
    <w:p w:rsidR="00622FFF" w:rsidRPr="0099351C" w:rsidRDefault="00622FFF" w:rsidP="0099351C">
      <w:pPr>
        <w:pStyle w:val="a1"/>
      </w:pPr>
      <w:r w:rsidRPr="0099351C">
        <w:t>указывается в настройках программы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lastRenderedPageBreak/>
        <w:t>ЛОЖНЫЙ ВАРИАНТ НЕ ОТНОСЯЩИЙСЯ К ПОРЯДКОВОМУ ТИПУ</w:t>
      </w:r>
    </w:p>
    <w:p w:rsidR="00622FFF" w:rsidRPr="0099351C" w:rsidRDefault="00622FFF" w:rsidP="0099351C">
      <w:pPr>
        <w:pStyle w:val="a1"/>
      </w:pPr>
      <w:r w:rsidRPr="0099351C">
        <w:t>Интервальные</w:t>
      </w:r>
    </w:p>
    <w:p w:rsidR="00622FFF" w:rsidRPr="0099351C" w:rsidRDefault="00622FFF" w:rsidP="0099351C">
      <w:pPr>
        <w:pStyle w:val="a1"/>
      </w:pPr>
      <w:r w:rsidRPr="0099351C">
        <w:t>Логические</w:t>
      </w:r>
    </w:p>
    <w:p w:rsidR="00622FFF" w:rsidRPr="0099351C" w:rsidRDefault="00622FFF" w:rsidP="0099351C">
      <w:pPr>
        <w:pStyle w:val="a1"/>
      </w:pPr>
      <w:r w:rsidRPr="0099351C">
        <w:t>Строки</w:t>
      </w:r>
    </w:p>
    <w:p w:rsidR="00622FFF" w:rsidRPr="0099351C" w:rsidRDefault="00622FFF" w:rsidP="00005EDE">
      <w:pPr>
        <w:pStyle w:val="a"/>
      </w:pPr>
      <w:r w:rsidRPr="0099351C">
        <w:t>Символьные</w:t>
      </w:r>
    </w:p>
    <w:p w:rsidR="00622FFF" w:rsidRPr="0099351C" w:rsidRDefault="00622FFF" w:rsidP="0099351C">
      <w:pPr>
        <w:pStyle w:val="a1"/>
      </w:pPr>
      <w:r w:rsidRPr="0099351C">
        <w:t>Целые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СРЕДИ ЛОГИЧЕСКИХ ПРЕДПОЧТИТЕЛЬНЫМ СЧИТАЕТСЯ ТИП</w:t>
      </w:r>
    </w:p>
    <w:p w:rsidR="00622FFF" w:rsidRPr="0099351C" w:rsidRDefault="00622FFF" w:rsidP="00005EDE">
      <w:pPr>
        <w:pStyle w:val="a"/>
      </w:pPr>
      <w:r w:rsidRPr="0099351C">
        <w:t>Boolean (8 бит)</w:t>
      </w:r>
    </w:p>
    <w:p w:rsidR="00622FFF" w:rsidRPr="0099351C" w:rsidRDefault="00622FFF" w:rsidP="0099351C">
      <w:pPr>
        <w:pStyle w:val="a1"/>
      </w:pPr>
      <w:r w:rsidRPr="0099351C">
        <w:t>WordBool (16 бит)</w:t>
      </w:r>
    </w:p>
    <w:p w:rsidR="00622FFF" w:rsidRPr="0099351C" w:rsidRDefault="00622FFF" w:rsidP="0099351C">
      <w:pPr>
        <w:pStyle w:val="a1"/>
      </w:pPr>
      <w:r w:rsidRPr="0099351C">
        <w:t>LongBool (32 бит)</w:t>
      </w:r>
    </w:p>
    <w:p w:rsidR="00622FFF" w:rsidRPr="0099351C" w:rsidRDefault="00622FFF" w:rsidP="0099351C">
      <w:pPr>
        <w:pStyle w:val="a1"/>
      </w:pPr>
      <w:r w:rsidRPr="0099351C">
        <w:t>ByteBool (8 бит)</w:t>
      </w:r>
    </w:p>
    <w:p w:rsidR="00622FFF" w:rsidRPr="0099351C" w:rsidRDefault="00622FFF" w:rsidP="0099351C">
      <w:pPr>
        <w:pStyle w:val="a1"/>
      </w:pPr>
      <w:r w:rsidRPr="0099351C">
        <w:t>Array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ОПЕРАТОР UPCASE(CН)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возвращает прописную букву, если сн строчная русская буква, в противном случае возвращается сам символ сн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возвращает строчную букву, если сн прописная латинская буква, в противном случае возвращается сам символ сн</w:t>
      </w:r>
    </w:p>
    <w:p w:rsidR="00622FFF" w:rsidRPr="00736F41" w:rsidRDefault="00622FFF" w:rsidP="00005EDE">
      <w:pPr>
        <w:pStyle w:val="a"/>
        <w:rPr>
          <w:lang w:val="ru-RU"/>
        </w:rPr>
      </w:pPr>
      <w:r w:rsidRPr="00736F41">
        <w:rPr>
          <w:lang w:val="ru-RU"/>
        </w:rPr>
        <w:t>возвращает прописную букву, если сн строчная латинская буква, в противном случае возвращается сам символ сн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возвращает строчную букву, если сн прописная русская буква, в противном случае возвращается сам символ сн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 xml:space="preserve">возвращает код символа сн согласно таблице </w:t>
      </w:r>
      <w:r w:rsidRPr="0099351C">
        <w:t>ASCII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ЦИФРА 6 В КВАДРАТНЫХ СКОБКАХ ОБОЗНАЧАЕТ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var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S: String[];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begin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S := ‘Строка символов’;</w:t>
      </w:r>
      <w:r w:rsidR="00DC785E" w:rsidRPr="00DC785E">
        <w:rPr>
          <w:lang w:val="ru-RU"/>
        </w:rPr>
        <w:br/>
      </w:r>
      <w:r w:rsidRPr="00DC785E">
        <w:rPr>
          <w:lang w:val="ru-RU"/>
        </w:rPr>
        <w:t>S[6] := ‘и’;</w:t>
      </w:r>
      <w:r w:rsidR="00DC785E">
        <w:rPr>
          <w:lang w:val="ru-RU"/>
        </w:rPr>
        <w:br/>
      </w:r>
      <w:r w:rsidRPr="00DC785E">
        <w:rPr>
          <w:lang w:val="ru-RU"/>
        </w:rPr>
        <w:t>end;</w:t>
      </w:r>
    </w:p>
    <w:p w:rsidR="00622FFF" w:rsidRPr="0099351C" w:rsidRDefault="00622FFF" w:rsidP="00756A54">
      <w:pPr>
        <w:pStyle w:val="a"/>
      </w:pPr>
      <w:r w:rsidRPr="0099351C">
        <w:t>длину строки</w:t>
      </w:r>
    </w:p>
    <w:p w:rsidR="00622FFF" w:rsidRPr="0099351C" w:rsidRDefault="00622FFF" w:rsidP="0099351C">
      <w:pPr>
        <w:pStyle w:val="a1"/>
      </w:pPr>
      <w:r w:rsidRPr="0099351C">
        <w:t>номер строки в массиве строк</w:t>
      </w:r>
    </w:p>
    <w:p w:rsidR="00622FFF" w:rsidRPr="0099351C" w:rsidRDefault="00622FFF" w:rsidP="0099351C">
      <w:pPr>
        <w:pStyle w:val="a1"/>
      </w:pPr>
      <w:r w:rsidRPr="0099351C">
        <w:t>номер символа строки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длину строки после символа «и»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сколько раз продублировать символ «и» в строке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 xml:space="preserve">ПЕРЕМЕННАЯ M ПОСЛЕ ВЫПОЛНЕНИЯ ОПЕРАТОРА ПРИСВАИВАНИЯ  m := pos(‘и’, ‘Корпоративная информационная система’); БУДЕТ РАВНА </w:t>
      </w:r>
    </w:p>
    <w:p w:rsidR="00622FFF" w:rsidRPr="0099351C" w:rsidRDefault="00622FFF" w:rsidP="0099351C">
      <w:pPr>
        <w:pStyle w:val="a1"/>
      </w:pPr>
      <w:r w:rsidRPr="0099351C">
        <w:lastRenderedPageBreak/>
        <w:t>2</w:t>
      </w:r>
    </w:p>
    <w:p w:rsidR="00622FFF" w:rsidRPr="0099351C" w:rsidRDefault="00622FFF" w:rsidP="0099351C">
      <w:pPr>
        <w:pStyle w:val="a1"/>
      </w:pPr>
      <w:r w:rsidRPr="0099351C">
        <w:t>6</w:t>
      </w:r>
    </w:p>
    <w:p w:rsidR="00622FFF" w:rsidRPr="0099351C" w:rsidRDefault="00622FFF" w:rsidP="0099351C">
      <w:pPr>
        <w:pStyle w:val="a1"/>
      </w:pPr>
      <w:r w:rsidRPr="0099351C">
        <w:t>4</w:t>
      </w:r>
    </w:p>
    <w:p w:rsidR="00622FFF" w:rsidRPr="0099351C" w:rsidRDefault="00622FFF" w:rsidP="0099351C">
      <w:pPr>
        <w:pStyle w:val="a1"/>
      </w:pPr>
      <w:r w:rsidRPr="0099351C">
        <w:t>8</w:t>
      </w:r>
    </w:p>
    <w:p w:rsidR="00622FFF" w:rsidRPr="0099351C" w:rsidRDefault="00622FFF" w:rsidP="00756A54">
      <w:pPr>
        <w:pStyle w:val="a"/>
      </w:pPr>
      <w:r w:rsidRPr="0099351C">
        <w:t>9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ПЕРЕМЕННАЯ S ПОСЛЕ ВЫПОЛНЕНИЯ ОПЕРАТОРА ПРИСВАИВАНИЯ str1 := ‘Корпоративная’; str2 := ‘информационная система’; s := str1 + str2; примет значение</w:t>
      </w:r>
    </w:p>
    <w:p w:rsidR="00622FFF" w:rsidRPr="0099351C" w:rsidRDefault="00622FFF" w:rsidP="0099351C">
      <w:pPr>
        <w:pStyle w:val="a1"/>
      </w:pPr>
      <w:r w:rsidRPr="0099351C">
        <w:t xml:space="preserve">корпоративная </w:t>
      </w:r>
    </w:p>
    <w:p w:rsidR="00622FFF" w:rsidRPr="0099351C" w:rsidRDefault="00622FFF" w:rsidP="0099351C">
      <w:pPr>
        <w:pStyle w:val="a1"/>
      </w:pPr>
      <w:r w:rsidRPr="0099351C">
        <w:t>информационная система</w:t>
      </w:r>
    </w:p>
    <w:p w:rsidR="00622FFF" w:rsidRPr="0099351C" w:rsidRDefault="00622FFF" w:rsidP="0099351C">
      <w:pPr>
        <w:pStyle w:val="a1"/>
      </w:pPr>
      <w:r w:rsidRPr="0099351C">
        <w:t>корпоративная информационная система</w:t>
      </w:r>
    </w:p>
    <w:p w:rsidR="00622FFF" w:rsidRPr="0099351C" w:rsidRDefault="00622FFF" w:rsidP="00756A54">
      <w:pPr>
        <w:pStyle w:val="a"/>
      </w:pPr>
      <w:r w:rsidRPr="0099351C">
        <w:t>корпоративнаяинформационная система</w:t>
      </w:r>
    </w:p>
    <w:p w:rsidR="00622FFF" w:rsidRPr="0099351C" w:rsidRDefault="00622FFF" w:rsidP="0099351C">
      <w:pPr>
        <w:pStyle w:val="a1"/>
      </w:pPr>
      <w:r w:rsidRPr="0099351C">
        <w:t>корпоративнаяинформационнаясистема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ПЕРЕМЕННАЯ S ПОСЛЕ ВЫПОЛНЕНИЯ ОПЕРАТОРА ПРИСВАИВАНИЯ  str:=(‘нужно скопировать строку’); s:=copy(s,7,11); примет значение</w:t>
      </w:r>
    </w:p>
    <w:p w:rsidR="00622FFF" w:rsidRPr="0099351C" w:rsidRDefault="00622FFF" w:rsidP="0099351C">
      <w:pPr>
        <w:pStyle w:val="a1"/>
      </w:pPr>
      <w:r w:rsidRPr="0099351C">
        <w:t>нужно скопировать строку</w:t>
      </w:r>
    </w:p>
    <w:p w:rsidR="00622FFF" w:rsidRPr="0099351C" w:rsidRDefault="00622FFF" w:rsidP="0099351C">
      <w:pPr>
        <w:pStyle w:val="a1"/>
      </w:pPr>
      <w:r w:rsidRPr="0099351C">
        <w:t xml:space="preserve">нужно </w:t>
      </w:r>
    </w:p>
    <w:p w:rsidR="00622FFF" w:rsidRPr="0099351C" w:rsidRDefault="00622FFF" w:rsidP="0099351C">
      <w:pPr>
        <w:pStyle w:val="a1"/>
      </w:pPr>
      <w:r w:rsidRPr="0099351C">
        <w:t>скопировать строку</w:t>
      </w:r>
    </w:p>
    <w:p w:rsidR="00622FFF" w:rsidRPr="0099351C" w:rsidRDefault="00622FFF" w:rsidP="00736F41">
      <w:pPr>
        <w:pStyle w:val="a"/>
      </w:pPr>
      <w:r w:rsidRPr="0099351C">
        <w:t xml:space="preserve">скопировать </w:t>
      </w:r>
    </w:p>
    <w:p w:rsidR="00622FFF" w:rsidRPr="0099351C" w:rsidRDefault="00622FFF" w:rsidP="0099351C">
      <w:pPr>
        <w:pStyle w:val="a1"/>
      </w:pPr>
      <w:r w:rsidRPr="0099351C">
        <w:t>строку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ПРАВИЛОМ НЕ ИМЕЮЩИМ СИЛЫ ЯВЛЯЕТСЯ</w:t>
      </w:r>
    </w:p>
    <w:p w:rsidR="00622FFF" w:rsidRPr="0099351C" w:rsidRDefault="00622FFF" w:rsidP="0099351C">
      <w:pPr>
        <w:pStyle w:val="a1"/>
      </w:pPr>
      <w:r w:rsidRPr="0099351C">
        <w:t>ord(False) = 0</w:t>
      </w:r>
    </w:p>
    <w:p w:rsidR="00622FFF" w:rsidRPr="0099351C" w:rsidRDefault="00622FFF" w:rsidP="0099351C">
      <w:pPr>
        <w:pStyle w:val="a1"/>
      </w:pPr>
      <w:r w:rsidRPr="0099351C">
        <w:t>ord(True) &lt;&gt; 0</w:t>
      </w:r>
    </w:p>
    <w:p w:rsidR="00622FFF" w:rsidRPr="0099351C" w:rsidRDefault="00622FFF" w:rsidP="0099351C">
      <w:pPr>
        <w:pStyle w:val="a1"/>
      </w:pPr>
      <w:r w:rsidRPr="0099351C">
        <w:t>succ(False) = True</w:t>
      </w:r>
    </w:p>
    <w:p w:rsidR="00622FFF" w:rsidRPr="0099351C" w:rsidRDefault="00622FFF" w:rsidP="00736F41">
      <w:pPr>
        <w:pStyle w:val="a"/>
      </w:pPr>
      <w:r w:rsidRPr="0099351C">
        <w:t>ord(True) = 1</w:t>
      </w:r>
    </w:p>
    <w:p w:rsidR="00622FFF" w:rsidRPr="0099351C" w:rsidRDefault="00622FFF" w:rsidP="0099351C">
      <w:pPr>
        <w:pStyle w:val="a1"/>
      </w:pPr>
      <w:r w:rsidRPr="0099351C">
        <w:t>pred(True) = False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ЗНАЧЕНИЕМ СИМВОЛЬНОЙ ПЕРЕМЕННОЙ ИЛИ КОНСТАНТЫ ЯВЛЯЕТСЯ</w:t>
      </w:r>
    </w:p>
    <w:p w:rsidR="00622FFF" w:rsidRPr="0099351C" w:rsidRDefault="00622FFF" w:rsidP="0099351C">
      <w:pPr>
        <w:pStyle w:val="a1"/>
      </w:pPr>
      <w:r w:rsidRPr="0099351C">
        <w:t>два символа из допустимого набора</w:t>
      </w:r>
    </w:p>
    <w:p w:rsidR="00622FFF" w:rsidRPr="0099351C" w:rsidRDefault="00622FFF" w:rsidP="00736F41">
      <w:pPr>
        <w:pStyle w:val="a"/>
      </w:pPr>
      <w:r w:rsidRPr="0099351C">
        <w:t>один символ из допустимого набора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произвольное число символов из допустимого набора</w:t>
      </w:r>
    </w:p>
    <w:p w:rsidR="00622FFF" w:rsidRPr="0099351C" w:rsidRDefault="00622FFF" w:rsidP="0099351C">
      <w:pPr>
        <w:pStyle w:val="a1"/>
      </w:pPr>
      <w:r w:rsidRPr="0099351C">
        <w:t>произвольное число символов</w:t>
      </w:r>
    </w:p>
    <w:p w:rsidR="00622FFF" w:rsidRPr="0099351C" w:rsidRDefault="00622FFF" w:rsidP="0099351C">
      <w:pPr>
        <w:pStyle w:val="a1"/>
      </w:pPr>
      <w:r w:rsidRPr="0099351C">
        <w:t>нет верного варианта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lastRenderedPageBreak/>
        <w:t xml:space="preserve">МОЖНО ОБРАТИТЬСЯ К ЛЮБОМУ СИМВОЛУ СТРОКИ, УКАЗЫВАЯ ЕГО ПОРЯДКОВЫЙ НОМЕР В </w:t>
      </w:r>
    </w:p>
    <w:p w:rsidR="00622FFF" w:rsidRPr="0099351C" w:rsidRDefault="00622FFF" w:rsidP="0099351C">
      <w:pPr>
        <w:pStyle w:val="a1"/>
      </w:pPr>
      <w:r w:rsidRPr="0099351C">
        <w:t>круглых скобках</w:t>
      </w:r>
    </w:p>
    <w:p w:rsidR="00622FFF" w:rsidRPr="0099351C" w:rsidRDefault="00622FFF" w:rsidP="00736F41">
      <w:pPr>
        <w:pStyle w:val="a"/>
      </w:pPr>
      <w:r w:rsidRPr="0099351C">
        <w:t>квадратных скобках</w:t>
      </w:r>
    </w:p>
    <w:p w:rsidR="00622FFF" w:rsidRPr="0099351C" w:rsidRDefault="00622FFF" w:rsidP="0099351C">
      <w:pPr>
        <w:pStyle w:val="a1"/>
      </w:pPr>
      <w:r w:rsidRPr="0099351C">
        <w:t>фигурных скобках</w:t>
      </w:r>
    </w:p>
    <w:p w:rsidR="00622FFF" w:rsidRPr="0099351C" w:rsidRDefault="00622FFF" w:rsidP="0099351C">
      <w:pPr>
        <w:pStyle w:val="a1"/>
      </w:pPr>
      <w:r w:rsidRPr="0099351C">
        <w:t>двойных кавычках</w:t>
      </w:r>
    </w:p>
    <w:p w:rsidR="00622FFF" w:rsidRPr="0099351C" w:rsidRDefault="00622FFF" w:rsidP="0099351C">
      <w:pPr>
        <w:pStyle w:val="a1"/>
      </w:pPr>
      <w:r w:rsidRPr="0099351C">
        <w:t>одинарных кавычках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ОПЕРАЦИЕЙ, КОТОРАЯ ОПРЕДЕЛЯЕТ НОМЕР ПЕРВОГО СИМВОЛА ПОДСТРОКИ STR2, ПРИ ЕГО ПЕРВОМ ПОЯВЛЕНИИ В СТРОКЕ STR1 (ЕСЛИ ТАКОЙ ПОДСТРОКИ НЕТ, ТО ЕГО ЗНАЧЕНИЕ РАВНО НУЛЮ) ЯВЛЯЕТСЯ</w:t>
      </w:r>
    </w:p>
    <w:p w:rsidR="00622FFF" w:rsidRPr="0099351C" w:rsidRDefault="00622FFF" w:rsidP="00736F41">
      <w:pPr>
        <w:pStyle w:val="a"/>
      </w:pPr>
      <w:r w:rsidRPr="0099351C">
        <w:t>подстрока</w:t>
      </w:r>
    </w:p>
    <w:p w:rsidR="00622FFF" w:rsidRPr="0099351C" w:rsidRDefault="00622FFF" w:rsidP="0099351C">
      <w:pPr>
        <w:pStyle w:val="a1"/>
      </w:pPr>
      <w:r w:rsidRPr="0099351C">
        <w:t>слияние строк</w:t>
      </w:r>
    </w:p>
    <w:p w:rsidR="00622FFF" w:rsidRPr="0099351C" w:rsidRDefault="00622FFF" w:rsidP="0099351C">
      <w:pPr>
        <w:pStyle w:val="a1"/>
      </w:pPr>
      <w:r w:rsidRPr="0099351C">
        <w:t>сравнение строк</w:t>
      </w:r>
    </w:p>
    <w:p w:rsidR="00622FFF" w:rsidRPr="0099351C" w:rsidRDefault="00622FFF" w:rsidP="0099351C">
      <w:pPr>
        <w:pStyle w:val="a1"/>
      </w:pPr>
      <w:r w:rsidRPr="0099351C">
        <w:t>копирование строк</w:t>
      </w:r>
    </w:p>
    <w:p w:rsidR="00622FFF" w:rsidRPr="0099351C" w:rsidRDefault="00622FFF" w:rsidP="0099351C">
      <w:pPr>
        <w:pStyle w:val="a1"/>
      </w:pPr>
      <w:r w:rsidRPr="0099351C">
        <w:t>вставка строк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ПРИЧИНОЙ ИЗБЕЖАНИЯ НЕЯВНОГО ПРЕОБРАЗОВАНИЯ ТИПОВ В Turbo Pascal</w:t>
      </w:r>
    </w:p>
    <w:p w:rsidR="00622FFF" w:rsidRPr="00116227" w:rsidRDefault="00622FFF" w:rsidP="00736F41">
      <w:pPr>
        <w:pStyle w:val="a"/>
        <w:rPr>
          <w:lang w:val="ru-RU"/>
        </w:rPr>
      </w:pPr>
      <w:r w:rsidRPr="00116227">
        <w:rPr>
          <w:lang w:val="ru-RU"/>
        </w:rPr>
        <w:t>они могут служить источником трудно обнаруживаемых ошибок в программе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их использование ведет к увеличению объема файла компиляции</w:t>
      </w:r>
    </w:p>
    <w:p w:rsidR="00622FFF" w:rsidRPr="0099351C" w:rsidRDefault="00622FFF" w:rsidP="0099351C">
      <w:pPr>
        <w:pStyle w:val="a1"/>
      </w:pPr>
      <w:r w:rsidRPr="0099351C">
        <w:t>это считается дурным стилем программирования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ведет к частым сбоям в работе программы</w:t>
      </w:r>
    </w:p>
    <w:p w:rsidR="00622FFF" w:rsidRPr="0099351C" w:rsidRDefault="00622FFF" w:rsidP="0099351C">
      <w:pPr>
        <w:pStyle w:val="a1"/>
      </w:pPr>
      <w:r w:rsidRPr="0099351C">
        <w:t>увеличивает время исполнения кода программы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КАЖДЫЙ ВОЗМОЖНЫЙ ИСХОД АЛГОРИТМА НАЗЫВАЕТСЯ</w:t>
      </w:r>
    </w:p>
    <w:p w:rsidR="00622FFF" w:rsidRPr="0099351C" w:rsidRDefault="00622FFF" w:rsidP="0099351C">
      <w:pPr>
        <w:pStyle w:val="a1"/>
      </w:pPr>
      <w:r w:rsidRPr="0099351C">
        <w:t>линией</w:t>
      </w:r>
    </w:p>
    <w:p w:rsidR="00622FFF" w:rsidRPr="0099351C" w:rsidRDefault="00622FFF" w:rsidP="0099351C">
      <w:pPr>
        <w:pStyle w:val="a1"/>
      </w:pPr>
      <w:r w:rsidRPr="0099351C">
        <w:t>деревом</w:t>
      </w:r>
    </w:p>
    <w:p w:rsidR="00622FFF" w:rsidRPr="0099351C" w:rsidRDefault="00622FFF" w:rsidP="00736F41">
      <w:pPr>
        <w:pStyle w:val="a"/>
      </w:pPr>
      <w:r w:rsidRPr="0099351C">
        <w:t>ветвью</w:t>
      </w:r>
    </w:p>
    <w:p w:rsidR="00622FFF" w:rsidRPr="0099351C" w:rsidRDefault="00622FFF" w:rsidP="0099351C">
      <w:pPr>
        <w:pStyle w:val="a1"/>
      </w:pPr>
      <w:r w:rsidRPr="0099351C">
        <w:t>оператором</w:t>
      </w:r>
    </w:p>
    <w:p w:rsidR="00622FFF" w:rsidRPr="0099351C" w:rsidRDefault="00622FFF" w:rsidP="0099351C">
      <w:pPr>
        <w:pStyle w:val="a1"/>
      </w:pPr>
      <w:r w:rsidRPr="0099351C">
        <w:t>условием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НА РИСУНКЕ ПРЕДСТАВЛЕНО:</w:t>
      </w:r>
    </w:p>
    <w:p w:rsidR="00622FFF" w:rsidRPr="00622FFF" w:rsidRDefault="00622FFF" w:rsidP="00622FFF">
      <w:pPr>
        <w:ind w:left="360"/>
        <w:jc w:val="both"/>
        <w:outlineLvl w:val="0"/>
        <w:rPr>
          <w:sz w:val="28"/>
          <w:szCs w:val="28"/>
          <w:lang w:val="ru-RU" w:eastAsia="x-none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4324350" cy="2400300"/>
            <wp:effectExtent l="0" t="0" r="0" b="0"/>
            <wp:docPr id="58" name="Рисунок 58" descr="ris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ris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FF" w:rsidRPr="0099351C" w:rsidRDefault="00622FFF" w:rsidP="0099351C">
      <w:pPr>
        <w:pStyle w:val="a1"/>
      </w:pPr>
      <w:r w:rsidRPr="0099351C">
        <w:t>полная форма разветвления</w:t>
      </w:r>
    </w:p>
    <w:p w:rsidR="00622FFF" w:rsidRPr="0099351C" w:rsidRDefault="00622FFF" w:rsidP="00736F41">
      <w:pPr>
        <w:pStyle w:val="a"/>
      </w:pPr>
      <w:r w:rsidRPr="0099351C">
        <w:t>сокращенная форма разветвления</w:t>
      </w:r>
    </w:p>
    <w:p w:rsidR="00622FFF" w:rsidRPr="0099351C" w:rsidRDefault="00622FFF" w:rsidP="0099351C">
      <w:pPr>
        <w:pStyle w:val="a1"/>
      </w:pPr>
      <w:r w:rsidRPr="0099351C">
        <w:t>последовательный алгоритм</w:t>
      </w:r>
    </w:p>
    <w:p w:rsidR="00622FFF" w:rsidRPr="0099351C" w:rsidRDefault="00622FFF" w:rsidP="0099351C">
      <w:pPr>
        <w:pStyle w:val="a1"/>
      </w:pPr>
      <w:r w:rsidRPr="0099351C">
        <w:t>циклический алгоритм</w:t>
      </w:r>
    </w:p>
    <w:p w:rsidR="00622FFF" w:rsidRPr="0099351C" w:rsidRDefault="00622FFF" w:rsidP="0099351C">
      <w:pPr>
        <w:pStyle w:val="a1"/>
      </w:pPr>
      <w:r w:rsidRPr="0099351C">
        <w:t>множественный выбор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БУЛЕВЫМ (ЛОГИЧЕСКИМ) ВЫРАЖЕНИЕМ НАЗЫВАЕТСЯ ВЫРАЖЕНИЕ…</w:t>
      </w:r>
    </w:p>
    <w:p w:rsidR="00622FFF" w:rsidRPr="00116227" w:rsidRDefault="00622FFF" w:rsidP="00736F41">
      <w:pPr>
        <w:pStyle w:val="a"/>
        <w:rPr>
          <w:lang w:val="ru-RU"/>
        </w:rPr>
      </w:pPr>
      <w:r w:rsidRPr="00116227">
        <w:rPr>
          <w:lang w:val="ru-RU"/>
        </w:rPr>
        <w:t>о котором после подстановки в него значений переменных можно сказать, истинно (верно) оно или ложно (неверно)</w:t>
      </w:r>
    </w:p>
    <w:p w:rsidR="00622FFF" w:rsidRPr="0099351C" w:rsidRDefault="00622FFF" w:rsidP="0099351C">
      <w:pPr>
        <w:pStyle w:val="a1"/>
      </w:pPr>
      <w:r w:rsidRPr="0099351C">
        <w:t>которое описано зарезервированными словами</w:t>
      </w:r>
    </w:p>
    <w:p w:rsidR="00622FFF" w:rsidRPr="00721D2A" w:rsidRDefault="00622FFF" w:rsidP="0099351C">
      <w:pPr>
        <w:pStyle w:val="a1"/>
        <w:rPr>
          <w:lang w:val="ru-RU"/>
        </w:rPr>
      </w:pPr>
      <w:r w:rsidRPr="00721D2A">
        <w:rPr>
          <w:lang w:val="ru-RU"/>
        </w:rPr>
        <w:t>состоящие из структурных элементов программы, так называемых «булём»</w:t>
      </w:r>
    </w:p>
    <w:p w:rsidR="00622FFF" w:rsidRPr="0099351C" w:rsidRDefault="00622FFF" w:rsidP="0099351C">
      <w:pPr>
        <w:pStyle w:val="a1"/>
      </w:pPr>
      <w:r w:rsidRPr="0099351C">
        <w:t>расположенное после оператора условия</w:t>
      </w:r>
    </w:p>
    <w:p w:rsidR="00622FFF" w:rsidRPr="0099351C" w:rsidRDefault="00622FFF" w:rsidP="0099351C">
      <w:pPr>
        <w:pStyle w:val="a1"/>
      </w:pPr>
      <w:r w:rsidRPr="0099351C">
        <w:t>произвольное выражение строкового типа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СЛУЖЕБНОЕ СЛОВО ОПИСЫВАЕТ МЕТКИ</w:t>
      </w:r>
    </w:p>
    <w:p w:rsidR="00622FFF" w:rsidRPr="0099351C" w:rsidRDefault="00622FFF" w:rsidP="0099351C">
      <w:pPr>
        <w:pStyle w:val="a1"/>
      </w:pPr>
      <w:r w:rsidRPr="0099351C">
        <w:t>var</w:t>
      </w:r>
    </w:p>
    <w:p w:rsidR="00622FFF" w:rsidRPr="0099351C" w:rsidRDefault="00622FFF" w:rsidP="00736F41">
      <w:pPr>
        <w:pStyle w:val="a"/>
      </w:pPr>
      <w:r w:rsidRPr="0099351C">
        <w:t>label</w:t>
      </w:r>
    </w:p>
    <w:p w:rsidR="00622FFF" w:rsidRPr="0099351C" w:rsidRDefault="00622FFF" w:rsidP="0099351C">
      <w:pPr>
        <w:pStyle w:val="a1"/>
      </w:pPr>
      <w:r w:rsidRPr="0099351C">
        <w:t>type</w:t>
      </w:r>
    </w:p>
    <w:p w:rsidR="00622FFF" w:rsidRPr="0099351C" w:rsidRDefault="00622FFF" w:rsidP="0099351C">
      <w:pPr>
        <w:pStyle w:val="a1"/>
      </w:pPr>
      <w:r w:rsidRPr="0099351C">
        <w:t>if</w:t>
      </w:r>
    </w:p>
    <w:p w:rsidR="00622FFF" w:rsidRPr="0099351C" w:rsidRDefault="00622FFF" w:rsidP="0099351C">
      <w:pPr>
        <w:pStyle w:val="a1"/>
      </w:pPr>
      <w:r w:rsidRPr="0099351C">
        <w:t>then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>ПРАВИЛЬНОЙ СТРУКТУРОЙ УСЛОВНОГО ОПЕРАТОРА ЯВЛЯЕТСЯ</w:t>
      </w:r>
    </w:p>
    <w:p w:rsidR="00622FFF" w:rsidRPr="00721D2A" w:rsidRDefault="00622FFF" w:rsidP="0099351C">
      <w:pPr>
        <w:pStyle w:val="a1"/>
        <w:rPr>
          <w:lang w:val="ru-RU"/>
        </w:rPr>
      </w:pPr>
      <w:r w:rsidRPr="0099351C">
        <w:t>if</w:t>
      </w:r>
      <w:r w:rsidRPr="00721D2A">
        <w:rPr>
          <w:lang w:val="ru-RU"/>
        </w:rPr>
        <w:t xml:space="preserve"> &lt; оператор1&gt; </w:t>
      </w:r>
      <w:r w:rsidRPr="0099351C">
        <w:t>then</w:t>
      </w:r>
      <w:r w:rsidRPr="00721D2A">
        <w:rPr>
          <w:lang w:val="ru-RU"/>
        </w:rPr>
        <w:t xml:space="preserve"> &lt;оператор2&gt; </w:t>
      </w:r>
      <w:r w:rsidRPr="0099351C">
        <w:t>else</w:t>
      </w:r>
      <w:r w:rsidRPr="00721D2A">
        <w:rPr>
          <w:lang w:val="ru-RU"/>
        </w:rPr>
        <w:t xml:space="preserve"> &lt;оператор3&gt;</w:t>
      </w:r>
    </w:p>
    <w:p w:rsidR="00622FFF" w:rsidRPr="0099351C" w:rsidRDefault="00622FFF" w:rsidP="0099351C">
      <w:pPr>
        <w:pStyle w:val="a1"/>
      </w:pPr>
      <w:r w:rsidRPr="0099351C">
        <w:t>if &lt; оператор1&gt; then &lt;оператор2&gt;</w:t>
      </w:r>
    </w:p>
    <w:p w:rsidR="00622FFF" w:rsidRPr="0099351C" w:rsidRDefault="00622FFF" w:rsidP="0099351C">
      <w:pPr>
        <w:pStyle w:val="a1"/>
      </w:pPr>
      <w:r w:rsidRPr="0099351C">
        <w:t>if &lt;условие1&gt; then &lt;условие2&gt;</w:t>
      </w:r>
    </w:p>
    <w:p w:rsidR="00622FFF" w:rsidRPr="00116227" w:rsidRDefault="00622FFF" w:rsidP="00736F41">
      <w:pPr>
        <w:pStyle w:val="a"/>
        <w:rPr>
          <w:lang w:val="ru-RU"/>
        </w:rPr>
      </w:pPr>
      <w:r w:rsidRPr="0099351C">
        <w:t>if</w:t>
      </w:r>
      <w:r w:rsidRPr="00116227">
        <w:rPr>
          <w:lang w:val="ru-RU"/>
        </w:rPr>
        <w:t xml:space="preserve"> &lt;условие&gt; </w:t>
      </w:r>
      <w:r w:rsidRPr="0099351C">
        <w:t>then</w:t>
      </w:r>
      <w:r w:rsidRPr="00116227">
        <w:rPr>
          <w:lang w:val="ru-RU"/>
        </w:rPr>
        <w:t xml:space="preserve"> &lt;оператор1&gt; </w:t>
      </w:r>
      <w:r w:rsidRPr="0099351C">
        <w:t>else</w:t>
      </w:r>
      <w:r w:rsidRPr="00116227">
        <w:rPr>
          <w:lang w:val="ru-RU"/>
        </w:rPr>
        <w:t xml:space="preserve"> &lt;оператор2&gt;</w:t>
      </w:r>
    </w:p>
    <w:p w:rsidR="00622FFF" w:rsidRPr="00721D2A" w:rsidRDefault="00622FFF" w:rsidP="0099351C">
      <w:pPr>
        <w:pStyle w:val="a1"/>
        <w:rPr>
          <w:lang w:val="ru-RU"/>
        </w:rPr>
      </w:pPr>
      <w:r w:rsidRPr="0099351C">
        <w:lastRenderedPageBreak/>
        <w:t>if</w:t>
      </w:r>
      <w:r w:rsidRPr="00721D2A">
        <w:rPr>
          <w:lang w:val="ru-RU"/>
        </w:rPr>
        <w:t xml:space="preserve"> &lt;оператор1&gt; </w:t>
      </w:r>
      <w:r w:rsidRPr="0099351C">
        <w:t>then</w:t>
      </w:r>
      <w:r w:rsidRPr="00721D2A">
        <w:rPr>
          <w:lang w:val="ru-RU"/>
        </w:rPr>
        <w:t xml:space="preserve"> &lt;условие1&gt; </w:t>
      </w:r>
      <w:r w:rsidRPr="0099351C">
        <w:t>else</w:t>
      </w:r>
      <w:r w:rsidRPr="00721D2A">
        <w:rPr>
          <w:lang w:val="ru-RU"/>
        </w:rPr>
        <w:t xml:space="preserve"> &lt;условие2&gt;</w:t>
      </w:r>
    </w:p>
    <w:p w:rsidR="00622FFF" w:rsidRPr="00DC785E" w:rsidRDefault="00622FFF" w:rsidP="00DC785E">
      <w:pPr>
        <w:pStyle w:val="a0"/>
        <w:rPr>
          <w:lang w:val="ru-RU"/>
        </w:rPr>
      </w:pPr>
      <w:r w:rsidRPr="00DC785E">
        <w:rPr>
          <w:lang w:val="ru-RU"/>
        </w:rPr>
        <w:t xml:space="preserve">ПОСЛЕДОВАТЕЛЬНОСТЬ ОПЕРАТОРОВ, КОТОРАЯ МОЖЕТ ВЫПОЛНЯТЬСЯ БОЛЕЕ ОДНОГО РАЗА ЭТО </w:t>
      </w:r>
    </w:p>
    <w:p w:rsidR="00622FFF" w:rsidRPr="0099351C" w:rsidRDefault="00622FFF" w:rsidP="0099351C">
      <w:pPr>
        <w:pStyle w:val="a1"/>
      </w:pPr>
      <w:r w:rsidRPr="0099351C">
        <w:t>условие</w:t>
      </w:r>
    </w:p>
    <w:p w:rsidR="00622FFF" w:rsidRPr="0099351C" w:rsidRDefault="00622FFF" w:rsidP="00736F41">
      <w:pPr>
        <w:pStyle w:val="a"/>
      </w:pPr>
      <w:r w:rsidRPr="0099351C">
        <w:t>цикл</w:t>
      </w:r>
    </w:p>
    <w:p w:rsidR="00622FFF" w:rsidRPr="0099351C" w:rsidRDefault="00622FFF" w:rsidP="0099351C">
      <w:pPr>
        <w:pStyle w:val="a1"/>
      </w:pPr>
      <w:r w:rsidRPr="0099351C">
        <w:t>множественный выбор</w:t>
      </w:r>
    </w:p>
    <w:p w:rsidR="00622FFF" w:rsidRPr="0099351C" w:rsidRDefault="00622FFF" w:rsidP="0099351C">
      <w:pPr>
        <w:pStyle w:val="a1"/>
      </w:pPr>
      <w:r w:rsidRPr="0099351C">
        <w:t>постусловие</w:t>
      </w:r>
    </w:p>
    <w:p w:rsidR="00622FFF" w:rsidRPr="0099351C" w:rsidRDefault="00622FFF" w:rsidP="0099351C">
      <w:pPr>
        <w:pStyle w:val="a1"/>
      </w:pPr>
      <w:r w:rsidRPr="0099351C">
        <w:t>предусловие</w:t>
      </w:r>
    </w:p>
    <w:p w:rsidR="00622FFF" w:rsidRPr="0003484F" w:rsidRDefault="00622FFF" w:rsidP="0003484F">
      <w:pPr>
        <w:pStyle w:val="a0"/>
        <w:rPr>
          <w:lang w:val="ru-RU"/>
        </w:rPr>
      </w:pPr>
      <w:r w:rsidRPr="0003484F">
        <w:rPr>
          <w:lang w:val="ru-RU"/>
        </w:rPr>
        <w:t>ТЕЛО ЦИКЛА ПОВТОРЯЕТСЯ ЗАРАНЕЕ ОПРЕДЕЛЕННОЕ ЧИСЛО РАЗ В ЦИКЛЕ:</w:t>
      </w:r>
    </w:p>
    <w:p w:rsidR="00622FFF" w:rsidRPr="0099351C" w:rsidRDefault="00622FFF" w:rsidP="00736F41">
      <w:pPr>
        <w:pStyle w:val="a"/>
      </w:pPr>
      <w:r w:rsidRPr="0099351C">
        <w:t>со счетчиком</w:t>
      </w:r>
    </w:p>
    <w:p w:rsidR="00622FFF" w:rsidRPr="0099351C" w:rsidRDefault="00622FFF" w:rsidP="0099351C">
      <w:pPr>
        <w:pStyle w:val="a1"/>
      </w:pPr>
      <w:r w:rsidRPr="0099351C">
        <w:t>с постусловием</w:t>
      </w:r>
    </w:p>
    <w:p w:rsidR="00622FFF" w:rsidRPr="0099351C" w:rsidRDefault="00622FFF" w:rsidP="0099351C">
      <w:pPr>
        <w:pStyle w:val="a1"/>
      </w:pPr>
      <w:r w:rsidRPr="0099351C">
        <w:t>с предусловием</w:t>
      </w:r>
    </w:p>
    <w:p w:rsidR="00622FFF" w:rsidRPr="0099351C" w:rsidRDefault="00622FFF" w:rsidP="0099351C">
      <w:pPr>
        <w:pStyle w:val="a1"/>
      </w:pPr>
      <w:r w:rsidRPr="0099351C">
        <w:t>с условием</w:t>
      </w:r>
    </w:p>
    <w:p w:rsidR="00622FFF" w:rsidRPr="0099351C" w:rsidRDefault="00622FFF" w:rsidP="0099351C">
      <w:pPr>
        <w:pStyle w:val="a1"/>
      </w:pPr>
      <w:r w:rsidRPr="0099351C">
        <w:t>с множественным выбором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 xml:space="preserve">ПРЕДСТАВЛЕНА ОБЩАЯ СТРУКТУРА ЦИКЛОВ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for i := A to B do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  </w:t>
      </w:r>
      <w:r w:rsidRPr="0099351C">
        <w:rPr>
          <w:lang w:val="ru-RU"/>
        </w:rPr>
        <w:tab/>
        <w:t xml:space="preserve">begin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    &lt; группа операторов &gt; </w:t>
      </w:r>
      <w:r w:rsidR="0099351C">
        <w:rPr>
          <w:lang w:val="ru-RU"/>
        </w:rPr>
        <w:br/>
      </w:r>
      <w:r w:rsidRPr="0099351C">
        <w:rPr>
          <w:lang w:val="ru-RU"/>
        </w:rPr>
        <w:t xml:space="preserve">  </w:t>
      </w:r>
      <w:r w:rsidRPr="0099351C">
        <w:rPr>
          <w:lang w:val="ru-RU"/>
        </w:rPr>
        <w:tab/>
        <w:t>end;</w:t>
      </w:r>
    </w:p>
    <w:p w:rsidR="00622FFF" w:rsidRPr="007064A0" w:rsidRDefault="00622FFF" w:rsidP="007064A0">
      <w:pPr>
        <w:pStyle w:val="a"/>
      </w:pPr>
      <w:r w:rsidRPr="007064A0">
        <w:t>со счетчиком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постусловием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предусловием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множественным выбором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 xml:space="preserve">ПРЕДСТАВЛЕНА ОБЩАЯ СТРУКТУРА ЦИКЛОВ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while &lt;булево выражение&gt; do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  </w:t>
      </w:r>
      <w:r w:rsidRPr="0099351C">
        <w:rPr>
          <w:lang w:val="ru-RU"/>
        </w:rPr>
        <w:tab/>
        <w:t xml:space="preserve">begin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    &lt; группа операторов &gt; </w:t>
      </w:r>
      <w:r w:rsidR="0099351C">
        <w:rPr>
          <w:lang w:val="ru-RU"/>
        </w:rPr>
        <w:br/>
      </w:r>
      <w:r w:rsidRPr="0099351C">
        <w:rPr>
          <w:lang w:val="ru-RU"/>
        </w:rPr>
        <w:t xml:space="preserve">  </w:t>
      </w:r>
      <w:r w:rsidRPr="0099351C">
        <w:rPr>
          <w:lang w:val="ru-RU"/>
        </w:rPr>
        <w:tab/>
        <w:t>end;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со счетчиком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постусловием</w:t>
      </w:r>
    </w:p>
    <w:p w:rsidR="00622FFF" w:rsidRPr="003930BF" w:rsidRDefault="00622FFF" w:rsidP="003930BF">
      <w:pPr>
        <w:pStyle w:val="a"/>
      </w:pPr>
      <w:r w:rsidRPr="003930BF">
        <w:t>с предусловием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множественным выбором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lastRenderedPageBreak/>
        <w:t xml:space="preserve">ПРЕДСТАВЛЕНА ОБЩАЯ СТРУКТУРА ЦИКЛОВ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repeat &lt;повторять&gt; </w:t>
      </w:r>
      <w:r w:rsidR="0099351C" w:rsidRPr="0099351C">
        <w:rPr>
          <w:lang w:val="ru-RU"/>
        </w:rPr>
        <w:br/>
      </w:r>
      <w:r w:rsidRPr="0099351C">
        <w:rPr>
          <w:lang w:val="ru-RU"/>
        </w:rPr>
        <w:t xml:space="preserve">    &lt; группа операторов &gt; </w:t>
      </w:r>
      <w:r w:rsidR="0099351C">
        <w:rPr>
          <w:lang w:val="ru-RU"/>
        </w:rPr>
        <w:br/>
      </w:r>
      <w:r w:rsidRPr="0099351C">
        <w:rPr>
          <w:lang w:val="ru-RU"/>
        </w:rPr>
        <w:t>until &lt;условие&gt;;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со счетчиком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постусловием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предусловием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 условием</w:t>
      </w:r>
    </w:p>
    <w:p w:rsidR="00622FFF" w:rsidRPr="003930BF" w:rsidRDefault="00622FFF" w:rsidP="003930BF">
      <w:pPr>
        <w:pStyle w:val="a"/>
      </w:pPr>
      <w:r w:rsidRPr="003930BF">
        <w:t>с множественным выбором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В ПРЕДСТАВЛЕННОМ КОДЕ</w:t>
      </w:r>
      <w:r w:rsidR="00763905" w:rsidRPr="00763905">
        <w:rPr>
          <w:lang w:val="ru-RU"/>
        </w:rPr>
        <w:t xml:space="preserve"> </w:t>
      </w:r>
      <w:r w:rsidR="00D228FE" w:rsidRPr="00D228FE">
        <w:rPr>
          <w:lang w:val="ru-RU"/>
        </w:rPr>
        <w:br/>
      </w:r>
      <w:r w:rsidR="00763905">
        <w:rPr>
          <w:lang w:val="en-US"/>
        </w:rPr>
        <w:t>var</w:t>
      </w:r>
      <w:r w:rsidR="00763905" w:rsidRPr="00763905">
        <w:rPr>
          <w:lang w:val="ru-RU"/>
        </w:rPr>
        <w:t xml:space="preserve"> </w:t>
      </w:r>
      <w:r w:rsidR="00763905">
        <w:rPr>
          <w:lang w:val="en-US"/>
        </w:rPr>
        <w:t>a</w:t>
      </w:r>
      <w:r w:rsidR="00763905" w:rsidRPr="00763905">
        <w:rPr>
          <w:lang w:val="ru-RU"/>
        </w:rPr>
        <w:t>:</w:t>
      </w:r>
      <w:r w:rsidR="00763905">
        <w:rPr>
          <w:lang w:val="en-US"/>
        </w:rPr>
        <w:t>array</w:t>
      </w:r>
      <w:r w:rsidR="00763905" w:rsidRPr="00763905">
        <w:rPr>
          <w:lang w:val="ru-RU"/>
        </w:rPr>
        <w:t>[1..</w:t>
      </w:r>
      <w:r w:rsidR="00763905" w:rsidRPr="00D228FE">
        <w:rPr>
          <w:lang w:val="ru-RU"/>
        </w:rPr>
        <w:t xml:space="preserve">100] </w:t>
      </w:r>
      <w:r w:rsidR="00763905">
        <w:rPr>
          <w:lang w:val="en-US"/>
        </w:rPr>
        <w:t>of</w:t>
      </w:r>
      <w:r w:rsidR="00763905" w:rsidRPr="00D228FE">
        <w:rPr>
          <w:lang w:val="ru-RU"/>
        </w:rPr>
        <w:t xml:space="preserve"> </w:t>
      </w:r>
      <w:r w:rsidR="00763905">
        <w:rPr>
          <w:lang w:val="en-US"/>
        </w:rPr>
        <w:t>real</w:t>
      </w:r>
      <w:r w:rsidRPr="0099351C">
        <w:rPr>
          <w:lang w:val="ru-RU"/>
        </w:rPr>
        <w:t xml:space="preserve"> </w:t>
      </w:r>
      <w:r w:rsidR="00D228FE" w:rsidRPr="00D228FE">
        <w:rPr>
          <w:lang w:val="ru-RU"/>
        </w:rPr>
        <w:br/>
      </w:r>
      <w:r w:rsidRPr="0099351C">
        <w:rPr>
          <w:lang w:val="ru-RU"/>
        </w:rPr>
        <w:t>ОБЪЯВЛЕН</w:t>
      </w:r>
    </w:p>
    <w:p w:rsidR="00622FFF" w:rsidRPr="003930BF" w:rsidRDefault="00622FFF" w:rsidP="003930BF">
      <w:pPr>
        <w:pStyle w:val="a"/>
      </w:pPr>
      <w:r w:rsidRPr="003930BF">
        <w:t>Одномерный массив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двумерный массив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трехмерный массив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четырехмерный массив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стомерный массив</w:t>
      </w:r>
    </w:p>
    <w:p w:rsidR="00622FFF" w:rsidRPr="003930BF" w:rsidRDefault="00622FFF" w:rsidP="003930BF">
      <w:pPr>
        <w:pStyle w:val="a0"/>
        <w:rPr>
          <w:lang w:val="ru-RU"/>
        </w:rPr>
      </w:pPr>
      <w:r w:rsidRPr="003930BF">
        <w:rPr>
          <w:lang w:val="ru-RU"/>
        </w:rPr>
        <w:t>РАЗРЯДНОСТЬ ОБЪЯВЛЕННОГО МАССИВА</w:t>
      </w:r>
      <w:r w:rsidR="003930BF" w:rsidRPr="003930BF">
        <w:rPr>
          <w:lang w:val="ru-RU"/>
        </w:rPr>
        <w:br/>
        <w:t>Const</w:t>
      </w:r>
      <w:r w:rsidR="003930BF" w:rsidRPr="003930BF">
        <w:rPr>
          <w:lang w:val="ru-RU"/>
        </w:rPr>
        <w:br/>
        <w:t xml:space="preserve">m=3;n=2; </w:t>
      </w:r>
      <w:r w:rsidR="003930BF" w:rsidRPr="003930BF">
        <w:rPr>
          <w:lang w:val="ru-RU"/>
        </w:rPr>
        <w:br/>
        <w:t>Var</w:t>
      </w:r>
      <w:r w:rsidR="003930BF">
        <w:rPr>
          <w:lang w:val="ru-RU"/>
        </w:rPr>
        <w:br/>
      </w:r>
      <w:r w:rsidR="003930BF" w:rsidRPr="003930BF">
        <w:rPr>
          <w:lang w:val="ru-RU"/>
        </w:rPr>
        <w:t xml:space="preserve"> </w:t>
      </w:r>
      <w:r w:rsidR="003930BF" w:rsidRPr="00483AED">
        <w:rPr>
          <w:lang w:val="ru-RU"/>
        </w:rPr>
        <w:t>A</w:t>
      </w:r>
      <w:r w:rsidR="003930BF" w:rsidRPr="003930BF">
        <w:rPr>
          <w:lang w:val="ru-RU"/>
        </w:rPr>
        <w:t xml:space="preserve"> : </w:t>
      </w:r>
      <w:r w:rsidR="003930BF" w:rsidRPr="00483AED">
        <w:rPr>
          <w:lang w:val="ru-RU"/>
        </w:rPr>
        <w:t>array</w:t>
      </w:r>
      <w:r w:rsidR="003930BF" w:rsidRPr="003930BF">
        <w:rPr>
          <w:lang w:val="ru-RU"/>
        </w:rPr>
        <w:t xml:space="preserve"> [1..</w:t>
      </w:r>
      <w:r w:rsidR="003930BF" w:rsidRPr="00483AED">
        <w:rPr>
          <w:lang w:val="ru-RU"/>
        </w:rPr>
        <w:t>n</w:t>
      </w:r>
      <w:r w:rsidR="003930BF" w:rsidRPr="003930BF">
        <w:rPr>
          <w:lang w:val="ru-RU"/>
        </w:rPr>
        <w:t>, 1..</w:t>
      </w:r>
      <w:r w:rsidR="003930BF" w:rsidRPr="00483AED">
        <w:rPr>
          <w:lang w:val="ru-RU"/>
        </w:rPr>
        <w:t>m</w:t>
      </w:r>
      <w:r w:rsidR="003930BF" w:rsidRPr="003930BF">
        <w:rPr>
          <w:lang w:val="ru-RU"/>
        </w:rPr>
        <w:t xml:space="preserve">] </w:t>
      </w:r>
      <w:r w:rsidR="003930BF" w:rsidRPr="00483AED">
        <w:rPr>
          <w:lang w:val="ru-RU"/>
        </w:rPr>
        <w:t>of</w:t>
      </w:r>
      <w:r w:rsidR="003930BF" w:rsidRPr="003930BF">
        <w:rPr>
          <w:lang w:val="ru-RU"/>
        </w:rPr>
        <w:t xml:space="preserve"> </w:t>
      </w:r>
      <w:r w:rsidR="003930BF" w:rsidRPr="00483AED">
        <w:rPr>
          <w:lang w:val="ru-RU"/>
        </w:rPr>
        <w:t>integer</w:t>
      </w:r>
      <w:r w:rsidR="003930BF" w:rsidRPr="003930BF">
        <w:rPr>
          <w:lang w:val="ru-RU"/>
        </w:rPr>
        <w:t>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3х2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3х3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1х2, 1х3</w:t>
      </w:r>
    </w:p>
    <w:p w:rsidR="00622FFF" w:rsidRPr="003930BF" w:rsidRDefault="00622FFF" w:rsidP="003930BF">
      <w:pPr>
        <w:pStyle w:val="a"/>
        <w:rPr>
          <w:lang w:val="ru-RU"/>
        </w:rPr>
      </w:pPr>
      <w:r w:rsidRPr="003930BF">
        <w:rPr>
          <w:lang w:val="ru-RU"/>
        </w:rPr>
        <w:t>2х3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1х3, 1х2</w:t>
      </w:r>
    </w:p>
    <w:p w:rsidR="00622FFF" w:rsidRPr="002C0E33" w:rsidRDefault="00622FFF" w:rsidP="002C0E33">
      <w:pPr>
        <w:pStyle w:val="a0"/>
        <w:rPr>
          <w:lang w:val="ru-RU"/>
        </w:rPr>
      </w:pPr>
      <w:r w:rsidRPr="002C0E33">
        <w:rPr>
          <w:lang w:val="ru-RU"/>
        </w:rPr>
        <w:t>ПУС</w:t>
      </w:r>
      <w:r w:rsidR="00D228FE" w:rsidRPr="002C0E33">
        <w:rPr>
          <w:lang w:val="ru-RU"/>
        </w:rPr>
        <w:t>ТЬ ЗАДАН ДВУМЕРНЫЙ МАССИВ MATR</w:t>
      </w:r>
      <w:r w:rsidR="002C0E33" w:rsidRPr="002C0E33">
        <w:rPr>
          <w:lang w:val="ru-RU"/>
        </w:rPr>
        <w:br/>
        <w:t>Var</w:t>
      </w:r>
      <w:r w:rsidR="002C0E33" w:rsidRPr="002C0E33">
        <w:rPr>
          <w:lang w:val="ru-RU"/>
        </w:rPr>
        <w:br/>
        <w:t>Vatr : array [1..10,1..20] ofinteger;</w:t>
      </w:r>
      <w:r w:rsidR="002C0E33">
        <w:rPr>
          <w:lang w:val="ru-RU"/>
        </w:rPr>
        <w:br/>
      </w:r>
      <w:r w:rsidRPr="002C0E33">
        <w:rPr>
          <w:lang w:val="ru-RU"/>
        </w:rPr>
        <w:t>ОБРАЩЕНИЕ К ЕГО ЭЛЕМЕНТУ, РАСПОЛОЖЕННОМУ В 7-ОМ СТОЛБЦЕ И В 5-ОЙ СТРОКЕ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array Matr[5,7]</w:t>
      </w:r>
    </w:p>
    <w:p w:rsidR="00622FFF" w:rsidRPr="0099351C" w:rsidRDefault="00622FFF" w:rsidP="00483AED">
      <w:pPr>
        <w:pStyle w:val="a"/>
        <w:rPr>
          <w:lang w:val="ru-RU"/>
        </w:rPr>
      </w:pPr>
      <w:r w:rsidRPr="0099351C">
        <w:rPr>
          <w:lang w:val="ru-RU"/>
        </w:rPr>
        <w:t>Matr[5,7]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Matr[5],[7]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Matr[7,5]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Matr[7],[5]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lastRenderedPageBreak/>
        <w:t xml:space="preserve">ПОСЛЕДОВАТЕЛЬНЫЙ ПЕРЕБОР ВСЕХ ЭЛЕМЕНТОВ МАССИВА ОСУЩЕСТВЛЯЕТ </w:t>
      </w:r>
    </w:p>
    <w:p w:rsidR="00622FFF" w:rsidRPr="0099351C" w:rsidRDefault="00622FFF" w:rsidP="00483AED">
      <w:pPr>
        <w:pStyle w:val="a"/>
        <w:rPr>
          <w:lang w:val="ru-RU"/>
        </w:rPr>
      </w:pPr>
      <w:r w:rsidRPr="0099351C">
        <w:rPr>
          <w:lang w:val="ru-RU"/>
        </w:rPr>
        <w:t>цикл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условие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оператор выбора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раздел описаний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чтение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ОБРАЩЕНИЕ К КОНКРЕТНОМУ ЭЛЕМЕНТУ МАССИВА ПРОИЗВОДИТСЯ ЧЕРЕЗ</w:t>
      </w:r>
    </w:p>
    <w:p w:rsidR="00622FFF" w:rsidRPr="0099351C" w:rsidRDefault="00622FFF" w:rsidP="00483AED">
      <w:pPr>
        <w:pStyle w:val="a"/>
        <w:rPr>
          <w:lang w:val="ru-RU"/>
        </w:rPr>
      </w:pPr>
      <w:r w:rsidRPr="0099351C">
        <w:rPr>
          <w:lang w:val="ru-RU"/>
        </w:rPr>
        <w:t>индекс эемента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индекс массива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имя элемента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имя массива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значение элемента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С ЭЛЕМЕНТОМ МАССИВА ПРЕДСТАВЛЕННЫЙ ОПЕРАТОР</w:t>
      </w:r>
      <w:r w:rsidR="0099351C">
        <w:rPr>
          <w:lang w:val="ru-RU"/>
        </w:rPr>
        <w:br/>
      </w:r>
      <w:r w:rsidRPr="0099351C">
        <w:rPr>
          <w:lang w:val="ru-RU"/>
        </w:rPr>
        <w:t>X[i, j] := Abs(X[i, j]);?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ничего не изменяет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заменяет на противоположный элемент</w:t>
      </w:r>
    </w:p>
    <w:p w:rsidR="00622FFF" w:rsidRPr="0099351C" w:rsidRDefault="00622FFF" w:rsidP="00483AED">
      <w:pPr>
        <w:pStyle w:val="a"/>
        <w:rPr>
          <w:lang w:val="ru-RU"/>
        </w:rPr>
      </w:pPr>
      <w:r w:rsidRPr="0099351C">
        <w:rPr>
          <w:lang w:val="ru-RU"/>
        </w:rPr>
        <w:t>заменяет на противоположный знак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заменяет на симметричный элемент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присваивает элементу текстовое значение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РАЗРЯДНОСТЬ ОБЪЯВЛЕННОГО НИЖЕ МАССИВА РАВНА</w:t>
      </w:r>
      <w:r w:rsidR="0099351C">
        <w:rPr>
          <w:lang w:val="ru-RU"/>
        </w:rPr>
        <w:br/>
      </w:r>
      <w:r w:rsidRPr="0099351C">
        <w:rPr>
          <w:lang w:val="ru-RU"/>
        </w:rPr>
        <w:t>X[i+1, j] := X[i, j];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элементу строки i присваиваем элемент этой же строки, но из предыдущего столбца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элементу строки j присваиваем элемент этой же строки, но из предыдущего столбца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 xml:space="preserve">элементу столбца i присваиваем его же значение увеличенное на +1 </w:t>
      </w:r>
    </w:p>
    <w:p w:rsidR="00622FFF" w:rsidRPr="0099351C" w:rsidRDefault="00622FFF" w:rsidP="00483AED">
      <w:pPr>
        <w:pStyle w:val="a"/>
        <w:rPr>
          <w:lang w:val="ru-RU"/>
        </w:rPr>
      </w:pPr>
      <w:r w:rsidRPr="0099351C">
        <w:rPr>
          <w:lang w:val="ru-RU"/>
        </w:rPr>
        <w:t>элементу столбца j присваиваем элемент этого же столбца, но из предыдущей строки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элементу столбца i присваиваем элемент этого же столбца, но из предыдущей строки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 xml:space="preserve">МЕТОД СОРТИРОВКИ, КОТОРЫЙ ПРИ ПЕРВОМ ПРОХОДЕ ВДОЛЬ МАССИВА, НАЧИНАЯ ПРОХОД "СНИЗУ", БЕРЕТ ПЕРВЫЙ ЭЛЕМЕНТ И ПООЧЕРЕДНО СРАВНИВАЕТ С ПОСЛЕДУЮЩИМИ НАЗЫВАЮТ 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метод «пузырька»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вставки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lastRenderedPageBreak/>
        <w:t>метод посредством выбора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линейной сортировки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диагональной сортировки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МЕТОД СОРТИРОВКИ, КОТОРЫЙ НА J-ОМ ЭТАПЕ ПОМЕЩАЕТ J-ЫЙ ЭЛЕМЕНТ M[J] В НУЖНУЮ ПОЗИЦИЮ СРЕДИ ЭЛЕМЕНТОВ M[1], M[2],. . ., M[J-1], КОТОРЫЕ УЖЕ УПОРЯДОЧЕНЫ НАЗЫВАЮТ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«пузырька»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метод вставки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посредством выбора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линейной сортировки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диагональной сортировки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МЕТОД СОРТИРОВКИ, КОТОРЫЙ НА J-ОМ ЭТАПЕ ВЫБИРАЕТ ЭЛЕМЕНТ НАИМЕНЬШИЙ СРЕДИ M[J], M[J+1],. . ., M[N] И МЕНЯЕТСЯ МЕСТАМИ С ЭЛЕМЕНТОМ M[J] НАЗЫВАЮТ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«пузырька»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вставки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метод посредством выбора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линейной сортировки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метод диагональной сортировки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ДЛЯ ИНИЦИАЛИЗАЦИИ ГРАФИЧЕСКОГО РЕЖИМА ИСПОЛЬЗУЕТСЯ ПРОЦЕДУРА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InitGraph(var Driver, Mode: integer; Path:string);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detect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GraphResult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CloseGraph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GrFontNotFound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ДЛЯ ПРОВЕРКИ УСПЕШНОСТИ ИНИЦИАЛИЗАЦИИ ГРАФИЧЕСКОГО РЕЖИМА СУЩЕСТВУЕТ ФУНКЦИЯ: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InitGraph(var Driver, Mode: integer; Path:string);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detect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GraphResult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CloseGraph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GrFontNotFound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lastRenderedPageBreak/>
        <w:t>ЗАВЕРШАЕТ РАБОТУ АДАПТЕРА В ГРАФИЧЕСКОМ РЕЖИМЕ И ВОССТАНАВЛИВАЕТ ТЕКСТОВЫЙ РЕЖИМ РАБОТЫ ЭКРАНА ПРОЦЕДУРА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InitGraph(var Driver, Mode: integer; Path:string);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detect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GraphResult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CloseGraph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GrFontNotFound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ЦВЕТ ВЫВОДИМЫХ В ГРАФИЧЕСКОМ РЕЖИМЕ НА ЭКРАН ЛИНИЙ И СИМВОЛОВ МОЖНО ЗАДАТЬ ПРОЦЕДУРОЙ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DarkGray(var Driver, Mode: integer; Path:string);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SetColor(color: word);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EGAVGA. BGI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SetBkColor(color: word);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ClearDevise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ЧТОБЫ УСТАНОВИТЬ ЦВЕТ ФОНА ДЛЯ ВСЕГО ЭКРАНА, ИСПОЛЬЗУЕТСЯ ПРОЦЕДУРА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DarkGray(var Driver, Mode: integer; Path:string);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SetColor(color: word);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EGAVGA. BGI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SetBkColor(color: word)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ClearDevise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ЧТОБЫ УСТАНОВИТЬ ЦВЕТ ФОНА ДЛЯ ВСЕГО ЭКРАНА, ИСПОЛЬЗУЕТСЯ ПРОЦЕДУРА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SetBkColor(color: word)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MoveTo (x, y: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MoveRel (dx, dy: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GetX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GetY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ПРОЦЕДУРА, ПЕРЕМЕЩАЮЩАЯ УКАЗАТЕЛЬ В ТОЧКУ С КООРДИНАТАМИ X, Y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SetBkColor(color: word)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MoveTo (x, y: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MoveRel (dx, dy: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GetX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lastRenderedPageBreak/>
        <w:t>GetY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ПРОЦЕДУРА, ПЕРЕМЕЩАЮЩАЯ УКАЗАТЕЛЬ НА DX, DY ПИКСЕЛЕЙ ОТНОСИТЕЛЬНО ПОСЛЕДНЕГО ПОЛОЖЕНИЯ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SetBkColor(color: word)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MoveTo (x, y: integer)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MoveRel (dx, dy: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GetX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GetY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ЕСЛИ ПРОЦЕДУРА УСТАНОВКИ ЦВЕТА ФОНА НЕ ВЫЗВАНА, ЭКРАН БУДЕТ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белым</w:t>
      </w:r>
    </w:p>
    <w:p w:rsidR="00622FFF" w:rsidRPr="0099351C" w:rsidRDefault="00622FFF" w:rsidP="00BF0741">
      <w:pPr>
        <w:pStyle w:val="a"/>
        <w:rPr>
          <w:lang w:val="ru-RU"/>
        </w:rPr>
      </w:pPr>
      <w:r w:rsidRPr="0099351C">
        <w:rPr>
          <w:lang w:val="ru-RU"/>
        </w:rPr>
        <w:t>черным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синим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цветом, который был установлен в последней, компилируемой программе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программа выдаст ошибку и потребует установить цвет фона</w:t>
      </w:r>
    </w:p>
    <w:p w:rsidR="00622FFF" w:rsidRPr="0099351C" w:rsidRDefault="00622FFF" w:rsidP="0099351C">
      <w:pPr>
        <w:pStyle w:val="a0"/>
        <w:rPr>
          <w:lang w:val="ru-RU"/>
        </w:rPr>
      </w:pPr>
      <w:r w:rsidRPr="0099351C">
        <w:rPr>
          <w:lang w:val="ru-RU"/>
        </w:rPr>
        <w:t>ПРОЦЕДУРА, ВЫЧЕРЧИВАЮЩАЯ ЛИНИЮ МЕЖДУ ДВУМЯ ТОЧКАМИ ЭКРАНА С КООРДИНАТАМИ (X1, Y1) И (X2, Y2)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Line (x1, y1, x2, y2: integer)</w:t>
      </w:r>
    </w:p>
    <w:p w:rsidR="00622FFF" w:rsidRPr="0099351C" w:rsidRDefault="00622FFF" w:rsidP="0099351C">
      <w:pPr>
        <w:pStyle w:val="a1"/>
        <w:rPr>
          <w:lang w:val="ru-RU"/>
        </w:rPr>
      </w:pPr>
      <w:r w:rsidRPr="0099351C">
        <w:rPr>
          <w:lang w:val="ru-RU"/>
        </w:rPr>
        <w:t>LineTo (x, y: integer)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Circle (x, y: integer; r: word)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Arc (x, y, ugol_ begin, ugol_ end, r: integer)</w:t>
      </w:r>
    </w:p>
    <w:p w:rsidR="00622FFF" w:rsidRPr="00721D2A" w:rsidRDefault="00622FFF" w:rsidP="0099351C">
      <w:pPr>
        <w:pStyle w:val="a1"/>
        <w:rPr>
          <w:lang w:val="en-US"/>
        </w:rPr>
      </w:pPr>
      <w:r w:rsidRPr="00721D2A">
        <w:rPr>
          <w:lang w:val="en-US"/>
        </w:rPr>
        <w:t>Ellips (x, y: integer; ugol_ begin, ugol_ end, rx, ry: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ЛИНИЮ ОТ ПОСЛЕДНЕГО ПОЛОЖЕНИЯ УКАЗАТЕЛЯ ДО ТОЧКИ С КООРДИНАТАМИ (X, Y)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Line (x1, y1, x2, y2: integer)</w:t>
      </w:r>
    </w:p>
    <w:p w:rsidR="00622FFF" w:rsidRPr="003351CC" w:rsidRDefault="00622FFF" w:rsidP="00BF0741">
      <w:pPr>
        <w:pStyle w:val="a"/>
        <w:rPr>
          <w:lang w:val="ru-RU"/>
        </w:rPr>
      </w:pPr>
      <w:r w:rsidRPr="003351CC">
        <w:rPr>
          <w:lang w:val="ru-RU"/>
        </w:rPr>
        <w:t>LineTo (x, y: integer)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Circle (x, y: integer; r: word)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Arc (x, y, ugol_ begin, ugol_ end, r: integer)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Ellips (x, y: integer; ugol_ begin, ugol_ end, rx, ry: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ОКРУЖНОСТЬ РАДИУСА R С ЦЕНТРОМ В ТОЧКЕ С КООРДИНАТАМИ (X, Y)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Line (x1, y1, x2, y2: integer)</w:t>
      </w:r>
    </w:p>
    <w:p w:rsidR="00622FFF" w:rsidRPr="003351CC" w:rsidRDefault="00622FFF" w:rsidP="003351CC">
      <w:pPr>
        <w:pStyle w:val="a1"/>
        <w:rPr>
          <w:lang w:val="ru-RU"/>
        </w:rPr>
      </w:pPr>
      <w:r w:rsidRPr="003351CC">
        <w:rPr>
          <w:lang w:val="ru-RU"/>
        </w:rPr>
        <w:t>LineTo (x, y: integer)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Circle (x, y: integer; r: word)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Arc (x, y, ugol_ begin, ugol_ end, r: integer)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lastRenderedPageBreak/>
        <w:t>Ellips (x, y: integer; ugol_ begin, ugol_ end, rx, ry: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ДУГУ ОКРУЖНОСТИ РАДИУСА R С ЦЕНТРОМ В ТОЧКЕ С КООРДИНАТАМИ (X, Y: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Line (x1, y1, x2, y2: integer)</w:t>
      </w:r>
    </w:p>
    <w:p w:rsidR="00622FFF" w:rsidRPr="003351CC" w:rsidRDefault="00622FFF" w:rsidP="003351CC">
      <w:pPr>
        <w:pStyle w:val="a1"/>
        <w:rPr>
          <w:lang w:val="ru-RU"/>
        </w:rPr>
      </w:pPr>
      <w:r w:rsidRPr="003351CC">
        <w:rPr>
          <w:lang w:val="ru-RU"/>
        </w:rPr>
        <w:t>LineTo (x, y: integer)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Circle (x, y: integer; r: word)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Arc (x, y, ugol_ begin, ugol_ end, r: integer)</w:t>
      </w:r>
    </w:p>
    <w:p w:rsidR="00622FFF" w:rsidRPr="00721D2A" w:rsidRDefault="00622FFF" w:rsidP="003351CC">
      <w:pPr>
        <w:pStyle w:val="a1"/>
        <w:rPr>
          <w:lang w:val="en-US"/>
        </w:rPr>
      </w:pPr>
      <w:r w:rsidRPr="00721D2A">
        <w:rPr>
          <w:lang w:val="en-US"/>
        </w:rPr>
        <w:t>Ellips (x, y: integer; ugol_ begin, ugol_ end, rx, ry: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ЭЛЛИПС ИЛИ ДУГУ ЭЛЛИПСА С ЦЕНТРОМ В ТОЧКЕ С КООРДИНАТАМИ (X, Y)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Line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LineTo (x, y: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Circle (x, y: integer; r: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Arc (x, y, ugol_ begin, ugol_ end, r: integer)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Ellips (x, y: integer; ugol_ begin, ugol_ end, rx, ry: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КОНТУР ПРЯМОУГОЛЬНИКА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Rectangle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Bar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SetLineStyle (type, pattern, thick: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SetFillStyle (style, color: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SetTextStyle (font, orient, size: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ПРОЦЕДУРА, ВЫЧЕРЧИВАЮЩАЯ КОНТУР ЗАКРАШЕННОГО ПРЯМОУГОЛЬНИКА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Rectangle (x1, y1, x2, y2: integer)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Bar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SetLineStyle (type, pattern, thick: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SetFillStyle (style, color: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SetTextStyle (font, orient, size: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 УСТАНАВЛИВАЮЩАЯ СТИЛЬ ВЫЧЕРЧИВАЕМЫХ ЛИНИЙ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Rectangle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Bar (x1, y1, x2, y2: integer)</w:t>
      </w:r>
    </w:p>
    <w:p w:rsidR="00622FFF" w:rsidRPr="00116227" w:rsidRDefault="00622FFF" w:rsidP="00BF0741">
      <w:pPr>
        <w:pStyle w:val="a"/>
        <w:rPr>
          <w:lang w:val="en-US"/>
        </w:rPr>
      </w:pPr>
      <w:r w:rsidRPr="00116227">
        <w:rPr>
          <w:lang w:val="en-US"/>
        </w:rPr>
        <w:t>SetLineStyle (type, pattern, thick: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SetFillStyle (style, color: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lastRenderedPageBreak/>
        <w:t>SetTextStyle (font, orient, size: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  УСТАНАВЛИВАЮЩАЯ СТИЛЬ И ЦВЕТ ЗАЛИВКИ (ЗАКРАШИВАНИЯ) ОБЛАСТЕЙ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Rectangle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Bar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SetLineStyle (type, pattern, thick: word)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SetFillStyle (style, color: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SetTextStyle (font, orient, size: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ПРОЦЕДУРА   УСТАНАВЛИВАЮЩАЯ ШРИФТ, ОРИЕНТАЦИЮ И РАЗМЕР ТЕКСТА, ВЫВОДИМОГО НА ЭКРАН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Rectangle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Bar (x1, y1, x2, y2: integer)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SetLineStyle (type, pattern, thick: word)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SetFillStyle (style, color: word)</w:t>
      </w:r>
    </w:p>
    <w:p w:rsidR="00622FFF" w:rsidRPr="00116227" w:rsidRDefault="00622FFF" w:rsidP="00A16D7F">
      <w:pPr>
        <w:pStyle w:val="a"/>
        <w:rPr>
          <w:lang w:val="en-US"/>
        </w:rPr>
      </w:pPr>
      <w:r w:rsidRPr="00116227">
        <w:rPr>
          <w:lang w:val="en-US"/>
        </w:rPr>
        <w:t>SetTextStyle (font, orient, size: word)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СВЯЗЫВАЕТ ФАЙЛОВУЮ ПЕРЕМЕННУЮ F С ФИЗИЧЕСКИМ ФАЙЛОМ ОПЕРАТОР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Assign(f, FileName)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Reset(f)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Rewrite(f)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Close(f)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Rename(f, NewName)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ОТКРЫВАЕТ ДЛЯ ЧТЕНИЯ ФАЙЛ ОПЕРАТОР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Assign(f, FileName)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Reset(f)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Rewrite(f)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Close(f)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Rename(f, NewName)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ОТКРЫВАЕТ ДЛЯ ЗАПИСИ ФАЙЛ ОПЕРАТОР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Assign(f, FileName)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Reset(f)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Rewrite(f)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Close(f)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Rename(f, NewName)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lastRenderedPageBreak/>
        <w:t>ЗАКРЫВАЕТ ОТКРЫТЫЙ ДО ЭТОГО ФАЙЛ ОПЕРАТОР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Assign(f, FileName)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Reset(f)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Rewrite(f)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Close(f)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Rename(f, NewName)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ПОЗВОЛЯЕТ ПЕРЕИМЕНОВАТЬ ФИЗИЧЕСКИЙ ФАЙЛ НА ДИСКЕ ОПЕРАТОР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Assign(f, FileName)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Reset(f)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Rewrite(f)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Close(f)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Rename(f, NewName)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ПОДПРОГРАММА ЭТО</w:t>
      </w:r>
    </w:p>
    <w:p w:rsidR="00622FFF" w:rsidRPr="00116227" w:rsidRDefault="00622FFF" w:rsidP="00BF0741">
      <w:pPr>
        <w:pStyle w:val="a1"/>
        <w:rPr>
          <w:lang w:val="ru-RU"/>
        </w:rPr>
      </w:pPr>
      <w:r w:rsidRPr="00116227">
        <w:rPr>
          <w:lang w:val="ru-RU"/>
        </w:rPr>
        <w:t>текст программы, заключенный в операторные скобки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отдельная функционально независимая часть программы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стандартная библиотека языка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специальная команда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набор зарезервированных слов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ПОДПРОГРАММЫ МОГУТ БЫТЬ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только стандартными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стандартными и собственными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стандартными и не стандартными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только типизированными</w:t>
      </w:r>
    </w:p>
    <w:p w:rsidR="00622FFF" w:rsidRPr="00BF0741" w:rsidRDefault="00622FFF" w:rsidP="00BF0741">
      <w:pPr>
        <w:pStyle w:val="a1"/>
        <w:rPr>
          <w:lang w:val="en-US"/>
        </w:rPr>
      </w:pPr>
      <w:r w:rsidRPr="00BF0741">
        <w:rPr>
          <w:lang w:val="en-US"/>
        </w:rPr>
        <w:t>типизированными и нетипизированными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ПЕРЕМЕННЫЕ ПОПРОГРАММ МОГУТ БЫТЬ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глобальными и локальными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структурированными и не структурированными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типизированными и нетипизированными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стандартными и собственными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стандартными и не стандартными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ПЕРЕМЕННЫЕ ОПИСАННЫЕ В ПРОЦЕДУРЕ ПОСЛЕ СЛОВА VAR, ЯВЛЯЮТСЯ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lastRenderedPageBreak/>
        <w:t>внешними переменными процедуры, они не являются данными для операций внутри процедуры, но являются результатом её выполнения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операторами процедуры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внутренними переменными процедуры или промежуточными, они являются данными для операций внутри процедуры и результатом её выполнения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внутренними переменными процедуры или промежуточными, они не являются данными для операций внутри процедуры и не являются результатом её выполнения, а нужны лишь для промежуточных действий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зарезервированными словами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ФУНКЦИЯ ВОЗВРАЩАЕТ РЕЗУЛЬТАТ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во внутренних переменных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в аргумантах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в своем имени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в переменной, стоящей после слова Возврат (</w:t>
      </w:r>
      <w:r w:rsidRPr="00A16D7F">
        <w:rPr>
          <w:lang w:val="en-US"/>
        </w:rPr>
        <w:t>Return</w:t>
      </w:r>
      <w:r w:rsidRPr="00116227">
        <w:rPr>
          <w:lang w:val="ru-RU"/>
        </w:rPr>
        <w:t>)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не возвращает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СУЩНОСТЬ, КОТОРОЙ МОЖНО ПОСЫЛАТЬ СООБЩЕНИЯ, И КОТОРАЯ МОЖЕТ НА НИХ РЕАГИРОВАТЬ, ИСПОЛЬЗУЯ СВОИ ДАННЫЕ НАЗЫВАЮТ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ООП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класс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объект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конструктор</w:t>
      </w:r>
    </w:p>
    <w:p w:rsidR="00622FFF" w:rsidRPr="00A16D7F" w:rsidRDefault="00622FFF" w:rsidP="00A16D7F">
      <w:pPr>
        <w:pStyle w:val="a1"/>
        <w:rPr>
          <w:lang w:val="en-US"/>
        </w:rPr>
      </w:pPr>
      <w:r w:rsidRPr="00A16D7F">
        <w:rPr>
          <w:lang w:val="en-US"/>
        </w:rPr>
        <w:t>деструктор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ЭКЗЕМПЛЯР КЛАССА ЭТО</w:t>
      </w:r>
    </w:p>
    <w:p w:rsidR="00622FFF" w:rsidRPr="00A16D7F" w:rsidRDefault="00622FFF" w:rsidP="00A16D7F">
      <w:pPr>
        <w:pStyle w:val="a1"/>
      </w:pPr>
      <w:r w:rsidRPr="00A16D7F">
        <w:t>ООП</w:t>
      </w:r>
    </w:p>
    <w:p w:rsidR="00622FFF" w:rsidRPr="00A16D7F" w:rsidRDefault="00622FFF" w:rsidP="00A16D7F">
      <w:pPr>
        <w:pStyle w:val="a1"/>
      </w:pPr>
      <w:r w:rsidRPr="00A16D7F">
        <w:t>класс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объект</w:t>
      </w:r>
    </w:p>
    <w:p w:rsidR="00622FFF" w:rsidRPr="00A16D7F" w:rsidRDefault="00622FFF" w:rsidP="00A16D7F">
      <w:pPr>
        <w:pStyle w:val="a1"/>
      </w:pPr>
      <w:r w:rsidRPr="00A16D7F">
        <w:t>конструктор</w:t>
      </w:r>
    </w:p>
    <w:p w:rsidR="00622FFF" w:rsidRPr="00A16D7F" w:rsidRDefault="00622FFF" w:rsidP="00A16D7F">
      <w:pPr>
        <w:pStyle w:val="a1"/>
      </w:pPr>
      <w:r w:rsidRPr="00A16D7F">
        <w:t>деструктор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МНОЖЕСТВО ОБЪЕКТОВ, ИМЕЮЩИХ ОБЩУЮ СТРУКТУРУ И ОБЩЕЕ ПОВЕДЕНИЕ ЭТО</w:t>
      </w:r>
    </w:p>
    <w:p w:rsidR="00622FFF" w:rsidRPr="00A16D7F" w:rsidRDefault="00622FFF" w:rsidP="00A16D7F">
      <w:pPr>
        <w:pStyle w:val="a1"/>
      </w:pPr>
      <w:r w:rsidRPr="00A16D7F">
        <w:t>ООП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класс</w:t>
      </w:r>
    </w:p>
    <w:p w:rsidR="00622FFF" w:rsidRPr="00A16D7F" w:rsidRDefault="00622FFF" w:rsidP="00A16D7F">
      <w:pPr>
        <w:pStyle w:val="a1"/>
      </w:pPr>
      <w:r w:rsidRPr="00A16D7F">
        <w:t>объект</w:t>
      </w:r>
    </w:p>
    <w:p w:rsidR="00622FFF" w:rsidRPr="00A16D7F" w:rsidRDefault="00622FFF" w:rsidP="00A16D7F">
      <w:pPr>
        <w:pStyle w:val="a1"/>
      </w:pPr>
      <w:r w:rsidRPr="00A16D7F">
        <w:t>конструктор</w:t>
      </w:r>
    </w:p>
    <w:p w:rsidR="00622FFF" w:rsidRPr="00A16D7F" w:rsidRDefault="00622FFF" w:rsidP="00A16D7F">
      <w:pPr>
        <w:pStyle w:val="a1"/>
      </w:pPr>
      <w:r w:rsidRPr="00A16D7F">
        <w:t>деструктор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lastRenderedPageBreak/>
        <w:t>СПЕЦИАЛЬНЫЙ МЕТОД, КОТОРЫЙ ИНИЦИАЛИЗИРУЕТ ОБЪЕКТ, СОДЕРЖАЩИЙ ВИРТУАЛЬНЫЕ МЕТОДЫ ЭТО</w:t>
      </w:r>
    </w:p>
    <w:p w:rsidR="00622FFF" w:rsidRPr="00A16D7F" w:rsidRDefault="00622FFF" w:rsidP="00A16D7F">
      <w:pPr>
        <w:pStyle w:val="a1"/>
      </w:pPr>
      <w:r w:rsidRPr="00A16D7F">
        <w:t>ООП</w:t>
      </w:r>
    </w:p>
    <w:p w:rsidR="00622FFF" w:rsidRPr="00A16D7F" w:rsidRDefault="00622FFF" w:rsidP="00A16D7F">
      <w:pPr>
        <w:pStyle w:val="a1"/>
      </w:pPr>
      <w:r w:rsidRPr="00A16D7F">
        <w:t>класс</w:t>
      </w:r>
    </w:p>
    <w:p w:rsidR="00622FFF" w:rsidRPr="00A16D7F" w:rsidRDefault="00622FFF" w:rsidP="00A16D7F">
      <w:pPr>
        <w:pStyle w:val="a1"/>
      </w:pPr>
      <w:r w:rsidRPr="00A16D7F">
        <w:t>объект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конструктор</w:t>
      </w:r>
    </w:p>
    <w:p w:rsidR="00622FFF" w:rsidRPr="00A16D7F" w:rsidRDefault="00622FFF" w:rsidP="00A16D7F">
      <w:pPr>
        <w:pStyle w:val="a1"/>
      </w:pPr>
      <w:r w:rsidRPr="00A16D7F">
        <w:t>деструктор</w:t>
      </w:r>
    </w:p>
    <w:p w:rsidR="00622FFF" w:rsidRPr="003351CC" w:rsidRDefault="00622FFF" w:rsidP="003351CC">
      <w:pPr>
        <w:pStyle w:val="a0"/>
        <w:rPr>
          <w:lang w:val="ru-RU"/>
        </w:rPr>
      </w:pPr>
      <w:r w:rsidRPr="003351CC">
        <w:rPr>
          <w:lang w:val="ru-RU"/>
        </w:rPr>
        <w:t>МЕТОД, ВЫПОЛНЯЮЩИЙ ДЕЙСТВИЯ, ЗАВЕРШАЮЩИЕ РАБОТУ С ОБЪЕКТОМ: ЗАКРЫТИЕ ВСЕХ ФАЙЛОВ, ОЧИСТКУ ДИНАМИЧЕСКОЙ ПАМЯТИ, ОЧИСТКУ ЭКРАНА</w:t>
      </w:r>
    </w:p>
    <w:p w:rsidR="00622FFF" w:rsidRPr="00A16D7F" w:rsidRDefault="00622FFF" w:rsidP="00A16D7F">
      <w:pPr>
        <w:pStyle w:val="a1"/>
      </w:pPr>
      <w:r w:rsidRPr="00A16D7F">
        <w:t>ООП</w:t>
      </w:r>
    </w:p>
    <w:p w:rsidR="00622FFF" w:rsidRPr="00A16D7F" w:rsidRDefault="00622FFF" w:rsidP="00A16D7F">
      <w:pPr>
        <w:pStyle w:val="a1"/>
      </w:pPr>
      <w:r w:rsidRPr="00A16D7F">
        <w:t>класс</w:t>
      </w:r>
    </w:p>
    <w:p w:rsidR="00622FFF" w:rsidRPr="00A16D7F" w:rsidRDefault="00622FFF" w:rsidP="00A16D7F">
      <w:pPr>
        <w:pStyle w:val="a1"/>
      </w:pPr>
      <w:r w:rsidRPr="00A16D7F">
        <w:t>объект</w:t>
      </w:r>
    </w:p>
    <w:p w:rsidR="00622FFF" w:rsidRPr="00A16D7F" w:rsidRDefault="00622FFF" w:rsidP="00A16D7F">
      <w:pPr>
        <w:pStyle w:val="a1"/>
      </w:pPr>
      <w:r w:rsidRPr="00A16D7F">
        <w:t>конструктор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деструктор</w:t>
      </w:r>
    </w:p>
    <w:p w:rsidR="00622FFF" w:rsidRPr="00622FFF" w:rsidRDefault="00622FFF" w:rsidP="00622FF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ru-RU" w:eastAsia="x-none"/>
        </w:rPr>
        <w:t>Моделирование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МОДЕЛИРОВАНИЕ — ЭТО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процесс замены реального объекта (процесса, явления) моделью, отражающей его существенные признаки с точки зрения достижения конкретной цели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процесс демонстрации моделей одежды в салоне мод</w:t>
      </w:r>
    </w:p>
    <w:p w:rsidR="00622FFF" w:rsidRPr="00A16D7F" w:rsidRDefault="00622FFF" w:rsidP="00A16D7F">
      <w:pPr>
        <w:pStyle w:val="a1"/>
      </w:pPr>
      <w:r w:rsidRPr="00A16D7F">
        <w:t>процесс неформальной постановки конкретной задачи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процесс замены реального объекта (процесса, явления) другим материальным или идеальным объектом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процесс выявления существенных признаков рассматриваемого объекта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МОДЕЛЬ — ЭТО</w:t>
      </w:r>
    </w:p>
    <w:p w:rsidR="00622FFF" w:rsidRPr="00A16D7F" w:rsidRDefault="00622FFF" w:rsidP="00A16D7F">
      <w:pPr>
        <w:pStyle w:val="a1"/>
      </w:pPr>
      <w:r w:rsidRPr="00A16D7F">
        <w:t>фантастический образ реальной действительности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материальный или абстрактный заменитель объекта, отражающий его пространственно-временные характеристики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материальный или абстрактный заменитель объекта, отражающий его существенные характеристики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изучаемого объекта средствами изобразительного искусства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 xml:space="preserve"> информация о несущественных свойствах объекта.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ПРИ ИЗУЧЕНИИ ОБЪЕКТА РЕАЛЬНОЙ ДЕЙСТВИТЕЛЬНОСТИ МОЖНО СОЗДАТЬ</w:t>
      </w:r>
    </w:p>
    <w:p w:rsidR="00622FFF" w:rsidRPr="00A16D7F" w:rsidRDefault="00622FFF" w:rsidP="00A16D7F">
      <w:pPr>
        <w:pStyle w:val="a1"/>
      </w:pPr>
      <w:r w:rsidRPr="00A16D7F">
        <w:t>одну единственную модель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lastRenderedPageBreak/>
        <w:t>несколько различных видов моделей, каждая из которых отражает те или иные существенные признаки объекта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одну модель, отражающую совокупность признаков объекта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точную копию объекта во всех проявлениях его свойств и поведения</w:t>
      </w:r>
    </w:p>
    <w:p w:rsidR="00622FFF" w:rsidRPr="00A16D7F" w:rsidRDefault="00622FFF" w:rsidP="00A16D7F">
      <w:pPr>
        <w:pStyle w:val="a1"/>
      </w:pPr>
      <w:r w:rsidRPr="00A16D7F">
        <w:t>вопрос не имеет смысла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ПРОЦЕСС ПОСТРОЕНИЯ МОДЕЛИ, КАК ПРАВИЛО, ПРЕДПОЛАГАЕТ</w:t>
      </w:r>
    </w:p>
    <w:p w:rsidR="00622FFF" w:rsidRPr="00A16D7F" w:rsidRDefault="00622FFF" w:rsidP="00A16D7F">
      <w:pPr>
        <w:pStyle w:val="a1"/>
      </w:pPr>
      <w:r w:rsidRPr="00A16D7F">
        <w:t>описание всех свойств исследуемого объекта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выделение наиболее существенных с точки зрения решаемой задачи свойств объекта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выделение свойств объекта безотносительно к целям решаемой задачи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всех пространственно-временных характеристик изучаемого объекта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выделение не более трех существенных признаков объекта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НАТУРНОЕ МОДЕЛИРОВАНИЕ ЭТО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моделирование, при котором в модели узнается моделируемый объект, то есть натурная модель всегда имеет визуальную схожесть с объектом - оригиналом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создание математических формул, описывающих форму или поведение объекта-оригинала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моделирование, при котором в модели узнается какой-либо отдельный признак объекта-оригинала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совокупность данных, содержащих текстовую информацию об объекте-оригинале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создание таблицы, содержащей информацию об объекте-оригинале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ИНФОРМАЦИОННОЙ МОДЕЛЬЮ ОБЪЕКТА НЕЛЬЗЯ СЧИТАТЬ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объекта-оригинала с помощью математических формул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другой объект, не отражающий существенных признаков и свойств объекта-оригинала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совокупность данных в виде таблицы, содержащих информацию о качественных и количественных характеристиках объекта-оригинала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объекта-оригинала на естественном или формальном языке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совокупность записанных на языке математики формул, описывающих поведение объекта-оригинала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МАТЕМАТИЧЕСКАЯ МОДЕЛЬ ОБЪЕКТА — ЭТО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созданная из какого-либо материала модель, точно отражающая внешние признаки объекта-оригинала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в виде схемы внутренней структуры изучаемого объекта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lastRenderedPageBreak/>
        <w:t>совокупность данных, содержащих информацию о количественных характеристиках объекта и его поведения в виде таблицы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622FFF" w:rsidRPr="00A16D7F" w:rsidRDefault="00622FFF" w:rsidP="00A16D7F">
      <w:pPr>
        <w:pStyle w:val="a1"/>
      </w:pPr>
      <w:r w:rsidRPr="00A16D7F">
        <w:t>последовательность электрических сигналов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К ЧИСЛУ МАТЕМАТИЧЕСКИХ МОДЕЛЕЙ ОТНОСИТСЯ</w:t>
      </w:r>
    </w:p>
    <w:p w:rsidR="00622FFF" w:rsidRPr="00A16D7F" w:rsidRDefault="00622FFF" w:rsidP="00A16D7F">
      <w:pPr>
        <w:pStyle w:val="a1"/>
      </w:pPr>
      <w:r w:rsidRPr="00A16D7F">
        <w:t>милицейский протокол</w:t>
      </w:r>
    </w:p>
    <w:p w:rsidR="00622FFF" w:rsidRPr="00A16D7F" w:rsidRDefault="00622FFF" w:rsidP="00A16D7F">
      <w:pPr>
        <w:pStyle w:val="a1"/>
      </w:pPr>
      <w:r w:rsidRPr="00A16D7F">
        <w:t>правила дорожного движения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формула нахождения корней квадратного уравнения</w:t>
      </w:r>
    </w:p>
    <w:p w:rsidR="00622FFF" w:rsidRPr="00A16D7F" w:rsidRDefault="00622FFF" w:rsidP="00A16D7F">
      <w:pPr>
        <w:pStyle w:val="a1"/>
      </w:pPr>
      <w:r w:rsidRPr="00A16D7F">
        <w:t>кулинарный рецепт</w:t>
      </w:r>
    </w:p>
    <w:p w:rsidR="00622FFF" w:rsidRPr="00A16D7F" w:rsidRDefault="00622FFF" w:rsidP="00A16D7F">
      <w:pPr>
        <w:pStyle w:val="a1"/>
      </w:pPr>
      <w:r w:rsidRPr="00A16D7F">
        <w:t>инструкция по сборке мебели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К ЧИСЛУ ДОКУМЕНТОВ, ПРЕДСТАВЛЯЮЩИХ СОБОЙ ИНФОРМАЦИОННУЮ МОДЕЛЬ УПРАВЛЕНИЯ ГОСУДАРСТВОМ, МОЖНО ОТНЕСТИ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Конституцию РФ</w:t>
      </w:r>
    </w:p>
    <w:p w:rsidR="00622FFF" w:rsidRPr="00A16D7F" w:rsidRDefault="00622FFF" w:rsidP="00A16D7F">
      <w:pPr>
        <w:pStyle w:val="a1"/>
      </w:pPr>
      <w:r w:rsidRPr="00A16D7F">
        <w:t>географическую карту России</w:t>
      </w:r>
    </w:p>
    <w:p w:rsidR="00622FFF" w:rsidRPr="00A16D7F" w:rsidRDefault="00622FFF" w:rsidP="00A16D7F">
      <w:pPr>
        <w:pStyle w:val="a1"/>
      </w:pPr>
      <w:r w:rsidRPr="00A16D7F">
        <w:t>Российский словарь политических терминов</w:t>
      </w:r>
    </w:p>
    <w:p w:rsidR="00622FFF" w:rsidRPr="00A16D7F" w:rsidRDefault="00622FFF" w:rsidP="00A16D7F">
      <w:pPr>
        <w:pStyle w:val="a1"/>
      </w:pPr>
      <w:r w:rsidRPr="00A16D7F">
        <w:t>схему Кремля</w:t>
      </w:r>
    </w:p>
    <w:p w:rsidR="00622FFF" w:rsidRPr="00A16D7F" w:rsidRDefault="00622FFF" w:rsidP="00A16D7F">
      <w:pPr>
        <w:pStyle w:val="a1"/>
      </w:pPr>
      <w:r w:rsidRPr="00A16D7F">
        <w:t>список депутатов государственной Думы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ТАБЛИЧНАЯ ИНФОРМАЦИОННАЯ МОДЕЛЬ ПРЕДСТАВЛЯЕТ СОБОЙ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набор графиков, рисунков, чертежей, схем, диаграмм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описание иерархической структуры строения моделируемого объекта</w:t>
      </w:r>
    </w:p>
    <w:p w:rsidR="00622FFF" w:rsidRPr="00A16D7F" w:rsidRDefault="00622FFF" w:rsidP="00A16D7F">
      <w:pPr>
        <w:pStyle w:val="a"/>
        <w:rPr>
          <w:lang w:val="ru-RU"/>
        </w:rPr>
      </w:pPr>
      <w:r w:rsidRPr="00A16D7F">
        <w:rPr>
          <w:lang w:val="ru-RU"/>
        </w:rPr>
        <w:t>описание объектов (или их свойств) в виде совокупности значений, размещаемых в таблице</w:t>
      </w:r>
    </w:p>
    <w:p w:rsidR="00622FFF" w:rsidRPr="00A16D7F" w:rsidRDefault="00622FFF" w:rsidP="00A16D7F">
      <w:pPr>
        <w:pStyle w:val="a1"/>
      </w:pPr>
      <w:r w:rsidRPr="00A16D7F">
        <w:t>систему математических формул</w:t>
      </w:r>
    </w:p>
    <w:p w:rsidR="00622FFF" w:rsidRPr="00A16D7F" w:rsidRDefault="00622FFF" w:rsidP="00A16D7F">
      <w:pPr>
        <w:pStyle w:val="a1"/>
      </w:pPr>
      <w:r w:rsidRPr="00A16D7F">
        <w:t>последовательность предложений на естественном языке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ЛОЖНЫМ ПРОДОЛЖЕНИЕМ К ВЫСКАЗЫВАНИЮ: “К ИНФОРМАЦИОННОМУ ПРОЦЕССУ ПОИСКА ИНФОРМАЦИИ МОЖНО ОТНЕСТИ”</w:t>
      </w:r>
    </w:p>
    <w:p w:rsidR="00622FFF" w:rsidRPr="00A16D7F" w:rsidRDefault="00622FFF" w:rsidP="00A16D7F">
      <w:pPr>
        <w:pStyle w:val="a1"/>
      </w:pPr>
      <w:r w:rsidRPr="00A16D7F">
        <w:t>непосредственное наблюдение</w:t>
      </w:r>
    </w:p>
    <w:p w:rsidR="00622FFF" w:rsidRPr="00A16D7F" w:rsidRDefault="00622FFF" w:rsidP="00A16D7F">
      <w:pPr>
        <w:pStyle w:val="a1"/>
      </w:pPr>
      <w:r w:rsidRPr="00A16D7F">
        <w:t>чтение справочной литературы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запрос к информационным системам</w:t>
      </w:r>
    </w:p>
    <w:p w:rsidR="00622FFF" w:rsidRPr="00A16D7F" w:rsidRDefault="00622FFF" w:rsidP="00A16D7F">
      <w:pPr>
        <w:pStyle w:val="a1"/>
      </w:pPr>
      <w:r w:rsidRPr="00A16D7F">
        <w:t>построение графической модели явления</w:t>
      </w:r>
    </w:p>
    <w:p w:rsidR="00622FFF" w:rsidRPr="00A16D7F" w:rsidRDefault="00622FFF" w:rsidP="00A16D7F">
      <w:pPr>
        <w:pStyle w:val="a1"/>
      </w:pPr>
      <w:r w:rsidRPr="00A16D7F">
        <w:t>прослушивание радиопередач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ИСТИННЫМ ВЫСКАЗЫВАНИЕМ ЯВЛЯЕТСЯ</w:t>
      </w:r>
    </w:p>
    <w:p w:rsidR="00622FFF" w:rsidRPr="00A16D7F" w:rsidRDefault="00622FFF" w:rsidP="00A16D7F">
      <w:pPr>
        <w:pStyle w:val="a1"/>
      </w:pPr>
      <w:r w:rsidRPr="00A16D7F">
        <w:lastRenderedPageBreak/>
        <w:t>непосредственное наблюдение — это хранение информации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чтение справочной литературы — это поиск информации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запрос к информационным системам — это защита информации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построение графической модели явления — это передача информации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прослушивание радиопередачи — это процесс обработки информации</w:t>
      </w:r>
    </w:p>
    <w:p w:rsidR="00622FFF" w:rsidRPr="001F5D8A" w:rsidRDefault="001F5D8A" w:rsidP="001F5D8A">
      <w:pPr>
        <w:pStyle w:val="a0"/>
        <w:rPr>
          <w:lang w:val="ru-RU"/>
        </w:rPr>
      </w:pPr>
      <w:r w:rsidRPr="001F5D8A">
        <w:rPr>
          <w:lang w:val="ru-RU"/>
        </w:rPr>
        <w:t>РИСУНКИ, КАРТЫ, ЧЕРТЕЖИ, ДИАГРАММЫ, СХЕМЫ, ГРАФИКИ ПРЕДСТАВЛЯЮТ СОБОЙ</w:t>
      </w:r>
    </w:p>
    <w:p w:rsidR="00622FFF" w:rsidRPr="00A16D7F" w:rsidRDefault="00622FFF" w:rsidP="00A16D7F">
      <w:pPr>
        <w:pStyle w:val="a1"/>
      </w:pPr>
      <w:r w:rsidRPr="00A16D7F">
        <w:t>табличные информационные модели</w:t>
      </w:r>
    </w:p>
    <w:p w:rsidR="00622FFF" w:rsidRPr="00A16D7F" w:rsidRDefault="00622FFF" w:rsidP="00A16D7F">
      <w:pPr>
        <w:pStyle w:val="a1"/>
      </w:pPr>
      <w:r w:rsidRPr="00A16D7F">
        <w:t>математические модели</w:t>
      </w:r>
    </w:p>
    <w:p w:rsidR="00622FFF" w:rsidRPr="00A16D7F" w:rsidRDefault="00622FFF" w:rsidP="00A16D7F">
      <w:pPr>
        <w:pStyle w:val="a1"/>
      </w:pPr>
      <w:r w:rsidRPr="00A16D7F">
        <w:t>натурные модели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графические информационные модели</w:t>
      </w:r>
    </w:p>
    <w:p w:rsidR="00622FFF" w:rsidRPr="00A16D7F" w:rsidRDefault="00622FFF" w:rsidP="00A16D7F">
      <w:pPr>
        <w:pStyle w:val="a1"/>
      </w:pPr>
      <w:r w:rsidRPr="00A16D7F">
        <w:t>иерархические информационные модели</w:t>
      </w:r>
    </w:p>
    <w:p w:rsidR="00622FFF" w:rsidRPr="00721D2A" w:rsidRDefault="00721D2A" w:rsidP="00721D2A">
      <w:pPr>
        <w:pStyle w:val="a0"/>
        <w:rPr>
          <w:lang w:val="ru-RU"/>
        </w:rPr>
      </w:pPr>
      <w:r w:rsidRPr="00721D2A">
        <w:rPr>
          <w:lang w:val="ru-RU"/>
        </w:rPr>
        <w:t>ОПИСАНИЕ ГЛОБАЛЬНОЙ КОМПЬЮТЕРНОЙ СЕТИ ИНТЕРНЕТ В ВИДЕ СИСТЕМЫ ВЗАИМОСВЯЗАННЫХ СЛЕДУЕТ РАССМАТРИВАТЬ КАК</w:t>
      </w:r>
    </w:p>
    <w:p w:rsidR="00622FFF" w:rsidRPr="00A16D7F" w:rsidRDefault="00622FFF" w:rsidP="00A16D7F">
      <w:pPr>
        <w:pStyle w:val="a1"/>
      </w:pPr>
      <w:r w:rsidRPr="00A16D7F">
        <w:t>натурную модель</w:t>
      </w:r>
    </w:p>
    <w:p w:rsidR="00622FFF" w:rsidRPr="00A16D7F" w:rsidRDefault="00622FFF" w:rsidP="00A16D7F">
      <w:pPr>
        <w:pStyle w:val="a1"/>
      </w:pPr>
      <w:r w:rsidRPr="00A16D7F">
        <w:t>табличную модель</w:t>
      </w:r>
    </w:p>
    <w:p w:rsidR="00622FFF" w:rsidRPr="00A16D7F" w:rsidRDefault="00622FFF" w:rsidP="00A16D7F">
      <w:pPr>
        <w:pStyle w:val="a1"/>
      </w:pPr>
      <w:r w:rsidRPr="00A16D7F">
        <w:t>графическую модель</w:t>
      </w:r>
    </w:p>
    <w:p w:rsidR="00622FFF" w:rsidRPr="00A16D7F" w:rsidRDefault="00622FFF" w:rsidP="00A16D7F">
      <w:pPr>
        <w:pStyle w:val="a1"/>
      </w:pPr>
      <w:r w:rsidRPr="00A16D7F">
        <w:t>математическую модель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сетевую модель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ФАЙЛОВАЯ СИСТЕМА ПЕРСОНАЛЬНОГО КОМПЬЮТЕРА НАИБОЛЕЕ АДЕКВАТНО МОЖЕТ БЫТЬ ОПИСАНА В ВИДЕ</w:t>
      </w:r>
    </w:p>
    <w:p w:rsidR="00622FFF" w:rsidRPr="00A16D7F" w:rsidRDefault="00622FFF" w:rsidP="00A16D7F">
      <w:pPr>
        <w:pStyle w:val="a1"/>
      </w:pPr>
      <w:r w:rsidRPr="00A16D7F">
        <w:t>табличной модели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графической модели</w:t>
      </w:r>
    </w:p>
    <w:p w:rsidR="00622FFF" w:rsidRPr="00A16D7F" w:rsidRDefault="00622FFF" w:rsidP="00A16D7F">
      <w:pPr>
        <w:pStyle w:val="a1"/>
      </w:pPr>
      <w:r w:rsidRPr="00A16D7F">
        <w:t>иерархической модели</w:t>
      </w:r>
    </w:p>
    <w:p w:rsidR="00622FFF" w:rsidRPr="00A16D7F" w:rsidRDefault="00622FFF" w:rsidP="00A16D7F">
      <w:pPr>
        <w:pStyle w:val="a1"/>
      </w:pPr>
      <w:r w:rsidRPr="00A16D7F">
        <w:t>натурной модели</w:t>
      </w:r>
    </w:p>
    <w:p w:rsidR="00622FFF" w:rsidRPr="00A16D7F" w:rsidRDefault="00622FFF" w:rsidP="00A16D7F">
      <w:pPr>
        <w:pStyle w:val="a1"/>
      </w:pPr>
      <w:r w:rsidRPr="00A16D7F">
        <w:t>математической модели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В БИОЛОГИИ КЛАССИФИКАЦИЯ ПРЕДСТАВИТЕЛЕЙ ЖИВОТНОГО МИРА ПРЕДСТАВЛЯЕТ СОБОЙ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иерархическую модель</w:t>
      </w:r>
    </w:p>
    <w:p w:rsidR="00622FFF" w:rsidRPr="00A16D7F" w:rsidRDefault="00622FFF" w:rsidP="00A16D7F">
      <w:pPr>
        <w:pStyle w:val="a1"/>
      </w:pPr>
      <w:r w:rsidRPr="00A16D7F">
        <w:t>табличную модель</w:t>
      </w:r>
    </w:p>
    <w:p w:rsidR="00622FFF" w:rsidRPr="00A16D7F" w:rsidRDefault="00622FFF" w:rsidP="00A16D7F">
      <w:pPr>
        <w:pStyle w:val="a1"/>
      </w:pPr>
      <w:r w:rsidRPr="00A16D7F">
        <w:t>графическую модель</w:t>
      </w:r>
    </w:p>
    <w:p w:rsidR="00622FFF" w:rsidRPr="00A16D7F" w:rsidRDefault="00622FFF" w:rsidP="00A16D7F">
      <w:pPr>
        <w:pStyle w:val="a1"/>
      </w:pPr>
      <w:r w:rsidRPr="00A16D7F">
        <w:t>математическую модель</w:t>
      </w:r>
    </w:p>
    <w:p w:rsidR="00622FFF" w:rsidRPr="00A16D7F" w:rsidRDefault="00622FFF" w:rsidP="00A16D7F">
      <w:pPr>
        <w:pStyle w:val="a1"/>
      </w:pPr>
      <w:r w:rsidRPr="00A16D7F">
        <w:t>натурную модель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lastRenderedPageBreak/>
        <w:t>РАСПИСАНИЕ ДВИЖЕНИЯ ПОЕЗДОВ МОЖЕТ РАССМАТРИВАТЬСЯ КАК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натурная модель</w:t>
      </w:r>
    </w:p>
    <w:p w:rsidR="00622FFF" w:rsidRPr="00A16D7F" w:rsidRDefault="00622FFF" w:rsidP="00A16D7F">
      <w:pPr>
        <w:pStyle w:val="a1"/>
      </w:pPr>
      <w:r w:rsidRPr="00A16D7F">
        <w:t>табличная модель</w:t>
      </w:r>
    </w:p>
    <w:p w:rsidR="00622FFF" w:rsidRPr="00A16D7F" w:rsidRDefault="00622FFF" w:rsidP="00A16D7F">
      <w:pPr>
        <w:pStyle w:val="a1"/>
      </w:pPr>
      <w:r w:rsidRPr="00A16D7F">
        <w:t>графическая модель</w:t>
      </w:r>
    </w:p>
    <w:p w:rsidR="00622FFF" w:rsidRPr="00A16D7F" w:rsidRDefault="00622FFF" w:rsidP="00A16D7F">
      <w:pPr>
        <w:pStyle w:val="a1"/>
      </w:pPr>
      <w:r w:rsidRPr="00A16D7F">
        <w:t>компьютерная модель</w:t>
      </w:r>
    </w:p>
    <w:p w:rsidR="00622FFF" w:rsidRPr="00A16D7F" w:rsidRDefault="00622FFF" w:rsidP="00A16D7F">
      <w:pPr>
        <w:pStyle w:val="a1"/>
      </w:pPr>
      <w:r w:rsidRPr="00A16D7F">
        <w:t>математическая модель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ГЕОГРАФИЧЕСКУЮ КАРТУ СЛЕДУЕТ РАССМАТРИВАТЬ СКОРЕЕ ВСЕГО КАК</w:t>
      </w:r>
    </w:p>
    <w:p w:rsidR="00622FFF" w:rsidRPr="00A16D7F" w:rsidRDefault="00622FFF" w:rsidP="00A16D7F">
      <w:pPr>
        <w:pStyle w:val="a1"/>
      </w:pPr>
      <w:r w:rsidRPr="00A16D7F">
        <w:t>математическую информационную модель</w:t>
      </w:r>
    </w:p>
    <w:p w:rsidR="00622FFF" w:rsidRPr="00A16D7F" w:rsidRDefault="00622FFF" w:rsidP="00A16D7F">
      <w:pPr>
        <w:pStyle w:val="a1"/>
      </w:pPr>
      <w:r w:rsidRPr="00A16D7F">
        <w:t>вербальную информационную модель</w:t>
      </w:r>
    </w:p>
    <w:p w:rsidR="00622FFF" w:rsidRPr="00A16D7F" w:rsidRDefault="00622FFF" w:rsidP="00A16D7F">
      <w:pPr>
        <w:pStyle w:val="a1"/>
      </w:pPr>
      <w:r w:rsidRPr="00A16D7F">
        <w:t>табличную информационную модель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графическую информационную модель</w:t>
      </w:r>
    </w:p>
    <w:p w:rsidR="00622FFF" w:rsidRPr="00A16D7F" w:rsidRDefault="00622FFF" w:rsidP="00A16D7F">
      <w:pPr>
        <w:pStyle w:val="a1"/>
      </w:pPr>
      <w:r w:rsidRPr="00A16D7F">
        <w:t>натурную модель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К ЧИСЛУ САМЫХ ПЕРВЫХ ГРАФИЧЕСКИХ ИНФОРМАЦИОННЫХ МОДЕЛЕЙ СЛЕДУЕТ ОТНЕСТИ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наскальные росписи</w:t>
      </w:r>
    </w:p>
    <w:p w:rsidR="00622FFF" w:rsidRPr="00A16D7F" w:rsidRDefault="00622FFF" w:rsidP="00A16D7F">
      <w:pPr>
        <w:pStyle w:val="a1"/>
      </w:pPr>
      <w:r w:rsidRPr="00A16D7F">
        <w:t>карты поверхности Земли</w:t>
      </w:r>
    </w:p>
    <w:p w:rsidR="00622FFF" w:rsidRPr="00A16D7F" w:rsidRDefault="00622FFF" w:rsidP="00A16D7F">
      <w:pPr>
        <w:pStyle w:val="a1"/>
      </w:pPr>
      <w:r w:rsidRPr="00A16D7F">
        <w:t>книги с иллюстрациями</w:t>
      </w:r>
    </w:p>
    <w:p w:rsidR="00622FFF" w:rsidRPr="00A16D7F" w:rsidRDefault="00622FFF" w:rsidP="00A16D7F">
      <w:pPr>
        <w:pStyle w:val="a1"/>
      </w:pPr>
      <w:r w:rsidRPr="00A16D7F">
        <w:t>строительные чертежи и планы</w:t>
      </w:r>
    </w:p>
    <w:p w:rsidR="00622FFF" w:rsidRPr="00A16D7F" w:rsidRDefault="00622FFF" w:rsidP="00A16D7F">
      <w:pPr>
        <w:pStyle w:val="a1"/>
      </w:pPr>
      <w:r w:rsidRPr="00A16D7F">
        <w:t>иконы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ЛОЖНЫМ УТВЕРЖДЕНИЕМ ЯВЛЯЕТСЯ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строгих правил построения любой модели сформулировать невозможно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никакая модель не может заменить само явление, но при решении конкретной задачи она может оказаться очень полезным инструментом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совершенно неважно, какие объекты выбираются в качестве моделирующих — главное, чтобы с их помощью можно было бы отразить наиболее существенные черты, признаки изучаемого объекта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модель содержит столько же информации, сколько и моделируемый объект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все образование — это изучение тех или иных моделей, а также приемов их использования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ПОСТРОЕНИЕ МОДЕЛИ ИСХОДНЫХ ДАННЫХ; ПОСТРОЕНИЕ МОДЕЛИ РЕЗУЛЬТАТА, РАЗРАБОТКА АЛГОРИТМА, РАЗРАБОТКА И ПРОГРАММЫ, ОТЛАДКА И ИСПОЛНЕНИЕ ПРОГРАММЫ, АНАЛИЗ И ИНТЕРПРЕТАЦИЯ РЕЗУЛЬТАТОВ — ЭТО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разработка алгоритма решения задач</w:t>
      </w:r>
    </w:p>
    <w:p w:rsidR="00622FFF" w:rsidRPr="00A16D7F" w:rsidRDefault="00622FFF" w:rsidP="00A16D7F">
      <w:pPr>
        <w:pStyle w:val="a1"/>
      </w:pPr>
      <w:r w:rsidRPr="00A16D7F">
        <w:t>список команд исполнителю</w:t>
      </w:r>
    </w:p>
    <w:p w:rsidR="00622FFF" w:rsidRPr="00A16D7F" w:rsidRDefault="00622FFF" w:rsidP="00A16D7F">
      <w:pPr>
        <w:pStyle w:val="a1"/>
      </w:pPr>
      <w:r w:rsidRPr="00A16D7F">
        <w:lastRenderedPageBreak/>
        <w:t>анализ существующих задач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этапы решения задачи с помощью компьютера</w:t>
      </w:r>
    </w:p>
    <w:p w:rsidR="00622FFF" w:rsidRPr="00A16D7F" w:rsidRDefault="00622FFF" w:rsidP="00A16D7F">
      <w:pPr>
        <w:pStyle w:val="a1"/>
      </w:pPr>
      <w:r w:rsidRPr="00A16D7F">
        <w:t>алгоритм математической задачи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В КАЧЕСТВЕ ПРИМЕРА МОДЕЛИ ПОВЕДЕНИЯ МОЖНО НАЗВАТЬ</w:t>
      </w:r>
    </w:p>
    <w:p w:rsidR="00622FFF" w:rsidRPr="00A16D7F" w:rsidRDefault="00622FFF" w:rsidP="00A16D7F">
      <w:pPr>
        <w:pStyle w:val="a1"/>
      </w:pPr>
      <w:r w:rsidRPr="00A16D7F">
        <w:t>список учащихся школы</w:t>
      </w:r>
    </w:p>
    <w:p w:rsidR="00622FFF" w:rsidRPr="00A16D7F" w:rsidRDefault="00622FFF" w:rsidP="00A16D7F">
      <w:pPr>
        <w:pStyle w:val="a1"/>
      </w:pPr>
      <w:r w:rsidRPr="00A16D7F">
        <w:t>план классных комнат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правила техники безопасности в компьютерном классе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план эвакуации при пожаре</w:t>
      </w:r>
    </w:p>
    <w:p w:rsidR="00622FFF" w:rsidRPr="00A16D7F" w:rsidRDefault="00622FFF" w:rsidP="00A16D7F">
      <w:pPr>
        <w:pStyle w:val="a1"/>
      </w:pPr>
      <w:r w:rsidRPr="00A16D7F">
        <w:t>чертежи школьного здания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КОМПЬЮТЕРНОЕ ИМИТАЦИОННОЕ МОДЕЛИРОВАНИЕ ЯДЕРНОГО ВЗРЫВА НЕ ПОЗВОЛЯЕТ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экспериментально проверить влияние высокой температуры и облучения на природные объекты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провести натурное исследование процессов, протекающих в природе в процессе взрыва и после взрыва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уменьшить стоимость исследований и обеспечить безопасность людей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получить достоверные данные о влиянии взрыва на здоровье людей</w:t>
      </w:r>
    </w:p>
    <w:p w:rsidR="00622FFF" w:rsidRPr="0010772A" w:rsidRDefault="00622FFF" w:rsidP="00A16D7F">
      <w:pPr>
        <w:pStyle w:val="a1"/>
        <w:rPr>
          <w:color w:val="008000"/>
          <w:lang w:val="ru-RU"/>
        </w:rPr>
      </w:pPr>
      <w:r w:rsidRPr="0010772A">
        <w:rPr>
          <w:color w:val="008000"/>
          <w:lang w:val="ru-RU"/>
        </w:rPr>
        <w:t>получить достоверную информацию о влиянии ядерного взрыва на растения</w:t>
      </w:r>
      <w:r w:rsidRPr="00116227">
        <w:rPr>
          <w:lang w:val="ru-RU"/>
        </w:rPr>
        <w:t xml:space="preserve"> </w:t>
      </w:r>
      <w:r w:rsidRPr="0010772A">
        <w:rPr>
          <w:color w:val="008000"/>
          <w:lang w:val="ru-RU"/>
        </w:rPr>
        <w:t>и животных в зоне облучения</w:t>
      </w:r>
    </w:p>
    <w:p w:rsidR="00622FFF" w:rsidRPr="00721D2A" w:rsidRDefault="00A16D7F" w:rsidP="00721D2A">
      <w:pPr>
        <w:pStyle w:val="a0"/>
        <w:rPr>
          <w:lang w:val="ru-RU"/>
        </w:rPr>
      </w:pPr>
      <w:r w:rsidRPr="00721D2A">
        <w:rPr>
          <w:lang w:val="ru-RU"/>
        </w:rPr>
        <w:t>С ПОМОЩЬЮ КОМПЬЮТЕРНОГО ИМИТАЦИОННОГО МОДЕЛИРОВАНИЯ НЕЛЬЗЯ ИЗУЧАТЬ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демографические процессы, протекающие в социальных системах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тепловые процессы, протекающие в технических системах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инфляционные процессы в промышленно-экономических системах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процессы психологического взаимодействия учеников в классе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траектории движения планет и космических кораблей в безвоздушном пространстве</w:t>
      </w:r>
    </w:p>
    <w:p w:rsidR="00622FFF" w:rsidRPr="00721D2A" w:rsidRDefault="00073DEB" w:rsidP="00721D2A">
      <w:pPr>
        <w:pStyle w:val="a0"/>
        <w:rPr>
          <w:lang w:val="ru-RU"/>
        </w:rPr>
      </w:pPr>
      <w:r>
        <w:rPr>
          <w:lang w:val="ru-RU"/>
        </w:rPr>
        <w:t xml:space="preserve">ВЕРНЫМ </w:t>
      </w:r>
      <w:r w:rsidR="00A16D7F" w:rsidRPr="00721D2A">
        <w:rPr>
          <w:lang w:val="ru-RU"/>
        </w:rPr>
        <w:t>УТВЕРЖДЕНИЕМ ЯВЛЯЕТСЯ</w:t>
      </w:r>
    </w:p>
    <w:p w:rsidR="00622FFF" w:rsidRPr="0010772A" w:rsidRDefault="00622FFF" w:rsidP="0010772A">
      <w:pPr>
        <w:pStyle w:val="a"/>
        <w:rPr>
          <w:lang w:val="ru-RU"/>
        </w:rPr>
      </w:pPr>
      <w:r w:rsidRPr="0010772A">
        <w:rPr>
          <w:lang w:val="ru-RU"/>
        </w:rPr>
        <w:t>статистическая модель системы описывает ее состояние, а динамическая - поведение.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динамическая модель системы описывает ее состояние, а статическая – поведение.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динамическая модель системы всегда представляется в виде формул или графиков.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статическая модель системы всегда представляется в виде формул или графиков.</w:t>
      </w:r>
    </w:p>
    <w:p w:rsidR="00622FFF" w:rsidRPr="00116227" w:rsidRDefault="00622FFF" w:rsidP="00A16D7F">
      <w:pPr>
        <w:pStyle w:val="a1"/>
        <w:rPr>
          <w:lang w:val="ru-RU"/>
        </w:rPr>
      </w:pPr>
      <w:r w:rsidRPr="00116227">
        <w:rPr>
          <w:lang w:val="ru-RU"/>
        </w:rPr>
        <w:t>динамическая модель системы всегда представляется в виде описания.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eastAsia="x-none"/>
        </w:rPr>
        <w:lastRenderedPageBreak/>
        <w:t>IV</w:t>
      </w:r>
      <w:r w:rsidRPr="00622FFF">
        <w:rPr>
          <w:b/>
          <w:bCs/>
          <w:sz w:val="28"/>
          <w:szCs w:val="28"/>
          <w:lang w:val="x-none" w:eastAsia="x-none"/>
        </w:rPr>
        <w:t xml:space="preserve"> семестр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 xml:space="preserve">ВЕБ-СТАНДАРТЫ И СПЕЦИФИКАЦИИ РАЗРАБАТЫВАЕТ </w:t>
      </w:r>
    </w:p>
    <w:p w:rsidR="00622FFF" w:rsidRPr="00073DEB" w:rsidRDefault="00622FFF" w:rsidP="00073DEB">
      <w:pPr>
        <w:pStyle w:val="a1"/>
      </w:pPr>
      <w:r w:rsidRPr="00073DEB">
        <w:t>Google</w:t>
      </w:r>
    </w:p>
    <w:p w:rsidR="00622FFF" w:rsidRPr="00DE1C41" w:rsidRDefault="00622FFF" w:rsidP="00116227">
      <w:pPr>
        <w:pStyle w:val="a"/>
        <w:rPr>
          <w:lang w:val="en-US"/>
        </w:rPr>
      </w:pPr>
      <w:r w:rsidRPr="00DE1C41">
        <w:rPr>
          <w:lang w:val="en-US"/>
        </w:rPr>
        <w:t>W3C (World Wide Web Consortium)</w:t>
      </w:r>
    </w:p>
    <w:p w:rsidR="00622FFF" w:rsidRPr="00073DEB" w:rsidRDefault="00622FFF" w:rsidP="00073DEB">
      <w:pPr>
        <w:pStyle w:val="a1"/>
      </w:pPr>
      <w:r w:rsidRPr="00073DEB">
        <w:t>Microsoft</w:t>
      </w:r>
    </w:p>
    <w:p w:rsidR="00622FFF" w:rsidRPr="00073DEB" w:rsidRDefault="00622FFF" w:rsidP="00073DEB">
      <w:pPr>
        <w:pStyle w:val="a1"/>
      </w:pPr>
      <w:r w:rsidRPr="00073DEB">
        <w:t>Mozilla Foundation</w:t>
      </w:r>
    </w:p>
    <w:p w:rsidR="00622FFF" w:rsidRPr="00073DEB" w:rsidRDefault="00622FFF" w:rsidP="00073DEB">
      <w:pPr>
        <w:pStyle w:val="a1"/>
      </w:pPr>
      <w:r w:rsidRPr="00073DEB">
        <w:t>Netscape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ТЕГ &lt;TITLE&gt;  ОПРЕДЕЛЯЕТ</w:t>
      </w:r>
    </w:p>
    <w:p w:rsidR="00622FFF" w:rsidRPr="00073DEB" w:rsidRDefault="00622FFF" w:rsidP="00073DEB">
      <w:pPr>
        <w:pStyle w:val="a1"/>
      </w:pPr>
      <w:r w:rsidRPr="00073DEB">
        <w:t>красную строку в тексте</w:t>
      </w:r>
    </w:p>
    <w:p w:rsidR="00622FFF" w:rsidRPr="00073DEB" w:rsidRDefault="00622FFF" w:rsidP="00073DEB">
      <w:pPr>
        <w:pStyle w:val="a1"/>
      </w:pPr>
      <w:r w:rsidRPr="00073DEB">
        <w:t>заголовок в тексте</w:t>
      </w:r>
    </w:p>
    <w:p w:rsidR="00622FFF" w:rsidRPr="00073DEB" w:rsidRDefault="00622FFF" w:rsidP="00073DEB">
      <w:pPr>
        <w:pStyle w:val="a1"/>
      </w:pPr>
      <w:r w:rsidRPr="00073DEB">
        <w:t>заголовок таблицы</w:t>
      </w:r>
    </w:p>
    <w:p w:rsidR="00622FFF" w:rsidRPr="00073DEB" w:rsidRDefault="00622FFF" w:rsidP="00073DEB">
      <w:pPr>
        <w:pStyle w:val="a1"/>
      </w:pPr>
      <w:r w:rsidRPr="00073DEB">
        <w:t>заголовки разделов документа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заголовок документа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ЗАПИСАТЬ ХИМИЧЕСКУЮ ФОРМУЛУ ЭТАНОЛА (C2H5OH)  МОЖНО С ПОМОЩЬЮ ТЕГА</w:t>
      </w:r>
    </w:p>
    <w:p w:rsidR="00622FFF" w:rsidRPr="00073DEB" w:rsidRDefault="00622FFF" w:rsidP="00073DEB">
      <w:pPr>
        <w:pStyle w:val="a1"/>
      </w:pPr>
      <w:r w:rsidRPr="00073DEB">
        <w:t xml:space="preserve">C&lt;pow&gt;2&lt;/pow&gt;H&lt;pow&gt;5&lt;/pow&gt;OH </w:t>
      </w:r>
    </w:p>
    <w:p w:rsidR="00622FFF" w:rsidRPr="00DE1C41" w:rsidRDefault="00622FFF" w:rsidP="00116227">
      <w:pPr>
        <w:pStyle w:val="a"/>
        <w:rPr>
          <w:lang w:val="en-US"/>
        </w:rPr>
      </w:pPr>
      <w:r w:rsidRPr="00DE1C41">
        <w:rPr>
          <w:lang w:val="en-US"/>
        </w:rPr>
        <w:t xml:space="preserve">C&lt;sub&gt;2&lt;/sub&gt;H&lt;sub&gt;5&lt;/sub&gt;OH </w:t>
      </w:r>
    </w:p>
    <w:p w:rsidR="00622FFF" w:rsidRPr="00073DEB" w:rsidRDefault="00622FFF" w:rsidP="00073DEB">
      <w:pPr>
        <w:pStyle w:val="a1"/>
      </w:pPr>
      <w:r w:rsidRPr="00073DEB">
        <w:t xml:space="preserve">C&lt;pow&gt;2&lt;/pow&gt;H&lt;sub&gt;5&lt;/sub&gt;OH </w:t>
      </w:r>
    </w:p>
    <w:p w:rsidR="00622FFF" w:rsidRPr="00073DEB" w:rsidRDefault="00622FFF" w:rsidP="00073DEB">
      <w:pPr>
        <w:pStyle w:val="a1"/>
      </w:pPr>
      <w:r w:rsidRPr="00073DEB">
        <w:t xml:space="preserve">C&lt;sup&gt;2H&lt;sup&gt;5OH </w:t>
      </w:r>
    </w:p>
    <w:p w:rsidR="00622FFF" w:rsidRPr="00073DEB" w:rsidRDefault="00622FFF" w:rsidP="00073DEB">
      <w:pPr>
        <w:pStyle w:val="a1"/>
      </w:pPr>
      <w:r w:rsidRPr="00073DEB">
        <w:t>C&lt;sup&gt;2&lt;/sup&gt;H&lt;sup&gt;5&lt;/sup&gt;OH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ДЛЯ ВСТАВКИ В СТРАНИЦУ ГОРИЗОНТАЛЬНОЙ ЛИНИИ, ШИРИНА КОТОРОЙ 50% ОТ ШИРИНЫ ОКНА, ПРИМЕНЯЮТ ТЕГ</w:t>
      </w:r>
    </w:p>
    <w:p w:rsidR="00622FFF" w:rsidRPr="00073DEB" w:rsidRDefault="00622FFF" w:rsidP="00073DEB">
      <w:pPr>
        <w:pStyle w:val="a1"/>
      </w:pPr>
      <w:r w:rsidRPr="00073DEB">
        <w:t>&lt;hr size="50%" /&gt;</w:t>
      </w:r>
    </w:p>
    <w:p w:rsidR="00622FFF" w:rsidRPr="00073DEB" w:rsidRDefault="00622FFF" w:rsidP="00073DEB">
      <w:pPr>
        <w:pStyle w:val="a1"/>
      </w:pPr>
      <w:r w:rsidRPr="00073DEB">
        <w:t xml:space="preserve">&lt;hr height="50%" /&gt; </w:t>
      </w:r>
    </w:p>
    <w:p w:rsidR="00622FFF" w:rsidRPr="00073DEB" w:rsidRDefault="00622FFF" w:rsidP="00073DEB">
      <w:pPr>
        <w:pStyle w:val="a1"/>
      </w:pPr>
      <w:r w:rsidRPr="00073DEB">
        <w:t>&lt;line size="50%" /&gt;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&lt;hr width="50%" /&gt;</w:t>
      </w:r>
    </w:p>
    <w:p w:rsidR="00622FFF" w:rsidRPr="00073DEB" w:rsidRDefault="00622FFF" w:rsidP="00073DEB">
      <w:pPr>
        <w:pStyle w:val="a1"/>
      </w:pPr>
      <w:r w:rsidRPr="00073DEB">
        <w:t>&lt;hr height="50%" /&gt;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ЗАЩИТИТЬ ТЕКСТОВОЕ ПОЛЕ ФОРМЫ ОТ ИЗМЕНЕНИЯ ЗНАЧЕНИЯ ПОЛЬЗОВАТЕЛЕМ МОЖЕТ СЛЕДУЮЩИЙ ФРАГМЕНТ КОДА</w:t>
      </w:r>
    </w:p>
    <w:p w:rsidR="00622FFF" w:rsidRPr="00073DEB" w:rsidRDefault="00622FFF" w:rsidP="00073DEB">
      <w:pPr>
        <w:pStyle w:val="a1"/>
      </w:pPr>
      <w:r w:rsidRPr="00073DEB">
        <w:t xml:space="preserve">&lt;INPUT VALUE="$999" CHECKED&gt; </w:t>
      </w:r>
    </w:p>
    <w:p w:rsidR="00622FFF" w:rsidRPr="00073DEB" w:rsidRDefault="00622FFF" w:rsidP="00073DEB">
      <w:pPr>
        <w:pStyle w:val="a1"/>
      </w:pPr>
      <w:r w:rsidRPr="00073DEB">
        <w:t xml:space="preserve">&lt;INPUT VALUE="$999" SIZE=0&gt; </w:t>
      </w:r>
    </w:p>
    <w:p w:rsidR="00622FFF" w:rsidRPr="00073DEB" w:rsidRDefault="00622FFF" w:rsidP="00073DEB">
      <w:pPr>
        <w:pStyle w:val="a1"/>
      </w:pPr>
      <w:r w:rsidRPr="00073DEB">
        <w:t xml:space="preserve">&lt;INPUT VALUE="$999" MAXLENGTH=0&gt; 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 xml:space="preserve">&lt;INPUT VALUE="$999" READONLY&gt; </w:t>
      </w:r>
    </w:p>
    <w:p w:rsidR="00622FFF" w:rsidRPr="00073DEB" w:rsidRDefault="00622FFF" w:rsidP="00073DEB">
      <w:pPr>
        <w:pStyle w:val="a1"/>
      </w:pPr>
      <w:r w:rsidRPr="00073DEB">
        <w:lastRenderedPageBreak/>
        <w:t>&lt;INPUT VALUE="$999" MAXLENGTH=1&gt;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СОЗДАТЬ НУМЕРОВАННЫЙ СПИСОК МОЖЕТ ТЕГ</w:t>
      </w:r>
    </w:p>
    <w:p w:rsidR="00622FFF" w:rsidRPr="00073DEB" w:rsidRDefault="00622FFF" w:rsidP="00073DEB">
      <w:pPr>
        <w:pStyle w:val="a1"/>
      </w:pPr>
      <w:r w:rsidRPr="00073DEB">
        <w:t>&lt;list type="ordered"&gt;</w:t>
      </w:r>
    </w:p>
    <w:p w:rsidR="00622FFF" w:rsidRPr="00073DEB" w:rsidRDefault="00622FFF" w:rsidP="00073DEB">
      <w:pPr>
        <w:pStyle w:val="a1"/>
      </w:pPr>
      <w:r w:rsidRPr="00073DEB">
        <w:t>&lt;ul&gt;</w:t>
      </w:r>
    </w:p>
    <w:p w:rsidR="00622FFF" w:rsidRPr="00073DEB" w:rsidRDefault="00622FFF" w:rsidP="00073DEB">
      <w:pPr>
        <w:pStyle w:val="a1"/>
      </w:pPr>
      <w:r w:rsidRPr="00073DEB">
        <w:t>&lt;list type="number"&gt;</w:t>
      </w:r>
    </w:p>
    <w:p w:rsidR="00622FFF" w:rsidRPr="00073DEB" w:rsidRDefault="00622FFF" w:rsidP="00073DEB">
      <w:pPr>
        <w:pStyle w:val="a1"/>
      </w:pPr>
      <w:r w:rsidRPr="00073DEB">
        <w:t>&lt;li&gt;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&lt;ol&gt;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ВЕРНЫМ УТВЕРЖДЕНИЕМ «ТЕГ &lt;SUB&gt; ПРЕОБРАЗОВЫВАЕТ ОБРАМЛЕННЫЙ ТЕКСТ» ЯВЛЯЕТСЯ</w:t>
      </w:r>
    </w:p>
    <w:p w:rsidR="00622FFF" w:rsidRPr="00073DEB" w:rsidRDefault="00622FFF" w:rsidP="00073DEB">
      <w:pPr>
        <w:pStyle w:val="a1"/>
      </w:pPr>
      <w:r w:rsidRPr="00073DEB">
        <w:t>текст выводится перечеркнутым</w:t>
      </w:r>
    </w:p>
    <w:p w:rsidR="00622FFF" w:rsidRPr="00073DEB" w:rsidRDefault="00622FFF" w:rsidP="00073DEB">
      <w:pPr>
        <w:pStyle w:val="a1"/>
      </w:pPr>
      <w:r w:rsidRPr="00073DEB">
        <w:t>текст преобразовывается в нижний регистр</w:t>
      </w:r>
    </w:p>
    <w:p w:rsidR="00622FFF" w:rsidRPr="00116227" w:rsidRDefault="00622FFF" w:rsidP="00073DEB">
      <w:pPr>
        <w:pStyle w:val="a1"/>
        <w:rPr>
          <w:lang w:val="ru-RU"/>
        </w:rPr>
      </w:pPr>
      <w:r w:rsidRPr="00116227">
        <w:rPr>
          <w:lang w:val="ru-RU"/>
        </w:rPr>
        <w:t>данный тег никак не влияет на форматирование текста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текст выводится ниже базовой линии строки</w:t>
      </w:r>
    </w:p>
    <w:p w:rsidR="00622FFF" w:rsidRPr="00116227" w:rsidRDefault="00622FFF" w:rsidP="00073DEB">
      <w:pPr>
        <w:pStyle w:val="a1"/>
        <w:rPr>
          <w:lang w:val="ru-RU"/>
        </w:rPr>
      </w:pPr>
      <w:r w:rsidRPr="00116227">
        <w:rPr>
          <w:lang w:val="ru-RU"/>
        </w:rPr>
        <w:t>текст выводится выше базовой линии строки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HTML-ТЕГ, КОТОРЫЙ ВЫВОДИТ ТЕКСТ КУРСИВОМ ЯВЛЯЕТСЯ</w:t>
      </w:r>
    </w:p>
    <w:p w:rsidR="00622FFF" w:rsidRPr="00073DEB" w:rsidRDefault="00622FFF" w:rsidP="00073DEB">
      <w:pPr>
        <w:pStyle w:val="a1"/>
      </w:pPr>
      <w:r w:rsidRPr="00073DEB">
        <w:t>&lt;ii&gt;</w:t>
      </w:r>
    </w:p>
    <w:p w:rsidR="00622FFF" w:rsidRPr="00073DEB" w:rsidRDefault="00622FFF" w:rsidP="00073DEB">
      <w:pPr>
        <w:pStyle w:val="a1"/>
      </w:pPr>
      <w:r w:rsidRPr="00073DEB">
        <w:t>&lt;italic&gt;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&lt;i&gt;</w:t>
      </w:r>
    </w:p>
    <w:p w:rsidR="00622FFF" w:rsidRPr="00073DEB" w:rsidRDefault="00622FFF" w:rsidP="00073DEB">
      <w:pPr>
        <w:pStyle w:val="a1"/>
      </w:pPr>
      <w:r w:rsidRPr="00073DEB">
        <w:t>&lt;italiano&gt;</w:t>
      </w:r>
    </w:p>
    <w:p w:rsidR="00622FFF" w:rsidRPr="00073DEB" w:rsidRDefault="00622FFF" w:rsidP="00073DEB">
      <w:pPr>
        <w:pStyle w:val="a1"/>
      </w:pPr>
      <w:r w:rsidRPr="00073DEB">
        <w:t>&lt;k&gt;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ТЕГОМ, ОПРЕДЕЛЯЮЩИМ ФОНОВОЕ ИЗОБРАЖЕНИЕ ДОКУМЕНТА, ЯВЛЯЕТСЯ</w:t>
      </w:r>
    </w:p>
    <w:p w:rsidR="00622FFF" w:rsidRPr="00073DEB" w:rsidRDefault="00622FFF" w:rsidP="00073DEB">
      <w:pPr>
        <w:pStyle w:val="a1"/>
      </w:pPr>
      <w:r w:rsidRPr="00073DEB">
        <w:t>&lt;body link=...&gt;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&lt;body backgroud=...&gt;</w:t>
      </w:r>
    </w:p>
    <w:p w:rsidR="00622FFF" w:rsidRPr="00073DEB" w:rsidRDefault="00622FFF" w:rsidP="00073DEB">
      <w:pPr>
        <w:pStyle w:val="a1"/>
      </w:pPr>
      <w:r w:rsidRPr="00073DEB">
        <w:t>&lt;body text...&gt;</w:t>
      </w:r>
    </w:p>
    <w:p w:rsidR="00622FFF" w:rsidRPr="00073DEB" w:rsidRDefault="00622FFF" w:rsidP="00073DEB">
      <w:pPr>
        <w:pStyle w:val="a1"/>
      </w:pPr>
      <w:r w:rsidRPr="00073DEB">
        <w:t>&lt;body bgcolor=...&gt;</w:t>
      </w:r>
    </w:p>
    <w:p w:rsidR="00622FFF" w:rsidRPr="00073DEB" w:rsidRDefault="00622FFF" w:rsidP="00073DEB">
      <w:pPr>
        <w:pStyle w:val="a1"/>
      </w:pPr>
      <w:r w:rsidRPr="00073DEB">
        <w:t>&lt;body size=...&gt;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HTML-КОД, СОЗДАЮЩИЙ CHECKBOX ЯВЛЯЕТСЯ</w:t>
      </w:r>
    </w:p>
    <w:p w:rsidR="00622FFF" w:rsidRPr="00073DEB" w:rsidRDefault="00622FFF" w:rsidP="00073DEB">
      <w:pPr>
        <w:pStyle w:val="a1"/>
      </w:pPr>
      <w:r w:rsidRPr="00073DEB">
        <w:t>&lt;checkbox/&gt;</w:t>
      </w:r>
    </w:p>
    <w:p w:rsidR="00622FFF" w:rsidRPr="00073DEB" w:rsidRDefault="00622FFF" w:rsidP="00073DEB">
      <w:pPr>
        <w:pStyle w:val="a1"/>
      </w:pPr>
      <w:r w:rsidRPr="00073DEB">
        <w:t>&lt;check/&gt;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&lt;input type="checkbox"/&gt;</w:t>
      </w:r>
    </w:p>
    <w:p w:rsidR="00622FFF" w:rsidRPr="00073DEB" w:rsidRDefault="00622FFF" w:rsidP="00073DEB">
      <w:pPr>
        <w:pStyle w:val="a1"/>
      </w:pPr>
      <w:r w:rsidRPr="00073DEB">
        <w:t>&lt;select type="toggler"/&gt;</w:t>
      </w:r>
    </w:p>
    <w:p w:rsidR="00622FFF" w:rsidRPr="00073DEB" w:rsidRDefault="00622FFF" w:rsidP="00073DEB">
      <w:pPr>
        <w:pStyle w:val="a1"/>
      </w:pPr>
      <w:r w:rsidRPr="00073DEB">
        <w:t>&lt;input type="check"/&gt;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lastRenderedPageBreak/>
        <w:t>ПАРАМЕТР COLSPAN ТЕГА &lt;TD&gt;</w:t>
      </w:r>
    </w:p>
    <w:p w:rsidR="00622FFF" w:rsidRPr="00073DEB" w:rsidRDefault="00622FFF" w:rsidP="00073DEB">
      <w:pPr>
        <w:pStyle w:val="a1"/>
      </w:pPr>
      <w:r w:rsidRPr="00073DEB">
        <w:t>задает отступ для колонок</w:t>
      </w:r>
    </w:p>
    <w:p w:rsidR="00622FFF" w:rsidRPr="00073DEB" w:rsidRDefault="00622FFF" w:rsidP="00073DEB">
      <w:pPr>
        <w:pStyle w:val="a1"/>
      </w:pPr>
      <w:r w:rsidRPr="00073DEB">
        <w:t>объединяет ячейки по вертикали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объединяет ячейки по горизонтали</w:t>
      </w:r>
    </w:p>
    <w:p w:rsidR="00622FFF" w:rsidRPr="00073DEB" w:rsidRDefault="00622FFF" w:rsidP="00073DEB">
      <w:pPr>
        <w:pStyle w:val="a1"/>
      </w:pPr>
      <w:r w:rsidRPr="00073DEB">
        <w:t>определяет количество колонок в строке</w:t>
      </w:r>
    </w:p>
    <w:p w:rsidR="00622FFF" w:rsidRPr="00073DEB" w:rsidRDefault="00622FFF" w:rsidP="00073DEB">
      <w:pPr>
        <w:pStyle w:val="a1"/>
      </w:pPr>
      <w:r w:rsidRPr="00073DEB">
        <w:t>задает выравнивание внутри ячейки</w:t>
      </w:r>
    </w:p>
    <w:p w:rsidR="00622FFF" w:rsidRPr="00721D2A" w:rsidRDefault="00073DEB" w:rsidP="00721D2A">
      <w:pPr>
        <w:pStyle w:val="a0"/>
        <w:rPr>
          <w:lang w:val="ru-RU"/>
        </w:rPr>
      </w:pPr>
      <w:r w:rsidRPr="00721D2A">
        <w:rPr>
          <w:lang w:val="ru-RU"/>
        </w:rPr>
        <w:t>ВЕРНЫМ ФРАГМЕНТОМ КОДА, КОТОРЫЙ ВЫРАВНИВАЕТ СОДЕРЖИМОЕ ЯЧЕЙКИ ПО ПРАВОМУ КРАЮ ЯВЛЯЕТСЯ</w:t>
      </w:r>
    </w:p>
    <w:p w:rsidR="00622FFF" w:rsidRPr="00073DEB" w:rsidRDefault="00622FFF" w:rsidP="00073DEB">
      <w:pPr>
        <w:pStyle w:val="a1"/>
      </w:pPr>
      <w:r w:rsidRPr="00073DEB">
        <w:t>&lt;td float="right"&gt;</w:t>
      </w:r>
    </w:p>
    <w:p w:rsidR="00622FFF" w:rsidRPr="00073DEB" w:rsidRDefault="00622FFF" w:rsidP="00073DEB">
      <w:pPr>
        <w:pStyle w:val="a1"/>
      </w:pPr>
      <w:r w:rsidRPr="00073DEB">
        <w:t>&lt;td right="right"&gt;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 xml:space="preserve">&lt;td align="right"&gt; </w:t>
      </w:r>
    </w:p>
    <w:p w:rsidR="00622FFF" w:rsidRPr="00073DEB" w:rsidRDefault="00622FFF" w:rsidP="00073DEB">
      <w:pPr>
        <w:pStyle w:val="a1"/>
      </w:pPr>
      <w:r w:rsidRPr="00073DEB">
        <w:t xml:space="preserve">&lt;td valign="right"&gt; </w:t>
      </w:r>
    </w:p>
    <w:p w:rsidR="00622FFF" w:rsidRPr="00073DEB" w:rsidRDefault="00622FFF" w:rsidP="00073DEB">
      <w:pPr>
        <w:pStyle w:val="a1"/>
      </w:pPr>
      <w:r w:rsidRPr="00073DEB">
        <w:t>&lt;td textalign="right"&gt;</w:t>
      </w:r>
    </w:p>
    <w:p w:rsidR="00622FFF" w:rsidRPr="00721D2A" w:rsidRDefault="00116227" w:rsidP="00721D2A">
      <w:pPr>
        <w:pStyle w:val="a0"/>
        <w:rPr>
          <w:lang w:val="ru-RU"/>
        </w:rPr>
      </w:pPr>
      <w:r w:rsidRPr="00721D2A">
        <w:rPr>
          <w:lang w:val="ru-RU"/>
        </w:rPr>
        <w:t>ФРАГМЕНТ HTML, КОТОРЫЙ ВСТАВЛЯЕТ ИЗОБРАЖЕНИЕ ЯВЛЯЕТСЯ</w:t>
      </w:r>
    </w:p>
    <w:p w:rsidR="00622FFF" w:rsidRPr="00073DEB" w:rsidRDefault="00622FFF" w:rsidP="00073DEB">
      <w:pPr>
        <w:pStyle w:val="a1"/>
      </w:pPr>
      <w:r w:rsidRPr="00073DEB">
        <w:t>&lt;image&gt;image.gif&lt;/image&gt;</w:t>
      </w:r>
    </w:p>
    <w:p w:rsidR="00622FFF" w:rsidRPr="00073DEB" w:rsidRDefault="00622FFF" w:rsidP="00073DEB">
      <w:pPr>
        <w:pStyle w:val="a1"/>
      </w:pPr>
      <w:r w:rsidRPr="00073DEB">
        <w:t>&lt;picture&gt;picture.gif&lt;/picture&gt;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&lt;img src="img.gif"/&gt;</w:t>
      </w:r>
    </w:p>
    <w:p w:rsidR="00622FFF" w:rsidRPr="00073DEB" w:rsidRDefault="00622FFF" w:rsidP="00073DEB">
      <w:pPr>
        <w:pStyle w:val="a1"/>
      </w:pPr>
      <w:r w:rsidRPr="00073DEB">
        <w:t>&lt;pic src="pic.gif/&gt;</w:t>
      </w:r>
    </w:p>
    <w:p w:rsidR="00622FFF" w:rsidRPr="00073DEB" w:rsidRDefault="00622FFF" w:rsidP="00073DEB">
      <w:pPr>
        <w:pStyle w:val="a1"/>
      </w:pPr>
      <w:r w:rsidRPr="00073DEB">
        <w:t>&lt;image url="image.gif/&gt;</w:t>
      </w:r>
    </w:p>
    <w:p w:rsidR="00622FFF" w:rsidRPr="00721D2A" w:rsidRDefault="00116227" w:rsidP="00721D2A">
      <w:pPr>
        <w:pStyle w:val="a0"/>
        <w:rPr>
          <w:lang w:val="ru-RU"/>
        </w:rPr>
      </w:pPr>
      <w:r w:rsidRPr="00721D2A">
        <w:rPr>
          <w:lang w:val="ru-RU"/>
        </w:rPr>
        <w:t>ПРАВИЛЬНО ЗАДАННОЙ ССЫЛКОЙ НА АДРЕС ЭЛЕКТРОННОЙ ПОЧТЫ ЯВЛЯЕТСЯ</w:t>
      </w:r>
    </w:p>
    <w:p w:rsidR="00622FFF" w:rsidRPr="00073DEB" w:rsidRDefault="00622FFF" w:rsidP="00073DEB">
      <w:pPr>
        <w:pStyle w:val="a1"/>
      </w:pPr>
      <w:r w:rsidRPr="00073DEB">
        <w:t xml:space="preserve">&lt;a href="mail:myrusakov@gmail.com"&gt;Написать&lt;/a&gt; </w:t>
      </w:r>
    </w:p>
    <w:p w:rsidR="00622FFF" w:rsidRPr="00DE1C41" w:rsidRDefault="00622FFF" w:rsidP="00116227">
      <w:pPr>
        <w:pStyle w:val="a"/>
        <w:rPr>
          <w:lang w:val="en-US"/>
        </w:rPr>
      </w:pPr>
      <w:r w:rsidRPr="00DE1C41">
        <w:rPr>
          <w:lang w:val="en-US"/>
        </w:rPr>
        <w:t>&lt;a href="mailto:myrusakov@gmail.com"&gt;</w:t>
      </w:r>
      <w:r w:rsidRPr="00116227">
        <w:rPr>
          <w:lang w:val="ru-RU"/>
        </w:rPr>
        <w:t>Написать</w:t>
      </w:r>
      <w:r w:rsidRPr="00DE1C41">
        <w:rPr>
          <w:lang w:val="en-US"/>
        </w:rPr>
        <w:t xml:space="preserve">&lt;/a&gt; </w:t>
      </w:r>
    </w:p>
    <w:p w:rsidR="00622FFF" w:rsidRPr="00073DEB" w:rsidRDefault="00622FFF" w:rsidP="00073DEB">
      <w:pPr>
        <w:pStyle w:val="a1"/>
      </w:pPr>
      <w:r w:rsidRPr="00073DEB">
        <w:t xml:space="preserve">&lt;a href="myrusakov@gmail.com"&gt;Написать&lt;/a&gt; </w:t>
      </w:r>
    </w:p>
    <w:p w:rsidR="00622FFF" w:rsidRPr="00073DEB" w:rsidRDefault="00622FFF" w:rsidP="00073DEB">
      <w:pPr>
        <w:pStyle w:val="a1"/>
      </w:pPr>
      <w:r w:rsidRPr="00073DEB">
        <w:t>&lt;a href="email:myrusakov@gmail.com"&gt;Написать&lt;/a&gt;</w:t>
      </w:r>
    </w:p>
    <w:p w:rsidR="00622FFF" w:rsidRPr="00073DEB" w:rsidRDefault="00622FFF" w:rsidP="00073DEB">
      <w:pPr>
        <w:pStyle w:val="a1"/>
      </w:pPr>
      <w:r w:rsidRPr="00073DEB">
        <w:t>&lt;a ="email:myrusakov@gmail.com"&gt;Написать&lt;/a&gt;</w:t>
      </w:r>
    </w:p>
    <w:p w:rsidR="00622FFF" w:rsidRPr="00721D2A" w:rsidRDefault="00116227" w:rsidP="00721D2A">
      <w:pPr>
        <w:pStyle w:val="a0"/>
        <w:rPr>
          <w:lang w:val="ru-RU"/>
        </w:rPr>
      </w:pPr>
      <w:r w:rsidRPr="00721D2A">
        <w:rPr>
          <w:lang w:val="ru-RU"/>
        </w:rPr>
        <w:t>СКРИПТЫ, НАПИСАННЫЕ НА PHP, ОБЫЧНО ВЫПОЛНЯЮТСЯ</w:t>
      </w:r>
    </w:p>
    <w:p w:rsidR="00622FFF" w:rsidRPr="00073DEB" w:rsidRDefault="00622FFF" w:rsidP="00073DEB">
      <w:pPr>
        <w:pStyle w:val="a1"/>
      </w:pPr>
      <w:r w:rsidRPr="00073DEB">
        <w:t>в окне браузера</w:t>
      </w:r>
    </w:p>
    <w:p w:rsidR="00622FFF" w:rsidRPr="00073DEB" w:rsidRDefault="00622FFF" w:rsidP="00073DEB">
      <w:pPr>
        <w:pStyle w:val="a1"/>
      </w:pPr>
      <w:r w:rsidRPr="00073DEB">
        <w:t>внутри операционной системы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на сервере</w:t>
      </w:r>
    </w:p>
    <w:p w:rsidR="00622FFF" w:rsidRPr="00073DEB" w:rsidRDefault="00622FFF" w:rsidP="00073DEB">
      <w:pPr>
        <w:pStyle w:val="a1"/>
      </w:pPr>
      <w:r w:rsidRPr="00073DEB">
        <w:t>на клиенте</w:t>
      </w:r>
    </w:p>
    <w:p w:rsidR="00622FFF" w:rsidRPr="00073DEB" w:rsidRDefault="00622FFF" w:rsidP="00073DEB">
      <w:pPr>
        <w:pStyle w:val="a1"/>
      </w:pPr>
      <w:r w:rsidRPr="00073DEB">
        <w:t>зависит от вида скрипта</w:t>
      </w:r>
    </w:p>
    <w:p w:rsidR="00622FFF" w:rsidRPr="00721D2A" w:rsidRDefault="00116227" w:rsidP="00721D2A">
      <w:pPr>
        <w:pStyle w:val="a0"/>
        <w:rPr>
          <w:lang w:val="ru-RU"/>
        </w:rPr>
      </w:pPr>
      <w:r w:rsidRPr="00721D2A">
        <w:rPr>
          <w:lang w:val="ru-RU"/>
        </w:rPr>
        <w:lastRenderedPageBreak/>
        <w:t>ЕСТЬ СТРОКА: $STR = "123456". ДЛЯ ПОЛУЧЕНИЯ  ИЗ ЭТОЙ СТРОКИ ПОДСТРОКИ "5" НЕОБХОДИМО</w:t>
      </w:r>
    </w:p>
    <w:p w:rsidR="00622FFF" w:rsidRPr="00073DEB" w:rsidRDefault="00622FFF" w:rsidP="00073DEB">
      <w:pPr>
        <w:pStyle w:val="a1"/>
      </w:pPr>
      <w:r w:rsidRPr="00073DEB">
        <w:t>$str[5];</w:t>
      </w:r>
    </w:p>
    <w:p w:rsidR="00622FFF" w:rsidRPr="00116227" w:rsidRDefault="00622FFF" w:rsidP="00116227">
      <w:pPr>
        <w:pStyle w:val="a"/>
        <w:rPr>
          <w:lang w:val="ru-RU"/>
        </w:rPr>
      </w:pPr>
      <w:r w:rsidRPr="00116227">
        <w:rPr>
          <w:lang w:val="ru-RU"/>
        </w:rPr>
        <w:t>$str[4];</w:t>
      </w:r>
    </w:p>
    <w:p w:rsidR="00622FFF" w:rsidRPr="00073DEB" w:rsidRDefault="00622FFF" w:rsidP="00073DEB">
      <w:pPr>
        <w:pStyle w:val="a1"/>
      </w:pPr>
      <w:r w:rsidRPr="00073DEB">
        <w:t>$str[];</w:t>
      </w:r>
    </w:p>
    <w:p w:rsidR="00622FFF" w:rsidRPr="00073DEB" w:rsidRDefault="00622FFF" w:rsidP="00073DEB">
      <w:pPr>
        <w:pStyle w:val="a1"/>
      </w:pPr>
      <w:r w:rsidRPr="00073DEB">
        <w:t>$str[6];</w:t>
      </w:r>
    </w:p>
    <w:p w:rsidR="00622FFF" w:rsidRPr="00073DEB" w:rsidRDefault="00622FFF" w:rsidP="00073DEB">
      <w:pPr>
        <w:pStyle w:val="a1"/>
      </w:pPr>
      <w:r w:rsidRPr="00073DEB">
        <w:t>$str[16];</w:t>
      </w:r>
    </w:p>
    <w:p w:rsidR="00622FFF" w:rsidRPr="00980F5E" w:rsidRDefault="00980F5E" w:rsidP="00980F5E">
      <w:pPr>
        <w:pStyle w:val="a0"/>
        <w:rPr>
          <w:lang w:val="ru-RU"/>
        </w:rPr>
      </w:pPr>
      <w:r w:rsidRPr="00980F5E">
        <w:rPr>
          <w:lang w:val="ru-RU"/>
        </w:rPr>
        <w:t>ОКНО БРАУЗЕРА ПОСЛЕ ВЫПОЛНЕНИЯ ДАННОГО СКРИПТА БУДЕТ СОДЕРЖАТЬ</w:t>
      </w:r>
      <w:r>
        <w:rPr>
          <w:lang w:val="ru-RU"/>
        </w:rPr>
        <w:br/>
      </w:r>
      <w:r w:rsidR="00622FFF" w:rsidRPr="00980F5E">
        <w:rPr>
          <w:lang w:val="ru-RU"/>
        </w:rPr>
        <w:t>&lt;?php</w:t>
      </w:r>
      <w:r w:rsidR="00622FFF" w:rsidRPr="00980F5E">
        <w:rPr>
          <w:lang w:val="ru-RU"/>
        </w:rPr>
        <w:br/>
        <w:t>  $x = 5;</w:t>
      </w:r>
      <w:r w:rsidR="00622FFF" w:rsidRPr="00980F5E">
        <w:rPr>
          <w:lang w:val="ru-RU"/>
        </w:rPr>
        <w:br/>
        <w:t>  echo "Переменная $x = 5";</w:t>
      </w:r>
      <w:r w:rsidR="00622FFF" w:rsidRPr="00980F5E">
        <w:rPr>
          <w:lang w:val="ru-RU"/>
        </w:rPr>
        <w:br/>
        <w:t>?&gt;</w:t>
      </w:r>
    </w:p>
    <w:p w:rsidR="00622FFF" w:rsidRPr="00980F5E" w:rsidRDefault="00622FFF" w:rsidP="00116227">
      <w:pPr>
        <w:pStyle w:val="a1"/>
        <w:rPr>
          <w:lang w:val="ru-RU"/>
        </w:rPr>
      </w:pPr>
      <w:r w:rsidRPr="00980F5E">
        <w:rPr>
          <w:lang w:val="ru-RU"/>
        </w:rPr>
        <w:t xml:space="preserve">переменная </w:t>
      </w:r>
      <w:r w:rsidRPr="00116227">
        <w:t>x</w:t>
      </w:r>
      <w:r w:rsidRPr="00980F5E">
        <w:rPr>
          <w:lang w:val="ru-RU"/>
        </w:rPr>
        <w:t xml:space="preserve"> = 5</w:t>
      </w:r>
    </w:p>
    <w:p w:rsidR="00622FFF" w:rsidRPr="00980F5E" w:rsidRDefault="00622FFF" w:rsidP="00116227">
      <w:pPr>
        <w:pStyle w:val="a1"/>
        <w:rPr>
          <w:lang w:val="ru-RU"/>
        </w:rPr>
      </w:pPr>
      <w:r w:rsidRPr="00980F5E">
        <w:rPr>
          <w:lang w:val="ru-RU"/>
        </w:rPr>
        <w:t>переменная $</w:t>
      </w:r>
      <w:r w:rsidRPr="00116227">
        <w:t>x</w:t>
      </w:r>
      <w:r w:rsidRPr="00980F5E">
        <w:rPr>
          <w:lang w:val="ru-RU"/>
        </w:rPr>
        <w:t xml:space="preserve"> = 5</w:t>
      </w:r>
    </w:p>
    <w:p w:rsidR="00622FFF" w:rsidRPr="00980F5E" w:rsidRDefault="00622FFF" w:rsidP="00980F5E">
      <w:pPr>
        <w:pStyle w:val="a"/>
        <w:rPr>
          <w:lang w:val="ru-RU"/>
        </w:rPr>
      </w:pPr>
      <w:r w:rsidRPr="00980F5E">
        <w:rPr>
          <w:lang w:val="ru-RU"/>
        </w:rPr>
        <w:t>переменная 5 = 5</w:t>
      </w:r>
    </w:p>
    <w:p w:rsidR="00622FFF" w:rsidRPr="00980F5E" w:rsidRDefault="00622FFF" w:rsidP="00116227">
      <w:pPr>
        <w:pStyle w:val="a1"/>
        <w:rPr>
          <w:lang w:val="ru-RU"/>
        </w:rPr>
      </w:pPr>
      <w:r w:rsidRPr="00980F5E">
        <w:rPr>
          <w:lang w:val="ru-RU"/>
        </w:rPr>
        <w:t>переменная $ = 5</w:t>
      </w:r>
    </w:p>
    <w:p w:rsidR="00622FFF" w:rsidRPr="00DE1C41" w:rsidRDefault="00622FFF" w:rsidP="00116227">
      <w:pPr>
        <w:pStyle w:val="a1"/>
        <w:rPr>
          <w:lang w:val="ru-RU"/>
        </w:rPr>
      </w:pPr>
      <w:r w:rsidRPr="00980F5E">
        <w:rPr>
          <w:lang w:val="ru-RU"/>
        </w:rPr>
        <w:t xml:space="preserve">ошибка, поскольку строки с переменными должны быть всегда </w:t>
      </w:r>
      <w:r w:rsidRPr="00DE1C41">
        <w:rPr>
          <w:lang w:val="ru-RU"/>
        </w:rPr>
        <w:t>в одинарных кавычках</w:t>
      </w:r>
    </w:p>
    <w:p w:rsidR="00622FFF" w:rsidRPr="00721D2A" w:rsidRDefault="00980F5E" w:rsidP="00721D2A">
      <w:pPr>
        <w:pStyle w:val="a0"/>
        <w:rPr>
          <w:lang w:val="ru-RU"/>
        </w:rPr>
      </w:pPr>
      <w:r w:rsidRPr="00721D2A">
        <w:rPr>
          <w:lang w:val="ru-RU"/>
        </w:rPr>
        <w:t>PHP НЕ СОДЕРЖИТ ПЕРЕМЕННЫХ СЛЕДУЮЩЕГО ТИПА</w:t>
      </w:r>
    </w:p>
    <w:p w:rsidR="00622FFF" w:rsidRPr="00980F5E" w:rsidRDefault="00622FFF" w:rsidP="00980F5E">
      <w:pPr>
        <w:pStyle w:val="a"/>
        <w:rPr>
          <w:lang w:val="ru-RU"/>
        </w:rPr>
      </w:pPr>
      <w:r w:rsidRPr="00980F5E">
        <w:rPr>
          <w:lang w:val="ru-RU"/>
        </w:rPr>
        <w:t>комплексные числа</w:t>
      </w:r>
    </w:p>
    <w:p w:rsidR="00622FFF" w:rsidRPr="00116227" w:rsidRDefault="00622FFF" w:rsidP="00116227">
      <w:pPr>
        <w:pStyle w:val="a1"/>
      </w:pPr>
      <w:r w:rsidRPr="00116227">
        <w:t>вещественные числа</w:t>
      </w:r>
    </w:p>
    <w:p w:rsidR="00622FFF" w:rsidRPr="00116227" w:rsidRDefault="00622FFF" w:rsidP="00116227">
      <w:pPr>
        <w:pStyle w:val="a1"/>
      </w:pPr>
      <w:r w:rsidRPr="00116227">
        <w:t>строки</w:t>
      </w:r>
    </w:p>
    <w:p w:rsidR="00622FFF" w:rsidRPr="00116227" w:rsidRDefault="00622FFF" w:rsidP="00116227">
      <w:pPr>
        <w:pStyle w:val="a1"/>
      </w:pPr>
      <w:r w:rsidRPr="00116227">
        <w:t>целые числа</w:t>
      </w:r>
    </w:p>
    <w:p w:rsidR="00622FFF" w:rsidRPr="00116227" w:rsidRDefault="00622FFF" w:rsidP="00116227">
      <w:pPr>
        <w:pStyle w:val="a1"/>
      </w:pPr>
      <w:r w:rsidRPr="00116227">
        <w:t>массивы</w:t>
      </w:r>
    </w:p>
    <w:p w:rsidR="00622FFF" w:rsidRPr="00721D2A" w:rsidRDefault="00721D2A" w:rsidP="00721D2A">
      <w:pPr>
        <w:pStyle w:val="a0"/>
        <w:rPr>
          <w:lang w:val="ru-RU"/>
        </w:rPr>
      </w:pPr>
      <w:r w:rsidRPr="00721D2A">
        <w:rPr>
          <w:lang w:val="ru-RU"/>
        </w:rPr>
        <w:t>ВЕРНЫМ УТВЕРЖДЕНИЕМ, СВЯЗАННЫМ С ИНТЕРПРЕТАЦИЕЙ ЗНАЧЕНИЯ ЛИТЕРАЛОВ СТРОКОВОГО ТИПА, ЗАКЛЮЧЕННЫХ В ДВОЙНЫЕ КАВЫЧКИ ЯВЛЯЕТСЯ</w:t>
      </w:r>
    </w:p>
    <w:p w:rsidR="00622FFF" w:rsidRPr="00980F5E" w:rsidRDefault="00622FFF" w:rsidP="00980F5E">
      <w:pPr>
        <w:pStyle w:val="a"/>
        <w:rPr>
          <w:lang w:val="ru-RU"/>
        </w:rPr>
      </w:pPr>
      <w:r w:rsidRPr="00980F5E">
        <w:rPr>
          <w:lang w:val="ru-RU"/>
        </w:rPr>
        <w:t>имена переменных выводятся без подстановки их значений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выводится имя переменной и через знак равенства ее значение</w:t>
      </w:r>
    </w:p>
    <w:p w:rsidR="00622FFF" w:rsidRPr="00116227" w:rsidRDefault="00622FFF" w:rsidP="00116227">
      <w:pPr>
        <w:pStyle w:val="a1"/>
      </w:pPr>
      <w:r w:rsidRPr="00116227">
        <w:t>встречающиеся переменные заменяются своими значениями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одинарные или двойные кавычки не имеет значения: всегда вместо переменных подставляются их значения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ошибка, поскольку строки с переменными должны быть всегда в одинарных кавычках</w:t>
      </w:r>
    </w:p>
    <w:p w:rsidR="00622FFF" w:rsidRPr="00980F5E" w:rsidRDefault="006656DC" w:rsidP="00980F5E">
      <w:pPr>
        <w:pStyle w:val="a0"/>
        <w:rPr>
          <w:lang w:val="ru-RU"/>
        </w:rPr>
      </w:pPr>
      <w:r w:rsidRPr="00980F5E">
        <w:rPr>
          <w:lang w:val="ru-RU"/>
        </w:rPr>
        <w:t xml:space="preserve">В РЕЗУЛЬТАТЕ ВЫПОЛНЕНИЯ ДАННОГО PHP-СЦЕНАРИЯ ВЫВОДИТСЯ ЧИСЛО </w:t>
      </w:r>
      <w:r>
        <w:rPr>
          <w:lang w:val="ru-RU"/>
        </w:rPr>
        <w:br/>
      </w:r>
      <w:r w:rsidR="00622FFF" w:rsidRPr="00980F5E">
        <w:rPr>
          <w:lang w:val="ru-RU"/>
        </w:rPr>
        <w:lastRenderedPageBreak/>
        <w:t>for ($i = 0; $i &lt; 5; $i++) { </w:t>
      </w:r>
      <w:r w:rsidR="00622FFF" w:rsidRPr="00980F5E">
        <w:rPr>
          <w:lang w:val="ru-RU"/>
        </w:rPr>
        <w:br/>
        <w:t>    if ($i &gt; 2) continue; </w:t>
      </w:r>
      <w:r w:rsidR="00622FFF" w:rsidRPr="00980F5E">
        <w:rPr>
          <w:lang w:val="ru-RU"/>
        </w:rPr>
        <w:br/>
        <w:t>    echo $i; </w:t>
      </w:r>
      <w:r w:rsidR="00622FFF" w:rsidRPr="00980F5E">
        <w:rPr>
          <w:lang w:val="ru-RU"/>
        </w:rPr>
        <w:br/>
        <w:t>} </w:t>
      </w:r>
      <w:r w:rsidR="00622FFF" w:rsidRPr="00980F5E">
        <w:rPr>
          <w:lang w:val="ru-RU"/>
        </w:rPr>
        <w:br/>
        <w:t>echo $i;  </w:t>
      </w:r>
    </w:p>
    <w:p w:rsidR="00622FFF" w:rsidRPr="00116227" w:rsidRDefault="00622FFF" w:rsidP="00116227">
      <w:pPr>
        <w:pStyle w:val="a1"/>
      </w:pPr>
      <w:r w:rsidRPr="00116227">
        <w:t>0</w:t>
      </w:r>
    </w:p>
    <w:p w:rsidR="00622FFF" w:rsidRPr="00116227" w:rsidRDefault="00622FFF" w:rsidP="00116227">
      <w:pPr>
        <w:pStyle w:val="a1"/>
      </w:pPr>
      <w:r w:rsidRPr="00116227">
        <w:t>2345</w:t>
      </w:r>
    </w:p>
    <w:p w:rsidR="00622FFF" w:rsidRPr="00116227" w:rsidRDefault="00622FFF" w:rsidP="00116227">
      <w:pPr>
        <w:pStyle w:val="a1"/>
      </w:pPr>
      <w:r w:rsidRPr="00116227">
        <w:t>0125</w:t>
      </w:r>
    </w:p>
    <w:p w:rsidR="00622FFF" w:rsidRPr="00980F5E" w:rsidRDefault="00622FFF" w:rsidP="00980F5E">
      <w:pPr>
        <w:pStyle w:val="a"/>
        <w:rPr>
          <w:lang w:val="ru-RU"/>
        </w:rPr>
      </w:pPr>
      <w:r w:rsidRPr="00980F5E">
        <w:rPr>
          <w:lang w:val="ru-RU"/>
        </w:rPr>
        <w:t>012345</w:t>
      </w:r>
    </w:p>
    <w:p w:rsidR="00622FFF" w:rsidRPr="00116227" w:rsidRDefault="00622FFF" w:rsidP="00116227">
      <w:pPr>
        <w:pStyle w:val="a1"/>
      </w:pPr>
      <w:r w:rsidRPr="00116227">
        <w:t>0123</w:t>
      </w:r>
    </w:p>
    <w:p w:rsidR="00622FFF" w:rsidRPr="006656DC" w:rsidRDefault="006656DC" w:rsidP="006656DC">
      <w:pPr>
        <w:pStyle w:val="a0"/>
        <w:rPr>
          <w:lang w:val="ru-RU"/>
        </w:rPr>
      </w:pPr>
      <w:r w:rsidRPr="00721D2A">
        <w:rPr>
          <w:lang w:val="ru-RU"/>
        </w:rPr>
        <w:t>РЕЗУЛЬТАТОМ ВЫПОЛНЕНИЯ СЛЕДУЮЩЕГО КОДА ЯВЛЯЕТСЯ</w:t>
      </w:r>
      <w:r>
        <w:rPr>
          <w:lang w:val="ru-RU"/>
        </w:rPr>
        <w:br/>
      </w:r>
      <w:r w:rsidR="00622FFF" w:rsidRPr="006656DC">
        <w:rPr>
          <w:lang w:val="ru-RU"/>
        </w:rPr>
        <w:t>&lt;?php </w:t>
      </w:r>
      <w:r w:rsidR="00622FFF" w:rsidRPr="006656DC">
        <w:rPr>
          <w:lang w:val="ru-RU"/>
        </w:rPr>
        <w:br/>
        <w:t>for ($i = 0; $i &lt; 5; ++$i) { </w:t>
      </w:r>
      <w:r w:rsidR="00622FFF" w:rsidRPr="006656DC">
        <w:rPr>
          <w:lang w:val="ru-RU"/>
        </w:rPr>
        <w:br/>
        <w:t>    if ($i == 2) continue; </w:t>
      </w:r>
      <w:r w:rsidR="00622FFF" w:rsidRPr="006656DC">
        <w:rPr>
          <w:lang w:val="ru-RU"/>
        </w:rPr>
        <w:br/>
        <w:t>    print "$i"; </w:t>
      </w:r>
      <w:r w:rsidR="00622FFF" w:rsidRPr="006656DC">
        <w:rPr>
          <w:lang w:val="ru-RU"/>
        </w:rPr>
        <w:br/>
        <w:t>} </w:t>
      </w:r>
      <w:r w:rsidR="00622FFF" w:rsidRPr="006656DC">
        <w:rPr>
          <w:lang w:val="ru-RU"/>
        </w:rPr>
        <w:br/>
        <w:t>?&gt; </w:t>
      </w:r>
    </w:p>
    <w:p w:rsidR="00622FFF" w:rsidRPr="006656DC" w:rsidRDefault="00622FFF" w:rsidP="00116227">
      <w:pPr>
        <w:pStyle w:val="a1"/>
        <w:rPr>
          <w:lang w:val="ru-RU"/>
        </w:rPr>
      </w:pPr>
      <w:r w:rsidRPr="006656DC">
        <w:rPr>
          <w:lang w:val="ru-RU"/>
        </w:rPr>
        <w:t>134</w:t>
      </w:r>
    </w:p>
    <w:p w:rsidR="00622FFF" w:rsidRPr="006656DC" w:rsidRDefault="00622FFF" w:rsidP="00116227">
      <w:pPr>
        <w:pStyle w:val="a1"/>
        <w:rPr>
          <w:lang w:val="ru-RU"/>
        </w:rPr>
      </w:pPr>
      <w:r w:rsidRPr="006656DC">
        <w:rPr>
          <w:lang w:val="ru-RU"/>
        </w:rPr>
        <w:t>2</w:t>
      </w:r>
    </w:p>
    <w:p w:rsidR="00622FFF" w:rsidRPr="00980F5E" w:rsidRDefault="00622FFF" w:rsidP="00980F5E">
      <w:pPr>
        <w:pStyle w:val="a"/>
        <w:rPr>
          <w:lang w:val="ru-RU"/>
        </w:rPr>
      </w:pPr>
      <w:r w:rsidRPr="00980F5E">
        <w:rPr>
          <w:lang w:val="ru-RU"/>
        </w:rPr>
        <w:t>0134</w:t>
      </w:r>
    </w:p>
    <w:p w:rsidR="00622FFF" w:rsidRPr="006656DC" w:rsidRDefault="00622FFF" w:rsidP="00116227">
      <w:pPr>
        <w:pStyle w:val="a1"/>
        <w:rPr>
          <w:lang w:val="ru-RU"/>
        </w:rPr>
      </w:pPr>
      <w:r w:rsidRPr="006656DC">
        <w:rPr>
          <w:lang w:val="ru-RU"/>
        </w:rPr>
        <w:t>0124</w:t>
      </w:r>
    </w:p>
    <w:p w:rsidR="00622FFF" w:rsidRPr="006656DC" w:rsidRDefault="00622FFF" w:rsidP="00116227">
      <w:pPr>
        <w:pStyle w:val="a1"/>
        <w:rPr>
          <w:lang w:val="ru-RU"/>
        </w:rPr>
      </w:pPr>
      <w:r w:rsidRPr="006656DC">
        <w:rPr>
          <w:lang w:val="ru-RU"/>
        </w:rPr>
        <w:t>ничего из вышеперечисленного</w:t>
      </w:r>
    </w:p>
    <w:p w:rsidR="00622FFF" w:rsidRPr="00B66D6C" w:rsidRDefault="00B66D6C" w:rsidP="00B66D6C">
      <w:pPr>
        <w:pStyle w:val="a0"/>
        <w:rPr>
          <w:lang w:val="ru-RU"/>
        </w:rPr>
      </w:pPr>
      <w:r w:rsidRPr="00B66D6C">
        <w:rPr>
          <w:lang w:val="ru-RU"/>
        </w:rPr>
        <w:t>РЕЗУЛЬТАТОМ ВЫПОЛНЕНИЯ СЛЕДУЮЩЕГО КОДА ЯВЛЯЕТСЯ</w:t>
      </w:r>
      <w:r>
        <w:rPr>
          <w:lang w:val="ru-RU"/>
        </w:rPr>
        <w:br/>
      </w:r>
      <w:r w:rsidR="00622FFF" w:rsidRPr="00B66D6C">
        <w:rPr>
          <w:lang w:val="ru-RU"/>
        </w:rPr>
        <w:t>&lt;?php </w:t>
      </w:r>
      <w:r w:rsidR="00622FFF" w:rsidRPr="00B66D6C">
        <w:rPr>
          <w:lang w:val="ru-RU"/>
        </w:rPr>
        <w:br/>
        <w:t>$a = 500; </w:t>
      </w:r>
      <w:r w:rsidR="00622FFF" w:rsidRPr="00B66D6C">
        <w:rPr>
          <w:lang w:val="ru-RU"/>
        </w:rPr>
        <w:br/>
        <w:t>$b = 200; </w:t>
      </w:r>
      <w:r w:rsidR="00622FFF" w:rsidRPr="00B66D6C">
        <w:rPr>
          <w:lang w:val="ru-RU"/>
        </w:rPr>
        <w:br/>
        <w:t>echo $a % 2 * $b; </w:t>
      </w:r>
      <w:r w:rsidR="00622FFF" w:rsidRPr="00B66D6C">
        <w:rPr>
          <w:lang w:val="ru-RU"/>
        </w:rPr>
        <w:br/>
        <w:t>?&gt; 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0</w:t>
      </w:r>
    </w:p>
    <w:p w:rsidR="00622FFF" w:rsidRPr="00116227" w:rsidRDefault="00622FFF" w:rsidP="00116227">
      <w:pPr>
        <w:pStyle w:val="a1"/>
      </w:pPr>
      <w:r w:rsidRPr="00116227">
        <w:t>50000</w:t>
      </w:r>
    </w:p>
    <w:p w:rsidR="00622FFF" w:rsidRPr="00116227" w:rsidRDefault="00622FFF" w:rsidP="00116227">
      <w:pPr>
        <w:pStyle w:val="a1"/>
      </w:pPr>
      <w:r w:rsidRPr="00116227">
        <w:t>200</w:t>
      </w:r>
    </w:p>
    <w:p w:rsidR="00622FFF" w:rsidRPr="00116227" w:rsidRDefault="00622FFF" w:rsidP="00116227">
      <w:pPr>
        <w:pStyle w:val="a1"/>
      </w:pPr>
      <w:r w:rsidRPr="00116227">
        <w:t>100</w:t>
      </w:r>
    </w:p>
    <w:p w:rsidR="00622FFF" w:rsidRPr="00116227" w:rsidRDefault="00622FFF" w:rsidP="00116227">
      <w:pPr>
        <w:pStyle w:val="a1"/>
      </w:pPr>
      <w:r w:rsidRPr="00116227">
        <w:t>Синтаксическая ошибка</w:t>
      </w:r>
    </w:p>
    <w:p w:rsidR="00622FFF" w:rsidRPr="00B66D6C" w:rsidRDefault="00B66D6C" w:rsidP="00B66D6C">
      <w:pPr>
        <w:pStyle w:val="a0"/>
        <w:rPr>
          <w:lang w:val="ru-RU"/>
        </w:rPr>
      </w:pPr>
      <w:r w:rsidRPr="00B66D6C">
        <w:rPr>
          <w:lang w:val="ru-RU"/>
        </w:rPr>
        <w:t>РЕЗУЛЬТАТОМ ВЫПОЛНЕНИЯ СЛЕДУЮЩЕГО КОДА ЯВЛЯЕТСЯ</w:t>
      </w:r>
      <w:r>
        <w:rPr>
          <w:lang w:val="ru-RU"/>
        </w:rPr>
        <w:br/>
      </w:r>
      <w:r w:rsidR="00622FFF" w:rsidRPr="00B66D6C">
        <w:rPr>
          <w:lang w:val="ru-RU"/>
        </w:rPr>
        <w:t>$a = 3; </w:t>
      </w:r>
      <w:r w:rsidR="00622FFF" w:rsidRPr="00B66D6C">
        <w:rPr>
          <w:lang w:val="ru-RU"/>
        </w:rPr>
        <w:br/>
        <w:t>$b = '3'; </w:t>
      </w:r>
      <w:r w:rsidR="00622FFF" w:rsidRPr="00B66D6C">
        <w:rPr>
          <w:lang w:val="ru-RU"/>
        </w:rPr>
        <w:br/>
        <w:t>if ($a === $b) </w:t>
      </w:r>
      <w:r w:rsidR="00622FFF" w:rsidRPr="00B66D6C">
        <w:rPr>
          <w:lang w:val="ru-RU"/>
        </w:rPr>
        <w:br/>
        <w:t>     echo '$a равно $b'; </w:t>
      </w:r>
      <w:r w:rsidR="00622FFF" w:rsidRPr="00B66D6C">
        <w:rPr>
          <w:lang w:val="ru-RU"/>
        </w:rPr>
        <w:br/>
        <w:t>     else eсho '$a не равно $b'; 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lastRenderedPageBreak/>
        <w:t>$a не равно $b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ошибка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3 не равно 3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3 равно 3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$</w:t>
      </w:r>
      <w:r w:rsidRPr="00116227">
        <w:t>a</w:t>
      </w:r>
      <w:r w:rsidRPr="00B66D6C">
        <w:rPr>
          <w:lang w:val="ru-RU"/>
        </w:rPr>
        <w:t xml:space="preserve"> равно $</w:t>
      </w:r>
      <w:r w:rsidRPr="00116227">
        <w:t>b</w:t>
      </w:r>
    </w:p>
    <w:p w:rsidR="00622FFF" w:rsidRPr="00B66D6C" w:rsidRDefault="00B66D6C" w:rsidP="00B66D6C">
      <w:pPr>
        <w:pStyle w:val="a0"/>
        <w:rPr>
          <w:lang w:val="ru-RU"/>
        </w:rPr>
      </w:pPr>
      <w:r w:rsidRPr="00B66D6C">
        <w:rPr>
          <w:lang w:val="ru-RU"/>
        </w:rPr>
        <w:t xml:space="preserve">РЕЗУЛЬТАТОМ ВЫПОЛНЕНИЯ СЛЕДУЮЩЕГО КОДА ЯВЛЯЕТСЯ: </w:t>
      </w:r>
      <w:r>
        <w:rPr>
          <w:lang w:val="ru-RU"/>
        </w:rPr>
        <w:br/>
      </w:r>
      <w:r w:rsidR="00622FFF" w:rsidRPr="00B66D6C">
        <w:rPr>
          <w:lang w:val="ru-RU"/>
        </w:rPr>
        <w:t>$a = 10; </w:t>
      </w:r>
      <w:r w:rsidR="00622FFF" w:rsidRPr="00B66D6C">
        <w:rPr>
          <w:lang w:val="ru-RU"/>
        </w:rPr>
        <w:br/>
        <w:t>echo "Value of a = $a"; </w:t>
      </w:r>
    </w:p>
    <w:p w:rsidR="00622FFF" w:rsidRPr="00116227" w:rsidRDefault="00622FFF" w:rsidP="00116227">
      <w:pPr>
        <w:pStyle w:val="a1"/>
      </w:pPr>
      <w:r w:rsidRPr="00116227">
        <w:t>Value of a = $a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Value of a = 10</w:t>
      </w:r>
    </w:p>
    <w:p w:rsidR="00622FFF" w:rsidRPr="00116227" w:rsidRDefault="00622FFF" w:rsidP="00116227">
      <w:pPr>
        <w:pStyle w:val="a1"/>
      </w:pPr>
      <w:r w:rsidRPr="00116227">
        <w:t>синтаксическая ошибка</w:t>
      </w:r>
    </w:p>
    <w:p w:rsidR="00622FFF" w:rsidRPr="00116227" w:rsidRDefault="00622FFF" w:rsidP="00116227">
      <w:pPr>
        <w:pStyle w:val="a1"/>
      </w:pPr>
      <w:r w:rsidRPr="00116227">
        <w:t>не определено</w:t>
      </w:r>
    </w:p>
    <w:p w:rsidR="00622FFF" w:rsidRPr="00116227" w:rsidRDefault="00622FFF" w:rsidP="00116227">
      <w:pPr>
        <w:pStyle w:val="a1"/>
      </w:pPr>
      <w:r w:rsidRPr="00116227">
        <w:t>NULL</w:t>
      </w:r>
    </w:p>
    <w:p w:rsidR="00622FFF" w:rsidRPr="00B66D6C" w:rsidRDefault="00B66D6C" w:rsidP="00B66D6C">
      <w:pPr>
        <w:pStyle w:val="a0"/>
      </w:pPr>
      <w:r w:rsidRPr="00B66D6C">
        <w:rPr>
          <w:lang w:val="ru-RU"/>
        </w:rPr>
        <w:t>ВЕРНЫМ</w:t>
      </w:r>
      <w:r w:rsidRPr="00DE1C41">
        <w:rPr>
          <w:lang w:val="ru-RU"/>
        </w:rPr>
        <w:t xml:space="preserve"> </w:t>
      </w:r>
      <w:r w:rsidRPr="00B66D6C">
        <w:rPr>
          <w:lang w:val="ru-RU"/>
        </w:rPr>
        <w:t>УТВЕРЖДЕНИЕМ</w:t>
      </w:r>
      <w:r w:rsidRPr="00DE1C41">
        <w:rPr>
          <w:lang w:val="ru-RU"/>
        </w:rPr>
        <w:t xml:space="preserve"> </w:t>
      </w:r>
      <w:r w:rsidRPr="00B66D6C">
        <w:rPr>
          <w:lang w:val="ru-RU"/>
        </w:rPr>
        <w:t>О</w:t>
      </w:r>
      <w:r w:rsidRPr="00DE1C41">
        <w:rPr>
          <w:lang w:val="ru-RU"/>
        </w:rPr>
        <w:t xml:space="preserve"> </w:t>
      </w:r>
      <w:r w:rsidRPr="00B66D6C">
        <w:rPr>
          <w:lang w:val="ru-RU"/>
        </w:rPr>
        <w:t>СЛЕДУЮЩЕМ</w:t>
      </w:r>
      <w:r w:rsidRPr="00DE1C41">
        <w:rPr>
          <w:lang w:val="ru-RU"/>
        </w:rPr>
        <w:t xml:space="preserve"> </w:t>
      </w:r>
      <w:r w:rsidRPr="00B66D6C">
        <w:rPr>
          <w:lang w:val="ru-RU"/>
        </w:rPr>
        <w:t>КОДЕ</w:t>
      </w:r>
      <w:r w:rsidRPr="00DE1C41">
        <w:rPr>
          <w:lang w:val="ru-RU"/>
        </w:rPr>
        <w:t xml:space="preserve"> </w:t>
      </w:r>
      <w:r w:rsidRPr="00B66D6C">
        <w:rPr>
          <w:lang w:val="ru-RU"/>
        </w:rPr>
        <w:t>ЯВЛЯЕТСЯ</w:t>
      </w:r>
      <w:r w:rsidRPr="00DE1C41">
        <w:rPr>
          <w:lang w:val="ru-RU"/>
        </w:rPr>
        <w:br/>
      </w:r>
      <w:r w:rsidR="00622FFF" w:rsidRPr="00DE1C41">
        <w:rPr>
          <w:lang w:val="ru-RU"/>
        </w:rPr>
        <w:t>&lt;?</w:t>
      </w:r>
      <w:r w:rsidR="00622FFF" w:rsidRPr="00B66D6C">
        <w:t>php </w:t>
      </w:r>
      <w:r w:rsidR="00622FFF" w:rsidRPr="00DE1C41">
        <w:rPr>
          <w:lang w:val="ru-RU"/>
        </w:rPr>
        <w:br/>
      </w:r>
      <w:r w:rsidR="00622FFF" w:rsidRPr="00B66D6C">
        <w:t>    </w:t>
      </w:r>
      <w:r w:rsidR="00622FFF" w:rsidRPr="00DE1C41">
        <w:rPr>
          <w:lang w:val="ru-RU"/>
        </w:rPr>
        <w:t>$</w:t>
      </w:r>
      <w:r w:rsidR="00622FFF" w:rsidRPr="00B66D6C">
        <w:t>str </w:t>
      </w:r>
      <w:r w:rsidR="00622FFF" w:rsidRPr="00DE1C41">
        <w:rPr>
          <w:lang w:val="ru-RU"/>
        </w:rPr>
        <w:t>=</w:t>
      </w:r>
      <w:r w:rsidR="00622FFF" w:rsidRPr="00B66D6C">
        <w:t> </w:t>
      </w:r>
      <w:r w:rsidR="00622FFF" w:rsidRPr="00DE1C41">
        <w:rPr>
          <w:lang w:val="ru-RU"/>
        </w:rPr>
        <w:t>'</w:t>
      </w:r>
      <w:r w:rsidR="00622FFF" w:rsidRPr="00B66D6C">
        <w:t>Dear Customer</w:t>
      </w:r>
      <w:r w:rsidR="00622FFF" w:rsidRPr="00DE1C41">
        <w:rPr>
          <w:lang w:val="ru-RU"/>
        </w:rPr>
        <w:t>,\</w:t>
      </w:r>
      <w:r w:rsidR="00622FFF" w:rsidRPr="00B66D6C">
        <w:t>nThanks for your query</w:t>
      </w:r>
      <w:r w:rsidR="00622FFF" w:rsidRPr="00DE1C41">
        <w:rPr>
          <w:lang w:val="ru-RU"/>
        </w:rPr>
        <w:t>.</w:t>
      </w:r>
      <w:r w:rsidR="00622FFF" w:rsidRPr="00B66D6C">
        <w:t> We will reply very soon.\n Regards.'; </w:t>
      </w:r>
      <w:r w:rsidR="00622FFF" w:rsidRPr="00B66D6C">
        <w:br/>
        <w:t>    print $str; </w:t>
      </w:r>
      <w:r w:rsidR="00622FFF" w:rsidRPr="00B66D6C">
        <w:br/>
        <w:t>?&gt; </w:t>
      </w:r>
    </w:p>
    <w:p w:rsidR="00622FFF" w:rsidRPr="00116227" w:rsidRDefault="00622FFF" w:rsidP="00116227">
      <w:pPr>
        <w:pStyle w:val="a1"/>
      </w:pPr>
      <w:r w:rsidRPr="00116227">
        <w:t>возникнет ошибка выполнения скрипта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будет обнаружен только первый символ \</w:t>
      </w:r>
      <w:r w:rsidRPr="00116227">
        <w:t>n</w:t>
      </w:r>
      <w:r w:rsidRPr="00DE1C41">
        <w:rPr>
          <w:lang w:val="ru-RU"/>
        </w:rPr>
        <w:t xml:space="preserve"> и остальной текст начнется с новой строки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будет обнаружен только последний символ \</w:t>
      </w:r>
      <w:r w:rsidRPr="00116227">
        <w:t>n</w:t>
      </w:r>
      <w:r w:rsidRPr="00DE1C41">
        <w:rPr>
          <w:lang w:val="ru-RU"/>
        </w:rPr>
        <w:t>, а предыдущий текст будет в одну строку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все \</w:t>
      </w:r>
      <w:r w:rsidRPr="00116227">
        <w:t>n</w:t>
      </w:r>
      <w:r w:rsidRPr="00DE1C41">
        <w:rPr>
          <w:lang w:val="ru-RU"/>
        </w:rPr>
        <w:t xml:space="preserve"> будут распознаны и текст будет состоять из 3-х строк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все будет написано в одной строке не зависимо от \n</w:t>
      </w:r>
    </w:p>
    <w:p w:rsidR="00622FFF" w:rsidRDefault="00B66D6C" w:rsidP="00B66D6C">
      <w:pPr>
        <w:pStyle w:val="a0"/>
        <w:rPr>
          <w:lang w:val="ru-RU"/>
        </w:rPr>
      </w:pPr>
      <w:r w:rsidRPr="00B66D6C">
        <w:rPr>
          <w:lang w:val="ru-RU"/>
        </w:rPr>
        <w:t>В РЕЗУЛЬТАТЕ ВЫПОЛНЕНИЯ ФРАГМЕНТА PHP КОДА ВЫВОДИТСЯ  ЧИСЛО</w:t>
      </w:r>
      <w:r>
        <w:rPr>
          <w:lang w:val="ru-RU"/>
        </w:rPr>
        <w:br/>
      </w:r>
      <w:r w:rsidR="00622FFF" w:rsidRPr="00B66D6C">
        <w:rPr>
          <w:lang w:val="ru-RU"/>
        </w:rPr>
        <w:t>$m = 9; </w:t>
      </w:r>
      <w:r w:rsidR="00622FFF" w:rsidRPr="00B66D6C">
        <w:rPr>
          <w:lang w:val="ru-RU"/>
        </w:rPr>
        <w:br/>
        <w:t>$n = 99; </w:t>
      </w:r>
      <w:r w:rsidR="00622FFF" w:rsidRPr="00B66D6C">
        <w:rPr>
          <w:lang w:val="ru-RU"/>
        </w:rPr>
        <w:br/>
        <w:t>$z = 8; </w:t>
      </w:r>
      <w:r w:rsidR="00622FFF" w:rsidRPr="00B66D6C">
        <w:rPr>
          <w:lang w:val="ru-RU"/>
        </w:rPr>
        <w:br/>
        <w:t>$z = $n++ / $m++ + --$z; </w:t>
      </w:r>
      <w:r w:rsidR="00622FFF" w:rsidRPr="00B66D6C">
        <w:rPr>
          <w:lang w:val="ru-RU"/>
        </w:rPr>
        <w:br/>
        <w:t>echo $z; </w:t>
      </w:r>
    </w:p>
    <w:p w:rsidR="00622FFF" w:rsidRPr="00116227" w:rsidRDefault="00622FFF" w:rsidP="00116227">
      <w:pPr>
        <w:pStyle w:val="a1"/>
      </w:pPr>
      <w:r w:rsidRPr="00116227">
        <w:t>20</w:t>
      </w:r>
    </w:p>
    <w:p w:rsidR="00622FFF" w:rsidRPr="00116227" w:rsidRDefault="00622FFF" w:rsidP="00116227">
      <w:pPr>
        <w:pStyle w:val="a1"/>
      </w:pPr>
      <w:r w:rsidRPr="00116227">
        <w:t>17</w:t>
      </w:r>
    </w:p>
    <w:p w:rsidR="00622FFF" w:rsidRPr="00116227" w:rsidRDefault="00622FFF" w:rsidP="00116227">
      <w:pPr>
        <w:pStyle w:val="a1"/>
      </w:pPr>
      <w:r w:rsidRPr="00116227">
        <w:t>16</w:t>
      </w:r>
    </w:p>
    <w:p w:rsidR="00622FFF" w:rsidRPr="00116227" w:rsidRDefault="00622FFF" w:rsidP="00116227">
      <w:pPr>
        <w:pStyle w:val="a1"/>
      </w:pPr>
      <w:r w:rsidRPr="00116227">
        <w:t>19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18</w:t>
      </w:r>
    </w:p>
    <w:p w:rsidR="00622FFF" w:rsidRPr="00B66D6C" w:rsidRDefault="00B66D6C" w:rsidP="00B66D6C">
      <w:pPr>
        <w:pStyle w:val="a0"/>
        <w:rPr>
          <w:lang w:val="ru-RU"/>
        </w:rPr>
      </w:pPr>
      <w:r w:rsidRPr="00B66D6C">
        <w:rPr>
          <w:lang w:val="ru-RU"/>
        </w:rPr>
        <w:lastRenderedPageBreak/>
        <w:t>ДАННЫЙ СКРИПТ ВЫВОДИТ ЗНАЧЕНИЕ</w:t>
      </w:r>
      <w:r>
        <w:rPr>
          <w:lang w:val="ru-RU"/>
        </w:rPr>
        <w:br/>
      </w:r>
      <w:r w:rsidR="00622FFF" w:rsidRPr="00B66D6C">
        <w:rPr>
          <w:lang w:val="ru-RU"/>
        </w:rPr>
        <w:t>&lt;?php</w:t>
      </w:r>
      <w:r w:rsidR="00622FFF" w:rsidRPr="00B66D6C">
        <w:rPr>
          <w:lang w:val="ru-RU"/>
        </w:rPr>
        <w:br/>
        <w:t>function myfunc() {</w:t>
      </w:r>
      <w:r w:rsidR="00622FFF" w:rsidRPr="00B66D6C">
        <w:rPr>
          <w:lang w:val="ru-RU"/>
        </w:rPr>
        <w:br/>
        <w:t>    $id = 0;</w:t>
      </w:r>
      <w:r w:rsidR="00622FFF" w:rsidRPr="00B66D6C">
        <w:rPr>
          <w:lang w:val="ru-RU"/>
        </w:rPr>
        <w:br/>
        <w:t>    $id++;</w:t>
      </w:r>
      <w:r w:rsidR="00622FFF" w:rsidRPr="00B66D6C">
        <w:rPr>
          <w:lang w:val="ru-RU"/>
        </w:rPr>
        <w:br/>
        <w:t>    echo $id;</w:t>
      </w:r>
      <w:r w:rsidR="00622FFF" w:rsidRPr="00B66D6C">
        <w:rPr>
          <w:lang w:val="ru-RU"/>
        </w:rPr>
        <w:br/>
        <w:t>  }</w:t>
      </w:r>
      <w:r w:rsidR="00622FFF" w:rsidRPr="00B66D6C">
        <w:rPr>
          <w:lang w:val="ru-RU"/>
        </w:rPr>
        <w:br/>
        <w:t>  myfunc();</w:t>
      </w:r>
      <w:r w:rsidR="00622FFF" w:rsidRPr="00B66D6C">
        <w:rPr>
          <w:lang w:val="ru-RU"/>
        </w:rPr>
        <w:br/>
        <w:t>  myfunc();</w:t>
      </w:r>
      <w:r w:rsidR="00622FFF" w:rsidRPr="00B66D6C">
        <w:rPr>
          <w:lang w:val="ru-RU"/>
        </w:rPr>
        <w:br/>
        <w:t>  myfunc();</w:t>
      </w:r>
      <w:r w:rsidR="00622FFF" w:rsidRPr="00B66D6C">
        <w:rPr>
          <w:lang w:val="ru-RU"/>
        </w:rPr>
        <w:br/>
        <w:t>?&gt;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000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333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111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123</w:t>
      </w:r>
    </w:p>
    <w:p w:rsidR="00622FFF" w:rsidRPr="00B66D6C" w:rsidRDefault="00622FFF" w:rsidP="00116227">
      <w:pPr>
        <w:pStyle w:val="a1"/>
        <w:rPr>
          <w:lang w:val="ru-RU"/>
        </w:rPr>
      </w:pPr>
      <w:r w:rsidRPr="00B66D6C">
        <w:rPr>
          <w:lang w:val="ru-RU"/>
        </w:rPr>
        <w:t>010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>ЗАПРОС К MYSQL МОЖНО ВЫПОЛНИТЬ C ПОМОЩЬЮ  ФУНКЦИИ</w:t>
      </w:r>
    </w:p>
    <w:p w:rsidR="00622FFF" w:rsidRPr="00B66D6C" w:rsidRDefault="00622FFF" w:rsidP="00116227">
      <w:pPr>
        <w:pStyle w:val="a1"/>
        <w:rPr>
          <w:lang w:val="ru-RU"/>
        </w:rPr>
      </w:pPr>
      <w:r w:rsidRPr="00116227">
        <w:t>mysql</w:t>
      </w:r>
      <w:r w:rsidRPr="00B66D6C">
        <w:rPr>
          <w:lang w:val="ru-RU"/>
        </w:rPr>
        <w:t>_</w:t>
      </w:r>
      <w:r w:rsidRPr="00116227">
        <w:t>run</w:t>
      </w:r>
      <w:r w:rsidRPr="00B66D6C">
        <w:rPr>
          <w:lang w:val="ru-RU"/>
        </w:rPr>
        <w:t>_</w:t>
      </w:r>
      <w:r w:rsidRPr="00116227">
        <w:t>query</w:t>
      </w:r>
    </w:p>
    <w:p w:rsidR="00622FFF" w:rsidRPr="006656DC" w:rsidRDefault="00622FFF" w:rsidP="006656DC">
      <w:pPr>
        <w:pStyle w:val="a"/>
        <w:rPr>
          <w:lang w:val="ru-RU"/>
        </w:rPr>
      </w:pPr>
      <w:r w:rsidRPr="006656DC">
        <w:rPr>
          <w:lang w:val="ru-RU"/>
        </w:rPr>
        <w:t>mysql_query</w:t>
      </w:r>
    </w:p>
    <w:p w:rsidR="00622FFF" w:rsidRPr="00B66D6C" w:rsidRDefault="00622FFF" w:rsidP="00116227">
      <w:pPr>
        <w:pStyle w:val="a1"/>
        <w:rPr>
          <w:lang w:val="ru-RU"/>
        </w:rPr>
      </w:pPr>
      <w:r w:rsidRPr="00116227">
        <w:t>mysql</w:t>
      </w:r>
      <w:r w:rsidRPr="00B66D6C">
        <w:rPr>
          <w:lang w:val="ru-RU"/>
        </w:rPr>
        <w:t>_</w:t>
      </w:r>
      <w:r w:rsidRPr="00116227">
        <w:t>show</w:t>
      </w:r>
      <w:r w:rsidRPr="00B66D6C">
        <w:rPr>
          <w:lang w:val="ru-RU"/>
        </w:rPr>
        <w:t>_</w:t>
      </w:r>
      <w:r w:rsidRPr="00116227">
        <w:t>result</w:t>
      </w:r>
    </w:p>
    <w:p w:rsidR="00622FFF" w:rsidRPr="00116227" w:rsidRDefault="00622FFF" w:rsidP="00116227">
      <w:pPr>
        <w:pStyle w:val="a1"/>
      </w:pPr>
      <w:r w:rsidRPr="00116227">
        <w:t>mysql</w:t>
      </w:r>
      <w:r w:rsidRPr="00B66D6C">
        <w:rPr>
          <w:lang w:val="ru-RU"/>
        </w:rPr>
        <w:t>_</w:t>
      </w:r>
      <w:r w:rsidRPr="00116227">
        <w:t>run</w:t>
      </w:r>
      <w:r w:rsidRPr="00B66D6C">
        <w:rPr>
          <w:lang w:val="ru-RU"/>
        </w:rPr>
        <w:t>_</w:t>
      </w:r>
      <w:r w:rsidRPr="00116227">
        <w:t>sql</w:t>
      </w:r>
    </w:p>
    <w:p w:rsidR="00622FFF" w:rsidRPr="00116227" w:rsidRDefault="00622FFF" w:rsidP="00116227">
      <w:pPr>
        <w:pStyle w:val="a1"/>
      </w:pPr>
      <w:r w:rsidRPr="00116227">
        <w:t>mysql_execute_sql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>НЕОБХОДИМО ИЗВЛЕЧЬ ВСЕ ЗАПИСИ, ГДЕ ЗНАЧЕНИЕ ПОЛЯ "FIELD" НАЧИНАЕТСЯ С ПОДСТРОКИ "ABC". ЗАПРОС  НЕОБХОДИМО ИСПОЛЬЗОВАТЬ</w:t>
      </w:r>
    </w:p>
    <w:p w:rsidR="00622FFF" w:rsidRPr="00116227" w:rsidRDefault="00622FFF" w:rsidP="00116227">
      <w:pPr>
        <w:pStyle w:val="a1"/>
      </w:pPr>
      <w:r w:rsidRPr="00116227">
        <w:t>SELECT * FROM `my_table` WHERE `field` LIKE '%abc%'</w:t>
      </w:r>
    </w:p>
    <w:p w:rsidR="00622FFF" w:rsidRPr="00116227" w:rsidRDefault="00622FFF" w:rsidP="00116227">
      <w:pPr>
        <w:pStyle w:val="a1"/>
      </w:pPr>
      <w:r w:rsidRPr="00116227">
        <w:t>SELECT * FROM `my_table` WHERE `field` STARTSWITH 'abc'</w:t>
      </w:r>
    </w:p>
    <w:p w:rsidR="00622FFF" w:rsidRPr="00116227" w:rsidRDefault="00622FFF" w:rsidP="00116227">
      <w:pPr>
        <w:pStyle w:val="a1"/>
      </w:pPr>
      <w:r w:rsidRPr="00116227">
        <w:t>SELECT * FROM `my_table` WHERE `field` &lt;&gt; 'abc'</w:t>
      </w:r>
    </w:p>
    <w:p w:rsidR="00622FFF" w:rsidRPr="00DE1C41" w:rsidRDefault="00622FFF" w:rsidP="00B66D6C">
      <w:pPr>
        <w:pStyle w:val="a"/>
        <w:rPr>
          <w:lang w:val="en-US"/>
        </w:rPr>
      </w:pPr>
      <w:r w:rsidRPr="00DE1C41">
        <w:rPr>
          <w:lang w:val="en-US"/>
        </w:rPr>
        <w:t>SELECT * FROM `my_table` WHERE `field` LIKE 'abc%'</w:t>
      </w:r>
    </w:p>
    <w:p w:rsidR="00622FFF" w:rsidRPr="00116227" w:rsidRDefault="00622FFF" w:rsidP="00116227">
      <w:pPr>
        <w:pStyle w:val="a1"/>
      </w:pPr>
      <w:r w:rsidRPr="00116227">
        <w:t>SELECT * FROM `my_table` WHERE `field` LIKE '%abc'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>ВЕРНЫМ УТВЕРЖДЕНИЕМ ОТНОСИТЕЛЬНО СЛЕДУЮЩЕГО ЗАПРОСА   SELECT `NAME` FROM `USERS` ЯВЛЯЕТСЯ</w:t>
      </w:r>
    </w:p>
    <w:p w:rsidR="00622FFF" w:rsidRPr="00B66D6C" w:rsidRDefault="00622FFF" w:rsidP="00B66D6C">
      <w:pPr>
        <w:pStyle w:val="a"/>
        <w:rPr>
          <w:lang w:val="ru-RU"/>
        </w:rPr>
      </w:pPr>
      <w:r w:rsidRPr="00B66D6C">
        <w:rPr>
          <w:lang w:val="ru-RU"/>
        </w:rPr>
        <w:t>результат будет содержать 1 столбец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будет содержать все поля таблицы "</w:t>
      </w:r>
      <w:r w:rsidRPr="00116227">
        <w:t>name</w:t>
      </w:r>
      <w:r w:rsidRPr="00DE1C41">
        <w:rPr>
          <w:lang w:val="ru-RU"/>
        </w:rPr>
        <w:t>"</w:t>
      </w:r>
    </w:p>
    <w:p w:rsidR="00622FFF" w:rsidRPr="00116227" w:rsidRDefault="00622FFF" w:rsidP="00116227">
      <w:pPr>
        <w:pStyle w:val="a1"/>
      </w:pPr>
      <w:r w:rsidRPr="00116227">
        <w:t>результат будет содержать 2 столбца</w:t>
      </w:r>
    </w:p>
    <w:p w:rsidR="00622FFF" w:rsidRPr="00116227" w:rsidRDefault="00622FFF" w:rsidP="00116227">
      <w:pPr>
        <w:pStyle w:val="a1"/>
      </w:pPr>
      <w:r w:rsidRPr="00116227">
        <w:t>результат будет содержать 2 строки</w:t>
      </w:r>
    </w:p>
    <w:p w:rsidR="00622FFF" w:rsidRPr="00116227" w:rsidRDefault="00622FFF" w:rsidP="00116227">
      <w:pPr>
        <w:pStyle w:val="a1"/>
      </w:pPr>
      <w:r w:rsidRPr="00116227">
        <w:t>в запросе ошибка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lastRenderedPageBreak/>
        <w:t>КОМАНДОЙ, КОТОРАЯ УДАЛИТ  ТАБЛИЦУ "MY_TABLE" ЯВЛЯЕТСЯ</w:t>
      </w:r>
    </w:p>
    <w:p w:rsidR="00622FFF" w:rsidRPr="00116227" w:rsidRDefault="00622FFF" w:rsidP="00116227">
      <w:pPr>
        <w:pStyle w:val="a1"/>
      </w:pPr>
      <w:r w:rsidRPr="00116227">
        <w:t>DELETE TABLE "my_table"</w:t>
      </w:r>
    </w:p>
    <w:p w:rsidR="00622FFF" w:rsidRPr="00116227" w:rsidRDefault="00622FFF" w:rsidP="00116227">
      <w:pPr>
        <w:pStyle w:val="a1"/>
      </w:pPr>
      <w:r w:rsidRPr="00116227">
        <w:t>DELETE FROM "my_table"</w:t>
      </w:r>
    </w:p>
    <w:p w:rsidR="00622FFF" w:rsidRPr="00116227" w:rsidRDefault="00622FFF" w:rsidP="00116227">
      <w:pPr>
        <w:pStyle w:val="a1"/>
      </w:pPr>
      <w:r w:rsidRPr="00116227">
        <w:t>DELETE FROM TABLE "my_table"</w:t>
      </w:r>
    </w:p>
    <w:p w:rsidR="00622FFF" w:rsidRPr="00B66D6C" w:rsidRDefault="00622FFF" w:rsidP="00B66D6C">
      <w:pPr>
        <w:pStyle w:val="a"/>
        <w:rPr>
          <w:lang w:val="ru-RU"/>
        </w:rPr>
      </w:pPr>
      <w:r w:rsidRPr="00B66D6C">
        <w:rPr>
          <w:lang w:val="ru-RU"/>
        </w:rPr>
        <w:t>DROP TABLE "my_table"</w:t>
      </w:r>
    </w:p>
    <w:p w:rsidR="00622FFF" w:rsidRPr="00116227" w:rsidRDefault="00622FFF" w:rsidP="00116227">
      <w:pPr>
        <w:pStyle w:val="a1"/>
      </w:pPr>
      <w:r w:rsidRPr="00116227">
        <w:t>DELETE "my_table"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>СЛЕДУЮЩЕЕ УТВЕРЖДЕНИЕ О ПЕРВИЧНОМ КЛЮЧЕ НЕ ВЕРНО</w:t>
      </w:r>
    </w:p>
    <w:p w:rsidR="00622FFF" w:rsidRPr="00116227" w:rsidRDefault="00622FFF" w:rsidP="00116227">
      <w:pPr>
        <w:pStyle w:val="a1"/>
      </w:pPr>
      <w:r w:rsidRPr="00116227">
        <w:t>каждая таблица имеет первичный ключ</w:t>
      </w:r>
    </w:p>
    <w:p w:rsidR="00622FFF" w:rsidRPr="00B66D6C" w:rsidRDefault="00622FFF" w:rsidP="00B66D6C">
      <w:pPr>
        <w:pStyle w:val="a"/>
        <w:rPr>
          <w:lang w:val="ru-RU"/>
        </w:rPr>
      </w:pPr>
      <w:r w:rsidRPr="00B66D6C">
        <w:rPr>
          <w:lang w:val="ru-RU"/>
        </w:rPr>
        <w:t>первичный ключ может содержать NULL значения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первичный ключ содержит только уникальные значения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 xml:space="preserve">первичный ключ НЕ может содержать </w:t>
      </w:r>
      <w:r w:rsidRPr="00116227">
        <w:t>NULL</w:t>
      </w:r>
      <w:r w:rsidRPr="00DE1C41">
        <w:rPr>
          <w:lang w:val="ru-RU"/>
        </w:rPr>
        <w:t xml:space="preserve"> значений</w:t>
      </w:r>
    </w:p>
    <w:p w:rsidR="00622FFF" w:rsidRPr="00116227" w:rsidRDefault="00622FFF" w:rsidP="00116227">
      <w:pPr>
        <w:pStyle w:val="a1"/>
      </w:pPr>
      <w:r w:rsidRPr="00116227">
        <w:t>первичный ключ может быть составным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 xml:space="preserve">ИНДЕКС ПРИМЕНЯЮТСЯ 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для выборки из нескольких таблиц в одном запросе</w:t>
      </w:r>
    </w:p>
    <w:p w:rsidR="00622FFF" w:rsidRPr="00116227" w:rsidRDefault="00622FFF" w:rsidP="00116227">
      <w:pPr>
        <w:pStyle w:val="a1"/>
      </w:pPr>
      <w:r w:rsidRPr="00116227">
        <w:t>для восстановления после случайного изменения</w:t>
      </w:r>
    </w:p>
    <w:p w:rsidR="00622FFF" w:rsidRPr="006514D7" w:rsidRDefault="00622FFF" w:rsidP="00116227">
      <w:pPr>
        <w:pStyle w:val="a1"/>
        <w:rPr>
          <w:lang w:val="ru-RU"/>
        </w:rPr>
      </w:pPr>
      <w:r w:rsidRPr="006514D7">
        <w:rPr>
          <w:lang w:val="ru-RU"/>
        </w:rPr>
        <w:t>для уменьшения места, занимаемого таблицей</w:t>
      </w:r>
    </w:p>
    <w:p w:rsidR="00622FFF" w:rsidRPr="00116227" w:rsidRDefault="00622FFF" w:rsidP="00116227">
      <w:pPr>
        <w:pStyle w:val="a1"/>
      </w:pPr>
      <w:r w:rsidRPr="00116227">
        <w:t>для ускоренного архивирования таблиц</w:t>
      </w:r>
    </w:p>
    <w:p w:rsidR="00622FFF" w:rsidRPr="006514D7" w:rsidRDefault="00622FFF" w:rsidP="006514D7">
      <w:pPr>
        <w:pStyle w:val="a"/>
        <w:rPr>
          <w:lang w:val="ru-RU"/>
        </w:rPr>
      </w:pPr>
      <w:r w:rsidRPr="006514D7">
        <w:rPr>
          <w:lang w:val="ru-RU"/>
        </w:rPr>
        <w:t>для ускорения операций выборки</w:t>
      </w:r>
    </w:p>
    <w:p w:rsidR="00622FFF" w:rsidRPr="00721D2A" w:rsidRDefault="00B66D6C" w:rsidP="00721D2A">
      <w:pPr>
        <w:pStyle w:val="a0"/>
        <w:rPr>
          <w:lang w:val="ru-RU"/>
        </w:rPr>
      </w:pPr>
      <w:r w:rsidRPr="00721D2A">
        <w:rPr>
          <w:lang w:val="ru-RU"/>
        </w:rPr>
        <w:t>ВЕРНОЕ УТВЕРЖДЕНИЕ ОТНОСИТЕЛЬНО ИНДЕКСА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индекс ускоряет добавление записей в таблицу</w:t>
      </w:r>
    </w:p>
    <w:p w:rsidR="00622FFF" w:rsidRPr="006514D7" w:rsidRDefault="00622FFF" w:rsidP="006514D7">
      <w:pPr>
        <w:pStyle w:val="a"/>
        <w:rPr>
          <w:lang w:val="ru-RU"/>
        </w:rPr>
      </w:pPr>
      <w:r w:rsidRPr="006514D7">
        <w:rPr>
          <w:lang w:val="ru-RU"/>
        </w:rPr>
        <w:t>индекс позволяет ускорить выборку с тем полем, для которого он сделан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индекс позволяет сэкономить место, занимаемое таблицей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индекс ускоряет абсолютно любые запросы с таблицей</w:t>
      </w:r>
    </w:p>
    <w:p w:rsidR="00622FFF" w:rsidRPr="00116227" w:rsidRDefault="00622FFF" w:rsidP="00116227">
      <w:pPr>
        <w:pStyle w:val="a1"/>
      </w:pPr>
      <w:r w:rsidRPr="00116227">
        <w:t>фиксирует измененные ячейки таблицы</w:t>
      </w:r>
    </w:p>
    <w:p w:rsidR="00622FFF" w:rsidRPr="00721D2A" w:rsidRDefault="006514D7" w:rsidP="00721D2A">
      <w:pPr>
        <w:pStyle w:val="a0"/>
        <w:rPr>
          <w:lang w:val="ru-RU"/>
        </w:rPr>
      </w:pPr>
      <w:r w:rsidRPr="00721D2A">
        <w:rPr>
          <w:lang w:val="ru-RU"/>
        </w:rPr>
        <w:t xml:space="preserve">КОМАНДА CREATE </w:t>
      </w:r>
    </w:p>
    <w:p w:rsidR="00622FFF" w:rsidRPr="00116227" w:rsidRDefault="00622FFF" w:rsidP="00116227">
      <w:pPr>
        <w:pStyle w:val="a1"/>
      </w:pPr>
      <w:r w:rsidRPr="00116227">
        <w:t>добавляет запись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может и создавать таблицу, и добавлять запись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создает дополнительное поле в существующей таблице</w:t>
      </w:r>
    </w:p>
    <w:p w:rsidR="00622FFF" w:rsidRPr="006514D7" w:rsidRDefault="00622FFF" w:rsidP="006514D7">
      <w:pPr>
        <w:pStyle w:val="a"/>
        <w:rPr>
          <w:lang w:val="ru-RU"/>
        </w:rPr>
      </w:pPr>
      <w:r w:rsidRPr="006514D7">
        <w:rPr>
          <w:lang w:val="ru-RU"/>
        </w:rPr>
        <w:t>создаёт таблицу</w:t>
      </w:r>
    </w:p>
    <w:p w:rsidR="00622FFF" w:rsidRPr="00116227" w:rsidRDefault="00622FFF" w:rsidP="00116227">
      <w:pPr>
        <w:pStyle w:val="a1"/>
      </w:pPr>
      <w:r w:rsidRPr="00116227">
        <w:t>такой команды не существует</w:t>
      </w:r>
    </w:p>
    <w:p w:rsidR="00622FFF" w:rsidRPr="00721D2A" w:rsidRDefault="006514D7" w:rsidP="00721D2A">
      <w:pPr>
        <w:pStyle w:val="a0"/>
        <w:rPr>
          <w:lang w:val="ru-RU"/>
        </w:rPr>
      </w:pPr>
      <w:r w:rsidRPr="00721D2A">
        <w:rPr>
          <w:lang w:val="ru-RU"/>
        </w:rPr>
        <w:t>ВЕРНЫМ УТВЕРЖДЕНИЕМ ЯВЛЯЕТСЯ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 xml:space="preserve">если использовать </w:t>
      </w:r>
      <w:r w:rsidRPr="00116227">
        <w:t>AND</w:t>
      </w:r>
      <w:r w:rsidRPr="00DE1C41">
        <w:rPr>
          <w:lang w:val="ru-RU"/>
        </w:rPr>
        <w:t xml:space="preserve"> и </w:t>
      </w:r>
      <w:r w:rsidRPr="00116227">
        <w:t>OR</w:t>
      </w:r>
      <w:r w:rsidRPr="00DE1C41">
        <w:rPr>
          <w:lang w:val="ru-RU"/>
        </w:rPr>
        <w:t xml:space="preserve"> в одном запросе, то возникнет ошибка</w:t>
      </w:r>
    </w:p>
    <w:p w:rsidR="00622FFF" w:rsidRPr="006514D7" w:rsidRDefault="00622FFF" w:rsidP="006514D7">
      <w:pPr>
        <w:pStyle w:val="a"/>
        <w:rPr>
          <w:lang w:val="ru-RU"/>
        </w:rPr>
      </w:pPr>
      <w:r w:rsidRPr="006514D7">
        <w:rPr>
          <w:lang w:val="ru-RU"/>
        </w:rPr>
        <w:t>приоритет AND выше, чем OR</w:t>
      </w:r>
    </w:p>
    <w:p w:rsidR="00622FFF" w:rsidRPr="00116227" w:rsidRDefault="00622FFF" w:rsidP="00116227">
      <w:pPr>
        <w:pStyle w:val="a1"/>
      </w:pPr>
      <w:r w:rsidRPr="00116227">
        <w:lastRenderedPageBreak/>
        <w:t>приоритет AND ниже, чем OR</w:t>
      </w:r>
    </w:p>
    <w:p w:rsidR="00622FFF" w:rsidRPr="00116227" w:rsidRDefault="00622FFF" w:rsidP="00116227">
      <w:pPr>
        <w:pStyle w:val="a1"/>
      </w:pPr>
      <w:r w:rsidRPr="00116227">
        <w:t>приоритет AND и OR одинаковый</w:t>
      </w:r>
    </w:p>
    <w:p w:rsidR="00622FFF" w:rsidRPr="00DE1C41" w:rsidRDefault="00622FFF" w:rsidP="00116227">
      <w:pPr>
        <w:pStyle w:val="a1"/>
        <w:rPr>
          <w:lang w:val="ru-RU"/>
        </w:rPr>
      </w:pPr>
      <w:r w:rsidRPr="00DE1C41">
        <w:rPr>
          <w:lang w:val="ru-RU"/>
        </w:rPr>
        <w:t>понятие приоритета не применимо к данным операциям</w:t>
      </w:r>
    </w:p>
    <w:p w:rsidR="00622FFF" w:rsidRPr="00736F41" w:rsidRDefault="00622FFF" w:rsidP="00AC39DD">
      <w:pPr>
        <w:pStyle w:val="a0"/>
        <w:rPr>
          <w:lang w:val="en-US"/>
        </w:rPr>
      </w:pPr>
      <w:r w:rsidRPr="00AC39DD">
        <w:rPr>
          <w:lang w:val="ru-RU"/>
        </w:rPr>
        <w:t>следующий</w:t>
      </w:r>
      <w:r w:rsidRPr="00736F41">
        <w:rPr>
          <w:lang w:val="en-US"/>
        </w:rPr>
        <w:t xml:space="preserve"> </w:t>
      </w:r>
      <w:r w:rsidRPr="00AC39DD">
        <w:rPr>
          <w:lang w:val="ru-RU"/>
        </w:rPr>
        <w:t>запрос</w:t>
      </w:r>
      <w:r w:rsidRPr="00736F41">
        <w:rPr>
          <w:lang w:val="en-US"/>
        </w:rPr>
        <w:t xml:space="preserve"> «SELECT  *  FROM  product  WHERE price BETWEEN 100 AND 200» </w:t>
      </w:r>
      <w:r w:rsidRPr="00AC39DD">
        <w:rPr>
          <w:lang w:val="ru-RU"/>
        </w:rPr>
        <w:t>эквивалентен</w:t>
      </w:r>
      <w:r w:rsidRPr="00736F41">
        <w:rPr>
          <w:lang w:val="en-US"/>
        </w:rPr>
        <w:t> </w:t>
      </w:r>
    </w:p>
    <w:p w:rsidR="00622FFF" w:rsidRPr="00116227" w:rsidRDefault="00622FFF" w:rsidP="00116227">
      <w:pPr>
        <w:pStyle w:val="a1"/>
      </w:pPr>
      <w:r w:rsidRPr="00116227">
        <w:t>SELECT * FROM product WHERE price &lt; 100 OR price &gt; 200;</w:t>
      </w:r>
    </w:p>
    <w:p w:rsidR="00622FFF" w:rsidRPr="002E3CF7" w:rsidRDefault="00622FFF" w:rsidP="00DE1C41">
      <w:pPr>
        <w:pStyle w:val="a"/>
        <w:rPr>
          <w:lang w:val="en-US"/>
        </w:rPr>
      </w:pPr>
      <w:r w:rsidRPr="002E3CF7">
        <w:rPr>
          <w:lang w:val="en-US"/>
        </w:rPr>
        <w:t>SELECT * FROM product WHERE price &gt;= 100 AND price &lt;= 200;</w:t>
      </w:r>
    </w:p>
    <w:p w:rsidR="00622FFF" w:rsidRPr="00116227" w:rsidRDefault="00622FFF" w:rsidP="00116227">
      <w:pPr>
        <w:pStyle w:val="a1"/>
      </w:pPr>
      <w:r w:rsidRPr="00116227">
        <w:t>SELECT * FROM product WHERE price &gt;= 100 OR price &lt;= 200;</w:t>
      </w:r>
    </w:p>
    <w:p w:rsidR="00622FFF" w:rsidRPr="00116227" w:rsidRDefault="00622FFF" w:rsidP="00116227">
      <w:pPr>
        <w:pStyle w:val="a1"/>
      </w:pPr>
      <w:r w:rsidRPr="00116227">
        <w:t>SELECT * FROM product WHERE price &lt;= 100 OR price &gt;= 200;</w:t>
      </w:r>
    </w:p>
    <w:p w:rsidR="00622FFF" w:rsidRPr="00116227" w:rsidRDefault="00622FFF" w:rsidP="00116227">
      <w:pPr>
        <w:pStyle w:val="a1"/>
      </w:pPr>
      <w:r w:rsidRPr="00116227">
        <w:t>SELECT * FROM product WHERE price &gt; 100 AND price &lt; 200;</w:t>
      </w:r>
    </w:p>
    <w:p w:rsidR="00622FFF" w:rsidRPr="00DE1C41" w:rsidRDefault="00AC39DD" w:rsidP="00DE1C41">
      <w:pPr>
        <w:pStyle w:val="a0"/>
      </w:pPr>
      <w:r w:rsidRPr="00DE1C41">
        <w:rPr>
          <w:lang w:val="ru-RU"/>
        </w:rPr>
        <w:t>В</w:t>
      </w:r>
      <w:r w:rsidRPr="00DE1C41">
        <w:rPr>
          <w:lang w:val="en-US"/>
        </w:rPr>
        <w:t xml:space="preserve"> </w:t>
      </w:r>
      <w:r w:rsidRPr="00DE1C41">
        <w:rPr>
          <w:lang w:val="ru-RU"/>
        </w:rPr>
        <w:t>ТАБЛИЦЕ</w:t>
      </w:r>
      <w:r w:rsidRPr="00DE1C41">
        <w:rPr>
          <w:lang w:val="en-US"/>
        </w:rPr>
        <w:t xml:space="preserve"> PEOPLE  </w:t>
      </w:r>
      <w:r w:rsidRPr="00DE1C41">
        <w:rPr>
          <w:lang w:val="ru-RU"/>
        </w:rPr>
        <w:t>ИМЕЮТСЯ</w:t>
      </w:r>
      <w:r w:rsidRPr="00DE1C41">
        <w:rPr>
          <w:lang w:val="en-US"/>
        </w:rPr>
        <w:t xml:space="preserve"> </w:t>
      </w:r>
      <w:r w:rsidRPr="00DE1C41">
        <w:rPr>
          <w:lang w:val="ru-RU"/>
        </w:rPr>
        <w:t>ЗАПИСИ</w:t>
      </w:r>
      <w:r w:rsidRPr="00DE1C41">
        <w:rPr>
          <w:lang w:val="en-US"/>
        </w:rPr>
        <w:t xml:space="preserve"> 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>ID        FirstName        LastName        Sex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>---------------------------------------------------------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>1         John             Reyna                  M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>2         Jake             Wild                    M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>3         Cathy            Armstrong         F</w:t>
      </w:r>
      <w:r w:rsidR="00DE1C41" w:rsidRPr="00DE1C41">
        <w:rPr>
          <w:lang w:val="en-US"/>
        </w:rPr>
        <w:br/>
      </w:r>
      <w:r w:rsidR="00622FFF" w:rsidRPr="00DE1C41">
        <w:rPr>
          <w:lang w:val="en-US"/>
        </w:rPr>
        <w:t xml:space="preserve">4         Jake       </w:t>
      </w:r>
      <w:r w:rsidR="00DE1C41" w:rsidRPr="00DE1C41">
        <w:rPr>
          <w:lang w:val="en-US"/>
        </w:rPr>
        <w:t xml:space="preserve">      Earl                    M</w:t>
      </w:r>
      <w:r w:rsidR="00DE1C41" w:rsidRPr="00DE1C41">
        <w:rPr>
          <w:lang w:val="en-US"/>
        </w:rPr>
        <w:br/>
      </w:r>
      <w:r w:rsidRPr="00DE1C41">
        <w:rPr>
          <w:lang w:val="ru-RU"/>
        </w:rPr>
        <w:t>ЗАПРОС</w:t>
      </w:r>
      <w:r w:rsidR="00622FFF" w:rsidRPr="00DE1C41">
        <w:rPr>
          <w:lang w:val="en-US"/>
        </w:rPr>
        <w:t xml:space="preserve"> SELECT ID, Sex  FROM PEOPLE </w:t>
      </w:r>
      <w:r w:rsidR="00DE1C41" w:rsidRPr="00DE1C41">
        <w:br/>
      </w:r>
      <w:r w:rsidR="00622FFF" w:rsidRPr="00DE1C41">
        <w:rPr>
          <w:lang w:val="en-US"/>
        </w:rPr>
        <w:t xml:space="preserve">               WHERE(FirstName='John' </w:t>
      </w:r>
      <w:r w:rsidR="00622FFF" w:rsidRPr="00DE1C41">
        <w:t>AND FirstName='Jake') OR</w:t>
      </w:r>
      <w:r w:rsidR="00DE1C41" w:rsidRPr="00DE1C41">
        <w:rPr>
          <w:lang w:val="en-US"/>
        </w:rPr>
        <w:br/>
      </w:r>
      <w:r w:rsidR="00622FFF" w:rsidRPr="00DE1C41">
        <w:t xml:space="preserve">                LastName='Wild'</w:t>
      </w:r>
      <w:r w:rsidRPr="00DE1C41">
        <w:br/>
      </w:r>
      <w:r w:rsidR="00622FFF" w:rsidRPr="00DE1C41">
        <w:rPr>
          <w:lang w:val="ru-RU"/>
        </w:rPr>
        <w:t>ВОЗРАТИТ</w:t>
      </w:r>
      <w:r w:rsidR="00622FFF" w:rsidRPr="00DE1C41">
        <w:t xml:space="preserve"> </w:t>
      </w:r>
    </w:p>
    <w:p w:rsidR="00622FFF" w:rsidRPr="00DE1C41" w:rsidRDefault="00622FFF" w:rsidP="00DE1C41">
      <w:pPr>
        <w:pStyle w:val="a1"/>
      </w:pPr>
      <w:r w:rsidRPr="00DE1C41">
        <w:t>2 записи</w:t>
      </w:r>
    </w:p>
    <w:p w:rsidR="00622FFF" w:rsidRPr="00DE1C41" w:rsidRDefault="00622FFF" w:rsidP="00DE1C41">
      <w:pPr>
        <w:pStyle w:val="a1"/>
      </w:pPr>
      <w:r w:rsidRPr="00DE1C41">
        <w:t>4 записи</w:t>
      </w:r>
    </w:p>
    <w:p w:rsidR="00622FFF" w:rsidRPr="00DE1C41" w:rsidRDefault="00622FFF" w:rsidP="00DE1C41">
      <w:pPr>
        <w:pStyle w:val="a1"/>
      </w:pPr>
      <w:r w:rsidRPr="00DE1C41">
        <w:t>3 записи</w:t>
      </w:r>
    </w:p>
    <w:p w:rsidR="00622FFF" w:rsidRPr="00DE1C41" w:rsidRDefault="00622FFF" w:rsidP="00DE1C41">
      <w:pPr>
        <w:pStyle w:val="a"/>
      </w:pPr>
      <w:r w:rsidRPr="00DE1C41">
        <w:t xml:space="preserve">1 </w:t>
      </w:r>
      <w:r w:rsidRPr="00DE1C41">
        <w:rPr>
          <w:lang w:val="ru-RU"/>
        </w:rPr>
        <w:t>запись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Запрос не выполнится, так как содержит ошибку</w:t>
      </w:r>
    </w:p>
    <w:p w:rsidR="00622FFF" w:rsidRPr="002E3CF7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Концепция информатизации здравоохранения</w:t>
      </w:r>
    </w:p>
    <w:p w:rsidR="00622FFF" w:rsidRPr="00AC39DD" w:rsidRDefault="00622FFF" w:rsidP="00AC39DD">
      <w:pPr>
        <w:pStyle w:val="a0"/>
        <w:rPr>
          <w:lang w:val="ru-RU"/>
        </w:rPr>
      </w:pPr>
      <w:r w:rsidRPr="00AC39DD">
        <w:rPr>
          <w:lang w:val="ru-RU"/>
        </w:rPr>
        <w:t>НЕВЕРНЫМ УТВЕРЖДЕНИЕМ ЯВЛЯЕТСЯ - ОДНИМ ИЗ РЕЗУЛЬТАТОВ СОЗДАНИЯ СИСТЕМЫ СТАНЕТ СОКРАЩЕНИЕ ТРУДОЗАТРАТ МЕДИЦИНСКОГО ПЕРСОНАЛА ЗА СЧЕТ АВТОМАТИЗАЦИИ</w:t>
      </w:r>
    </w:p>
    <w:p w:rsidR="00622FFF" w:rsidRPr="00DE1C41" w:rsidRDefault="00622FFF" w:rsidP="00DE1C41">
      <w:pPr>
        <w:pStyle w:val="a"/>
        <w:rPr>
          <w:lang w:val="ru-RU"/>
        </w:rPr>
      </w:pPr>
      <w:r w:rsidRPr="00DE1C41">
        <w:rPr>
          <w:lang w:val="ru-RU"/>
        </w:rPr>
        <w:t>количества некорректных финансовых операций в  системе медицинского страхования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поиска и обработки справочной и документальной информации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доступа к персональной медицинской информации о пациенте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lastRenderedPageBreak/>
        <w:t>подготовке документов (отчетов, заключений, рецептов и т.д.)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доступа врачей к информации по новейшим методам лечения и новинкам в области лекарственных препаратов</w:t>
      </w:r>
    </w:p>
    <w:p w:rsidR="00622FFF" w:rsidRPr="00AC39DD" w:rsidRDefault="00622FFF" w:rsidP="00AC39DD">
      <w:pPr>
        <w:pStyle w:val="a0"/>
        <w:rPr>
          <w:lang w:val="ru-RU"/>
        </w:rPr>
      </w:pPr>
      <w:r w:rsidRPr="00AC39DD">
        <w:rPr>
          <w:lang w:val="ru-RU"/>
        </w:rPr>
        <w:t>РЕГИОНАЛЬНЫЕ ИНФОРМАЦИОННО-АНАЛИТИЧЕСКИЕ СИСТЕМЫ ПРЕДНАЗНАЧЕНЫ ДЛЯ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формирования всей необходимой медико–статистической отчетности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организации и анализа работы специалистов поликлиники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организации работы, контроля и управления всего медицинского учреждения</w:t>
      </w:r>
    </w:p>
    <w:p w:rsidR="00622FFF" w:rsidRPr="002E3CF7" w:rsidRDefault="00622FFF" w:rsidP="00DE1C41">
      <w:pPr>
        <w:pStyle w:val="a1"/>
        <w:rPr>
          <w:lang w:val="ru-RU"/>
        </w:rPr>
      </w:pPr>
      <w:r w:rsidRPr="002E3CF7">
        <w:rPr>
          <w:lang w:val="ru-RU"/>
        </w:rPr>
        <w:t>информационного обеспечения принятия решений в профессиональной деятельности врачей разных специальностей</w:t>
      </w:r>
    </w:p>
    <w:p w:rsidR="00622FFF" w:rsidRPr="00DE1C41" w:rsidRDefault="00622FFF" w:rsidP="00DE1C41">
      <w:pPr>
        <w:pStyle w:val="a"/>
        <w:rPr>
          <w:lang w:val="ru-RU"/>
        </w:rPr>
      </w:pPr>
      <w:r w:rsidRPr="00DE1C41">
        <w:rPr>
          <w:lang w:val="ru-RU"/>
        </w:rPr>
        <w:t>преобразования глобальных целей государственного уровня в конкретные задачи органов и учреждений здравоохранения</w:t>
      </w:r>
    </w:p>
    <w:p w:rsidR="00622FFF" w:rsidRPr="00AC39DD" w:rsidRDefault="00622FFF" w:rsidP="00AC39DD">
      <w:pPr>
        <w:pStyle w:val="a0"/>
        <w:rPr>
          <w:lang w:val="ru-RU"/>
        </w:rPr>
      </w:pPr>
      <w:r w:rsidRPr="00AC39DD">
        <w:rPr>
          <w:lang w:val="ru-RU"/>
        </w:rPr>
        <w:t>ФУНКЦИИ ИНТЕГРАТОРА В ОБЛАСТИ ИНФОРМАЦИОННЫХ ТЕХНОЛОГИЙ ДЛЯ СИСТЕМЫ ЗДРАВООХРАНЕНИЯ КРАСНОЯРСКОГО КРАЯ ИСПОЛНЯЕТ</w:t>
      </w:r>
    </w:p>
    <w:p w:rsidR="00622FFF" w:rsidRPr="00DE1C41" w:rsidRDefault="00622FFF" w:rsidP="00DE1C41">
      <w:pPr>
        <w:pStyle w:val="a1"/>
      </w:pPr>
      <w:r w:rsidRPr="00DE1C41">
        <w:t>институт вычислительного моделирования СО РАН</w:t>
      </w:r>
    </w:p>
    <w:p w:rsidR="00622FFF" w:rsidRPr="00DE1C41" w:rsidRDefault="00622FFF" w:rsidP="00DE1C41">
      <w:pPr>
        <w:pStyle w:val="a1"/>
      </w:pPr>
      <w:r w:rsidRPr="00DE1C41">
        <w:t>департамента здравоохранения Красноярска</w:t>
      </w:r>
    </w:p>
    <w:p w:rsidR="00622FFF" w:rsidRPr="00DE1C41" w:rsidRDefault="00622FFF" w:rsidP="00DE1C41">
      <w:pPr>
        <w:pStyle w:val="a"/>
        <w:rPr>
          <w:lang w:val="ru-RU"/>
        </w:rPr>
      </w:pPr>
      <w:r w:rsidRPr="00DE1C41">
        <w:rPr>
          <w:lang w:val="ru-RU"/>
        </w:rPr>
        <w:t>краевой медицинский информационно-аналитический центр (КМИАЦ)</w:t>
      </w:r>
    </w:p>
    <w:p w:rsidR="00622FFF" w:rsidRPr="00DE1C41" w:rsidRDefault="00622FFF" w:rsidP="00DE1C41">
      <w:pPr>
        <w:pStyle w:val="a1"/>
      </w:pPr>
      <w:r w:rsidRPr="00DE1C41">
        <w:t>научно-исследовательская лаборатория медицинской кибернетики</w:t>
      </w:r>
    </w:p>
    <w:p w:rsidR="00622FFF" w:rsidRPr="00DE1C41" w:rsidRDefault="00622FFF" w:rsidP="00DE1C41">
      <w:pPr>
        <w:pStyle w:val="a1"/>
      </w:pPr>
      <w:r w:rsidRPr="00DE1C41">
        <w:t>научно-исследовательская лаборатория медицинской электроники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СОВОКУПНОСТЬ ИНФОРМАЦИОННЫХ РЕСУРСОВ, ТЕХНОЛОГИЙ ИХ ВЕДЕНИЯ И ИСПОЛЬЗОВАНИЯ, ТЕЛЕКОММУНИКАЦИОННЫХ СЕТЕЙ, ФУНКЦИОНИРУЮЩИХ НА ОСНОВЕ ЕДИНЫХ СИСТЕМНЫХ ПРИНЦИПОВ И ОБЩИХ ПРАВИЛ СИСТЕМЫ ЗДРАВООХРАНЕНИЯ И ОМС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медицинские информационные системы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единое информационное пространство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системы управления базами данных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программные интерфейсы информационных систем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электронные истории болезни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НА САМОЙ ВЕРХНЕЙ ПОЗИЦИИ УЧАСТНИКОВ «ИНФОРМАЦИОННОЙ ПИРАМИДЫ» В СИСТЕМЕ ЗДРАВООХРАНЕНИЯ НАХОДИТСЯ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министерство здравоохранения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пациент (медицинские услуги)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лечебное учреждение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управление здравоохранения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lastRenderedPageBreak/>
        <w:t>президент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Национальный стандарт «Электронные истории болезни. Общие требования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ЛЮБАЯ ЗАПИСЬ, СДЕЛАННАЯ КОНКРЕТНЫМ МЕДИЦИНСКИМ РАБОТНИКОМ В ОТНОШЕНИИ КОНКРЕТНОГО ПАЦИЕНТА ЭТО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персональная медицинская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персональная история болезни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электронная персональная медицинская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электронная история болезни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электронный медицинский архив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ЛЮБАЯ ПЕРСОНАЛЬНАЯ МЕДИЦИНСКАЯ ЗАПИСЬ, СОХРАНЕННАЯ НА ЭЛЕКТРОННОМ НОСИТЕЛЕ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персональная медицинская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персональная история болезни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электронная персональная медицинская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электронная история болезни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электронный медицинский архив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ЭЛЕКТРОННОЕ ХРАНИЛИЩЕ (БАЗА ДАННЫХ), СОДЕРЖАЩЕЕ ЭПМЗ И ДРУГИЕ НАБОРЫ ДАННЫХ И ПРОГРАММ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персональная медицинская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персональная история болезни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электронная персональная медицинская запись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электронная история болезни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электронный медицинский архив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ЭЛЕКТРОННОЕ ХРАНИЛИЩЕ (БАЗА ДАННЫХ), СОДЕРЖАЩЕЕ ЭПМЗ И ДРУГИЕ НАБОРЫ ДАННЫХ И ПРОГРАММ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идентификатор пациента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идентификатор данной ЭПМЗ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идентификатор лица, создавшего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дата и время подписания ЭПМЗ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формализованные данные, прикрепленные к ЭПМЗ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ПЕРСОНИФИЦИРУЕМОСТЬ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 xml:space="preserve">неизменность и достоверность ЭПМЗ на протяжении всего периода хранения, для чего обычно используется комплекс технологических и </w:t>
      </w:r>
      <w:r w:rsidRPr="002E3CF7">
        <w:rPr>
          <w:lang w:val="ru-RU"/>
        </w:rPr>
        <w:lastRenderedPageBreak/>
        <w:t>административных процедур, препятствующих случайному или намеренному изменению хранимых записей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регламентация прав доступа и конфиденциальность, аналогичные требованиям к ведению бумажных медицинских документов, определенных существующими нормативными документами, и принятой технологией лечебно-диагностического процесса медицинского учреждения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возможности определить автора и происхождение записи в любой момент времени (по аналогии с подписью на традиционном бумажном документе)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дата и время подписания ЭПМЗ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список лиц, имеющих права удостоверения подписи на бумажных копиях ЭПМЗ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Медицинские информационные системы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ИС, СОДЕРЖАЩИЕ БАНКИ МЕДИЦИНСКОЙ ИНФОРМАЦИИ ДЛЯ ИНФОРМАЦИОННОГО ОБСЛУЖИВАНИЯ МЕДИЦИНСКИХ УЧРЕЖДЕНИЙ И СЛУЖБ УПРАВЛЕНИЯ ЗДРАВООХРАНЕНИЕМ, -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медико-технологические ИС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информационно-справочные системы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статистические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научно-исследовательские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обучающие ИС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 xml:space="preserve">ИС, ПРЕДНАЗНАЧЕННЫЕ ДЛЯ ИНФОРМАЦИОННОГО ОБЕСПЕЧЕНИЯ ПРОЦЕССОВ ДИАГНОСТИКИ, ЛЕЧЕНИЯ, РЕАБИЛИТАЦИИ И ПРОФИЛАКТИКИ ПАЦИЕНТОВ В ЛЕЧЕБНО-ПРОФИЛАКТИЧЕСКИХ УЧРЕЖДЕНИЯХ, - ЭТО 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медико-технологические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информационно-справочные системы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статистические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научно-исследовательские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обучающие ИС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ИС, ПРЕДНАЗНАЧЕННЫЕ ДЛЯ ОРГАНОВ УПРАВЛЕНИЯ ЗДРАВООХРАНЕНИЕМ - ЭТО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медико-технологические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информационно-справочные системы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статистические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научно-исследовательские ИС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обучающие ИС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lastRenderedPageBreak/>
        <w:t>ОСНОВНОЙ ЕДИНИЦЕЙ НАКОПЛЕНИЯ И ХРАНЕНИЯ ДАННЫХ В МЕДИЦИНСКИХ ИНФОРМАЦИОННЫХ СИСТЕМАХ ЯВЛЯЕТСЯ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база данных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ячейка или запись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болезнь</w:t>
      </w:r>
    </w:p>
    <w:p w:rsidR="00622FFF" w:rsidRPr="002E3CF7" w:rsidRDefault="00622FFF" w:rsidP="002E3CF7">
      <w:pPr>
        <w:pStyle w:val="a"/>
        <w:rPr>
          <w:lang w:val="ru-RU"/>
        </w:rPr>
      </w:pPr>
      <w:r w:rsidRPr="002E3CF7">
        <w:rPr>
          <w:lang w:val="ru-RU"/>
        </w:rPr>
        <w:t>человек</w:t>
      </w:r>
    </w:p>
    <w:p w:rsidR="00622FFF" w:rsidRPr="002E3CF7" w:rsidRDefault="00622FFF" w:rsidP="002E3CF7">
      <w:pPr>
        <w:pStyle w:val="a1"/>
        <w:rPr>
          <w:lang w:val="ru-RU"/>
        </w:rPr>
      </w:pPr>
      <w:r w:rsidRPr="002E3CF7">
        <w:rPr>
          <w:lang w:val="ru-RU"/>
        </w:rPr>
        <w:t>медицинское учреждение</w:t>
      </w:r>
    </w:p>
    <w:p w:rsidR="00622FFF" w:rsidRPr="00622FFF" w:rsidRDefault="00622FFF" w:rsidP="00622FFF">
      <w:pPr>
        <w:ind w:left="360" w:hanging="360"/>
        <w:rPr>
          <w:sz w:val="28"/>
          <w:szCs w:val="28"/>
          <w:lang w:val="ru-RU" w:eastAsia="x-none"/>
        </w:rPr>
      </w:pP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ЛОЖНЫМ ЭЛЕМЕНТОМ КЛАССИФИКАЦИИ МИС ПО СТРУКТУРНО-ТЕХНОЛОГИЧЕСКОМУ ПРИНЦИПУ ЯВЛЯЕТСЯ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базовый (клинический) уровень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уровень учреждений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локальный уровень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территориальный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федеральный уровень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ДЛЯ ПРЕОБРАЗОВАНИЯ СЛОВЕСНОЙ ФОРМУЛИРОВКИ ДИАГНОЗОВ БОЛЕЗНЕЙ И ДРУГИХ ПРОБЛЕМ, СВЯЗАННЫХ СО ЗДОРОВЬЕМ, В БУКВЕННО-ЦИФРОВЫЕ КОДЫ, КОТОРЫЕ ОБЕСПЕЧИВАЮТ УДОБСТВО ХРАНЕНИЯ, ИЗВЛЕЧЕНИЯ И АНАЛИЗА ДАННЫХ ИСПОЛЬЗУЕТСЯ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SNOMED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номенклатура работ и услуг в здравоохранении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LOINC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международная классификация болезней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OSI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СОЗДАНИЕ ПРЕЙСКУРАНТОВ МЕДИЦИНСКИХ УСЛУГ В СИСТЕМЕ ОБЯЗАТЕЛЬНОГО И ДОБРОВОЛЬНОГО МЕДИЦИНСКОГО СТРАХОВАНИЯ ЦЕЛЕСООБРАЗНЕЕ ВСЕГО ОСНОВЫВАТЬ НА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номенклатуре работ и услуг в здравоохранении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стандарте HL7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SNOMED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соответствующем справочнике ЕСВС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ISO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СИСТЕМАТИЗИРОВАННАЯ НОМЕНКЛАТУРА МЕДИКО-КЛИНИЧЕСКИХ ТЕРМИНОВ НАЗЫВАЕТСЯ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LOINC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lastRenderedPageBreak/>
        <w:t>SNOMED CT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ICD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HL7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OSI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САМЫМ СОВРЕМЕННЫМ, ГИБКИМ И ПЕРСПЕКТИВНЫМ ФОРМАТОМ ОБМЕНА МЕДИЦИНСКИМИ ДАННЫМИ ЯВЛЯЕТСЯ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MDB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DBF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XML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SQL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XLS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ПРЕИМУЩЕСТВАМИ ИСПОЛЬЗОВАНИЯ ОБЩЕПРИНЯТЫХ КЛАССИФИКАТОРОВ ЯВЛЯЮТСЯ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снижается вероятность внесения данных с орфографическими ошибками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облегчается и ускоряется ввод данных через формы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делается более точным и быстрым поиск по заболеваниям связанных данных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записи становятся компактнее и экономят место на диске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все вышеперечисленное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ЭКСПЕРТНАЯ СИСТЕМА – ЭТО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система, которая в будущем полностью заменит врачей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 управления базами данных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компьютерная программа, способная частично заменить специалиста-эксперта в разрешении проблемной ситуации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компьютерная программа, в которой работают только эксперты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 разработки баз данных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КОМПЬЮТЕРНЫЕ МЕТОДЫ В МЕДИЦИНСКОМ ОБРАЗОВАНИИ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позволяют полностью исключить эксперименты с лабораторными животными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способствуют пониманию и усвоению материала на теоретическом уровне, но не развивают у студентов практических навыков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дают возможность получения полноценного медицинского образования в дистанционной форме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позволяют полностью отказаться от клинических испытаний на животных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никак не влияют на процесс обучения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К ОСНОВНЫМ ЭТАПАМ КОМПЬЮТЕРНОГО МОДЕЛИРОВАНИЯ ОТНОСЯТСЯ</w:t>
      </w:r>
      <w:r w:rsidR="00DC337C">
        <w:rPr>
          <w:lang w:val="ru-RU"/>
        </w:rPr>
        <w:br/>
      </w:r>
      <w:r w:rsidRPr="00DC337C">
        <w:rPr>
          <w:lang w:val="ru-RU"/>
        </w:rPr>
        <w:lastRenderedPageBreak/>
        <w:t>а) постановка задачи; б) переход к математической модели; в) проведение клинических испытаний; г) анализ и интерпретация результатов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а, б, 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б, в, г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а, в, г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а, б, г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а, б, в, г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 ОСНОВНЫМ ЭТАПАМ КОМПЬЮТЕРНОГО МОДЕЛИРОВАНИЯ НЕ ОТНОСИТСЯ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постановка задачи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переход к математической модели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проведение клинических испытаний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анализ и интерпретация результатов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проверка адекватности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КОМПЬЮТЕРНОЕ МОДЕЛИРОВАНИЕ МОРФОЛОГИЧЕСКИХ ПРОЦЕССОВ НА ДАННЫЙ МОМЕНТ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позволяет смоделировать развитие человеческого организма от стадии оплодотворенной яйцеклетки до взрослой особи на молекулярно-генетическом уровне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позволяет воссоздать эволюционный процесс на Земле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позволяет создавать модели только некоторых морфологических и морфогенетических процессов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существует только в теории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является устаревшим направлением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Медицинские информационные системы уровня лечебно-профилактических учреждений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ОТ ВНЕДРЕНИЯ КОМПЛЕКСНОЙ МЕДИЦИНСКОЙ ИНФОРМАЦИОННОЙ СИСТЕМЫ ВРАЧ-ТЕРАПЕВТ МОЖЕТ ПОЛУЧИТЬ ПОЛЕЗНЫЙ ЭФФЕКТ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простота и оперативность мониторинга показателей эффективности деятельности ЛПУ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оперативный доступ к полной информации о пациенте в электронном виде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сдачи отчетности в органы управления здравоохранением и фонд ОМС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персонифицированного учета изделий медицинского назначения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процедуры расчета стоимости медицинской услуги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lastRenderedPageBreak/>
        <w:t>ОТ ВНЕДРЕНИЯ КОМПЛЕКСНОЙ МЕДИЦИНСКОЙ ИНФОРМАЦИОННОЙ СИСТЕМЫ РУКОВОДИТЕЛЬ МЕДИЦИНСКОГО УЧРЕЖДЕНИЯ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простота и оперативность мониторинга показателей эффективности деятельности ЛПУ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сдачи отчетности в органы управления здравоохранением и фонд ОМС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персонифицированного учета изделий медицинского назначения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процедуры расчета стоимости медицинской услуги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все вышеперечисленное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ОПЕРАТИВНУЮ РАБОТУ ПО ПОДДЕРЖКЕ РАБОТОСПОСОБНОСТИ МИС В МЕДИЦИНСКОМ УЧРЕЖДЕНИИ, КАК ПРАВИЛО, ОСУЩЕСТВЛЯЕТ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администрация медучреждения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информационная служба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врач - медицинский статистик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лечащие врачи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специалисты компании – поставщика МИС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ОТ ВНЕДРЕНИЯ КОМПЛЕКСНОЙ МЕДИЦИНСКОЙ ИНФОРМАЦИОННОЙ СИСТЕМЫ МЕДИЦИНСКАЯ СЕСТРА  МОЖЕТ ПОЛУЧИТЬ СЛЕДУЮЩИЙ ПОЛЕЗНЫЙ ЭФФЕКТ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простота и оперативность мониторинга показателей эффективности деятельности ЛПУ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оперативный доступ к полной информации о пациенте в электронном виде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сдачи отчетности в органы управления здравоохранением и фонд ОМС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персонифицированного учета изделий медицинского назначения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упрощение процедуры расчета стоимости медицинской услуги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ЛЮБАЯ ПЕРСОНАЛЬНАЯ МЕДИЦИНСКАЯ ЗАПИСЬ, СОХРАНЕННАЯ НА ЭЛЕКТРОННОМ НОСИТЕЛЕ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Персональная медицинская запись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Электронная персональная медицинская запись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Электронная история болезни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Электронный медицинский архив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Пользовательская запись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Информационная поддержка лечебно-диагностического процесса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lastRenderedPageBreak/>
        <w:t>ЭКСПЕРТНАЯ СИСТЕМА – ЭТО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система, которая в будущем полностью заменит врачей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 управления базами данных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компьютерная программа, способная частично заменить специалиста-эксперта в разрешении проблемной ситуации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компьютерная программа, в которой работают только эксперты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система разработки баз данных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РАЗДЕЛ ИНФОРМАТИКИ, ЦЕЛЬЮ КОТОРОГО ЯВЛЯЕТСЯ РАЗРАБОТКА КОМПЬЮТЕРНЫХ ИНТЕЛЛЕКТУАЛЬНЫХ СИСТЕМ, НАЗЫВАЕТСЯ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теоретической информатикой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естественным интеллектом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кибернетикой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искусственным интеллектом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практической информатикой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ЭКСПЕРТНАЯ СИСТЕМА MYCIN ПРЕДНАЗНАЧЕНА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для диагностирования бактерий, вызывающих тяжелые инфекции, такие как бактериемия и менингит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для определения структуры химического вещества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для поиска месторождений полезных ископаемых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для диагностирования вирусных заболеваний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для диагностирования онкологических заболеваний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ЭКСПЕРТНЫЕ СИСТЕМЫ ИСПОЛЬЗУЮТСЯ ДЛЯ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автоматического принятия сложных решений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оказания помощи для хранения баз знаний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оказания помощи при работе с базами данных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оказания помощи при работе с базами знаний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оказания помощи в принятии сложных решений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 xml:space="preserve">БАЗА ЗНАНИЙ – это 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компьютерная модель знаний специалиста в определенной предметной области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компьютерная модель логических рассуждений специалиста в определенной предметной области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компьютерная модель фактов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компьютерная модель правил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все ответы правильные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lastRenderedPageBreak/>
        <w:t>Медико-технологические системы контроля и управления функциями организма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ПРОГРАММНО-ТЕХНИЧЕСКИЙ КОМПЛЕКС, ПРЕДНАЗНАЧЕННЫЙ ДЛЯ АВТОМАТИЗАЦИИ ДЕЯТЕЛЬНОСТИ ОПРЕДЕЛЕННОГО ВИДА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автоматизированное рабочее место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медицинская информационная система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автоматизированное программное обеспечение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автоматизированный комплекс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медицинский программно-технический комплекс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В ОСНОВНОМ, АППАРАТНО-ПРОГРАММНЫЕ АРМЫ (АВТОМАТИЗИРОВАННОЕ РАБОЧЕЕ МЕСТО) И КОМПЛЕКСЫ ПРИМЕНЯЮТСЯ В: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операционной медицине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исследовательской работе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диагностической медицине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научной работе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области статистических расчетов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ИНФОРМАЦИОННЫЕ СИСТЕМЫ СТРУКТУРНЫХ ПОДРАЗДЕЛЕНИЙ МЕДИЦИНСКИХ УЧРЕЖДЕНИЙ ОБЕСПЕЧИВАЮТ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информационное обеспечение принятия решений в профессиональной деятельности врачей разных специальностей</w:t>
      </w:r>
    </w:p>
    <w:p w:rsidR="00622FFF" w:rsidRPr="00DC337C" w:rsidRDefault="00622FFF" w:rsidP="00DC337C">
      <w:pPr>
        <w:pStyle w:val="a"/>
        <w:rPr>
          <w:lang w:val="ru-RU"/>
        </w:rPr>
      </w:pPr>
      <w:r w:rsidRPr="00DC337C">
        <w:rPr>
          <w:lang w:val="ru-RU"/>
        </w:rPr>
        <w:t>решение задач отдельного подразделения медицинского учреждения в рамках задач учреждения в целом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поиск и выдачу медицинской информации по запросу пользователя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 xml:space="preserve">диагностику патологических состояний и выработку рекомендаций по способам лечения при заболеваниях различного профиля 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 xml:space="preserve">проведение консультативно – диагностических обследований пациентов 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 ЗАДАЧАМ МЕДИЦИНСКИХ ИНФОРМАЦИОННЫХ СИСТЕМЫ (МИС) УРОВНЯ СТРУКТУРНОГО ПОДРАЗДЕЛЕНИЯ ОТНОСЯТСЯ</w:t>
      </w:r>
    </w:p>
    <w:p w:rsidR="00622FFF" w:rsidRPr="00DC337C" w:rsidRDefault="00622FFF" w:rsidP="00BE7BFB">
      <w:pPr>
        <w:pStyle w:val="a"/>
        <w:rPr>
          <w:lang w:val="ru-RU"/>
        </w:rPr>
      </w:pPr>
      <w:r w:rsidRPr="00DC337C">
        <w:rPr>
          <w:lang w:val="ru-RU"/>
        </w:rPr>
        <w:t>логистика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Формирование реестров за оказанную поликлиническую и стационарную помощь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поиск и выдача медицинской информации по запросу пользователя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диагностика патологических состояний и выработка рекомендаций по способам лечения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информационная поддержка деятельности врача соответствующей специальности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lastRenderedPageBreak/>
        <w:t>К ЗАДАЧАМ МЕДИЦИНСКИХ ИНФОРМАЦИОННЫХ СИСТЕМЫ (МИС) УРОВНЯ СТРУКТУРНОГО ПОДРАЗДЕЛЕНИЯ ОТНОСЯТСЯ</w:t>
      </w:r>
    </w:p>
    <w:p w:rsidR="00622FFF" w:rsidRPr="00DC337C" w:rsidRDefault="00622FFF" w:rsidP="00BE7BFB">
      <w:pPr>
        <w:pStyle w:val="a"/>
        <w:rPr>
          <w:lang w:val="ru-RU"/>
        </w:rPr>
      </w:pPr>
      <w:r w:rsidRPr="00DC337C">
        <w:rPr>
          <w:lang w:val="ru-RU"/>
        </w:rPr>
        <w:t>организация работы структурного подразделения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формирование реестров за оказанную поликлиническую и стационарную помощь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поиск и выдача медицинской информации по запросу пользователя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диагностика патологических состояний и выработка рекомендаций по способам лечения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формирование реестров по эпидемиологическим заболеваниям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Автоматизированные медико-технологические системы клинико-лабораторных исследований и функциональной диагностики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ЛАБОРАТОРНЫЕ ИНФОРМАЦИОННЫЕ СИСТЕМЫ (ЛИС) ПРЕДНАЗНАЧЕНЫ ДЛЯ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автоматизации рабочего места регистратора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автоматизации рабочего места логиста</w:t>
      </w:r>
    </w:p>
    <w:p w:rsidR="00622FFF" w:rsidRPr="00DC337C" w:rsidRDefault="00622FFF" w:rsidP="00BE7BFB">
      <w:pPr>
        <w:pStyle w:val="a"/>
        <w:rPr>
          <w:lang w:val="ru-RU"/>
        </w:rPr>
      </w:pPr>
      <w:r w:rsidRPr="00DC337C">
        <w:rPr>
          <w:lang w:val="ru-RU"/>
        </w:rPr>
        <w:t>информационного обеспечения основных бизнес-процессов клинико-диагностических лабораторий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информационного обеспечения основных бизнес-процессов аптеки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информационного обеспечения основных бизнес-процессов КМИАЦ</w:t>
      </w:r>
    </w:p>
    <w:p w:rsidR="00622FFF" w:rsidRPr="002E3CF7" w:rsidRDefault="00BC3095" w:rsidP="002E3CF7">
      <w:pPr>
        <w:pStyle w:val="a0"/>
        <w:rPr>
          <w:lang w:val="ru-RU"/>
        </w:rPr>
      </w:pPr>
      <w:r>
        <w:rPr>
          <w:lang w:val="ru-RU"/>
        </w:rPr>
        <w:t>ПЕРВЫЕ ЛИС БЫЛИ ОРИЕНТРИРОВАНЫ НА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проведение испытаний товарной продукции</w:t>
      </w:r>
    </w:p>
    <w:p w:rsidR="00622FFF" w:rsidRPr="00DC337C" w:rsidRDefault="00622FFF" w:rsidP="00BE7BFB">
      <w:pPr>
        <w:pStyle w:val="a"/>
        <w:rPr>
          <w:lang w:val="ru-RU"/>
        </w:rPr>
      </w:pPr>
      <w:r w:rsidRPr="00DC337C">
        <w:rPr>
          <w:lang w:val="ru-RU"/>
        </w:rPr>
        <w:t>документирование результатов испытаний товарной продукции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документирование управляющих конструкций и ресурсов испытаний товарной продукции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документирование входных данных испытаний товарной продукции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обработка результатов испытаний товарной продукции</w:t>
      </w:r>
    </w:p>
    <w:p w:rsidR="00622FFF" w:rsidRPr="002E3CF7" w:rsidRDefault="006B338D" w:rsidP="002E3CF7">
      <w:pPr>
        <w:pStyle w:val="a0"/>
        <w:rPr>
          <w:lang w:val="ru-RU"/>
        </w:rPr>
      </w:pPr>
      <w:hyperlink r:id="rId16" w:tooltip="Лабораторно-информационная система" w:history="1">
        <w:r w:rsidR="00622FFF" w:rsidRPr="002E3CF7">
          <w:rPr>
            <w:lang w:val="ru-RU"/>
          </w:rPr>
          <w:t xml:space="preserve">ЛАБОРАТОРНО-ИНФОРМАЦИОННАЯ СИСТЕМА </w:t>
        </w:r>
      </w:hyperlink>
      <w:r w:rsidR="00622FFF" w:rsidRPr="002E3CF7">
        <w:rPr>
          <w:lang w:val="ru-RU"/>
        </w:rPr>
        <w:t>ДОЛЖНА РЕШАТЬ В ПОЛНОМ ОБЪЕМЕ ЗАДАЧИ, СТОЯЩИЕ ПЕРЕД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диагностическими отделениями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отделами статистических исследований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отделами логистики</w:t>
      </w:r>
    </w:p>
    <w:p w:rsidR="00622FFF" w:rsidRPr="00DC337C" w:rsidRDefault="00622FFF" w:rsidP="00BE7BFB">
      <w:pPr>
        <w:pStyle w:val="a"/>
        <w:rPr>
          <w:lang w:val="ru-RU"/>
        </w:rPr>
      </w:pPr>
      <w:r w:rsidRPr="00DC337C">
        <w:rPr>
          <w:lang w:val="ru-RU"/>
        </w:rPr>
        <w:t>испытательными лабораториями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бухгалтерским учетом</w:t>
      </w:r>
    </w:p>
    <w:p w:rsidR="00622FFF" w:rsidRPr="002E3CF7" w:rsidRDefault="006B338D" w:rsidP="002E3CF7">
      <w:pPr>
        <w:pStyle w:val="a0"/>
        <w:rPr>
          <w:lang w:val="ru-RU"/>
        </w:rPr>
      </w:pPr>
      <w:hyperlink r:id="rId17" w:tooltip="Лабораторно-информационная система" w:history="1">
        <w:r w:rsidR="00622FFF" w:rsidRPr="002E3CF7">
          <w:rPr>
            <w:lang w:val="ru-RU"/>
          </w:rPr>
          <w:t xml:space="preserve">ЛАБОРАТОРНО-ИНФОРМАЦИОННАЯ СИСТЕМА </w:t>
        </w:r>
      </w:hyperlink>
      <w:r w:rsidR="00622FFF" w:rsidRPr="002E3CF7">
        <w:rPr>
          <w:lang w:val="ru-RU"/>
        </w:rPr>
        <w:t>ДОЛЖНА РЕШАТЬ В ПОЛНОМ ОБЪЕМЕ ЗАДАЧИ, СТОЯЩИЕ ПЕРЕД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диагностическими отделениями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>статистическим учетом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отделами логистики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испытательными лабораториями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бухгалтерским учетом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ИЗ ПЕРЕЧИСЛЕННЫХ ФУНКЦИОНАЛЬНЫХ ВОЗМОЖНОСТЕЙ ЛИС ИМЕЕТ НАИМЕНЬШУЮ СТЕПЕНЬ ЗНАЧИМОСТИ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гибкость системы и легкость ее настройки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простота регистрации образцов в системе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проверка и утверждение результатов испытаний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оформление рабочей оболочки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возможность модификации и дополнения системы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Приборно-компьютерные системы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ВЫБЕРИТЕ ЛОЖНЫЙ ВАРИАНТ ОТВЕТА. ЦЕЛЕСООБРАЗНОСТЬ ИСПОЛЬЗОВАНИЯ МЕТОДОВ ИСКУССТВЕННОГО ИНТЕЛЛЕКТА ДЛЯ РЕАЛИЗАЦИИ СИСТЕМЫ ДИАГНОСТИКИ ПОДТВЕРЖДАЕТ РЯД ОСОБЕННОСТЕЙ, ТАКИХ КАК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качественный характер информации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наличие пропусков данных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большое число переменных при относительно небольшом числе наблюдений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непредсказуемый результат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значительная сложность объекта наблюдения (заболеваний)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СИСТЕМЫ ДЛЯ ОСУЩЕСТВЛЕНИЯ ЛЕЧЕБНЫХ ВОЗДЕЙСТВИЙ ЭТО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системы программного управления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системы аппаратного управления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замкнутые управляющие системы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открытые управляющие системы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замкнутые системы программного управления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СИСТЕМЫ ОБЪЕДИНЯЮЩИЕ В СЕБЕ ЗАДАЧИ МОНИТОРИНГА, ОЦЕНКИ СОСТОЯНИЯ БОЛЬНОГО И ВЫРАБОТКИ УПРАВЛЯЮЩИХ ЛЕЧЕБНЫХ ВОЗДЕЙСТВИЙ ЭТО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системы программного управления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системы аппаратного управления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замкнутые управляющие системы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открытые управляющие системы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>замкнутые системы программного управления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ВЫБЕРИТЕ ЛОЖНЫЙ ВАРИАНТ ОТВЕТА. ПО НАЗНАЧЕНИЮ МПКС МОГУТ БЫТЬ РАЗДЕЛЕНЫ НА РЯД КЛАССОВ. К НИМ ОТНОСЯТСЯ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мониторные системы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системы управления лечебным процессом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системы для проведения функциональных и морфологических исследований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специализированные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системы для научных медико-биологических исследований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ВЫБЕРИТЕ ЛОЖНЫЙ ВАРИАНТ ОТВЕТА. В ПО МПКС ВЫДЕЛЯЮТ ШЕСТЬ ФУНКЦИОНАЛЬНЫХ РАЗДЕЛОВ, В ТОМ ЧИСЛЕ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назначение обследования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подготовка обследования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проведение обследования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просмотр и редактирование записей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оформление заключения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Информационные системы территориального уровня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РЕГИОНАЛЬНЫЕ ИНФОРМАЦИОННО-АНАЛИТИЧЕСКИЕ СИСТЕМЫ ПРЕДНАЗНАЧЕНЫ ДЛЯ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формирования всей необходимой медико-статистической отчетности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организации и анализа работы специалистов и лечебно-диагностических кабинетов поликлиники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преобразования глобальных целей государственного уровня в конкретные задачи органов и учреждений здравоохранения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организации работы, контроля и управления деятельностью всего медицинского учреждения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информационного обеспечения принятия решений в профессиональной деятельности врачей различных специальностей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ФУНКЦИИ ИНТЕГРАТОРА В ОБЛАСТИ ИНФОРМАЦИОННЫХ ТЕХНОЛОГИЙ ДЛЯ СИСТЕМЫ ЗДРАВООХРАНЕНИЯ КРАСНОЯРСКОГО КРАЯ ИСПОЛНЯЕТ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научно-исследовательская лаборатория медицинской электроники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департамента здравоохранения Красноярска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институт вычислительного моделирования СО РАН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краевой медицинский информационно-аналитический центр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научно-исследовательская лаборатория медицинской кибернетики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lastRenderedPageBreak/>
        <w:t>СОВОКУПНОСТЬ ИНФОРМАЦИОННЫХ РЕСУРСОВ, ТЕХНОЛОГИЙ ИХ ВЕДЕНИЯ И ИСПОЛЬЗОВАНИЯ, ИНФОРМАЦИОННЫХ ТЕЛЕКОММУНИКАЦИОННЫХ СЕТЕЙ, ФУНКЦИОНИРУЮЩИХ НА ОСНОВЕ ЕДИНЫХ СИСТЕМНЫХ ПРИНЦИПОВ И ОБЩИХ ПРАВИЛ СИСТЕМЫ ЗДРАВООХРАНЕНИЯ И ОМС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электронные истории болезни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единое информационное пространство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системы управления базами данных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медицинские информационные системы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программные интерфейсы информационных систем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В СИСТЕМЕ ЗДРАВООХРАНЕНИЯ И ОМС ВЫДЕЛЯЮТ СЛЕДУЮЩИЕ ОСНОВНЫЕ ВИДЫ ИНФОРМАЦИОННЫХ ПОТОКОВ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передача информации в вышестоящие органы управления здравоохранением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передача информации из регистратуры в единую базу данных учреждения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передача информации с рабочих мест врачей в регистратуру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передача информации всем участникам территориального информационного обмена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передача информации об оказанных медицинских услугах плательщикам и заказчикам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КЛЮЧЕВЫМ ЗВЕНОМ В СИСТЕМЕ ВЗАИМОДЕЙСТВИЯ ОМС ЯВЛЯЕТСЯ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единая городская и краевая база данных застрахованных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единое информационное пространство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единая городская и краевая база данных врачей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международный классификатор болезней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медицинские информационные системы регионального уровня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Системы федерального уровня и мониторинга здоровья населения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НАЗНАЧЕНИЕМ ИНФОРМАЦИОННО-АНАЛИТИЧЕСКИХ СИСТЕМ ЗДРАВООХРАНЕНИЯ ФЕДЕРАЛЬНОГО УРОВНЯ ЯВЛЯЕТСЯ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сбор, накопление и обработка медико-статистической отчетной документации, поступающей от территориальных управлений здравоохранения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создание, информационное наполнение и поддержание в актуальном состоянии единых справочников системы здравоохранения и ОМС Красноярского края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контроль за эффективность оказания определенным контингентам больных медицинской помощи и планирования ее объемов и финансирования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lastRenderedPageBreak/>
        <w:t>формирование и коррекция отчетных форм (и соответствующих таблиц данных) для автоматизированного сбора информации от учреждений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Формирование реестров по оказанным медицинским услугам и расчет их стоимости с целью предоставления в электронном виде на оплату страховым медицинским организациям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В ФУНКЦИИ ФЕДЕРАЛЬНОГО ЦЕНТРА ОБРАБОТКИ ДАННЫХ ВХОДИТ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информационное наполнение и поддержание в актуальном состоянии единых справочников системы здравоохранения и ОМС Красноярского края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формирование реестров по оказанным медицинским услугам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сбор, хранение и обработка информации для федеральных регистров по отдельным направлениям деятельности Минздравсоцразвития России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поддержка решений задач органов управления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обработка и формирование аналитической информации на основании деперсонифицированных данных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НА САМОЙ ВЕРХНЕЙ ПОЗИЦИИ УЧАСТНИКОВ «ИНФОРМАЦИОННОЙ ПИРАМИДЫ» В СИСТЕМЕ ЗДРАВООХРАНЕНИЯ НАХОДИТСЯ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Министерство здравоохранения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Пациент (медицинские услуги)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Лечебное учреждение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Управление здравоохранения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Президент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ВЫБЕРИТЕ КАКИЕ СУЩЕСТВУЮТ ПРИНЦИПЫ СОЗДАНИЯ И РАЗВИТИЯ ЕИС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функциональные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организационно-технические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нормативно-методологические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финансовые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статистические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ПОЛЬЗОВАТЕЛЯМИ ЕИС ДОЛЖНЫ ЯВЛЯТЬСЯ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министерство здравоохранения и развития РФ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министерство образования и развития РФ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фонд социального страхования РФ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органы местного самоуправления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пенсионный фонд РФ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ru-RU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Обеспечение информационной безопасности медицинского учреждения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СВЕДЕНИЯ (СООБЩЕНИЯ, ДАННЫЕ) НЕЗАВИСИМО ОТ ФОРМЫ ИХ ПРЕДСТАВЛЕНИЯ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информация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информационные технологии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информационная система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информационно-телекоммуникационная сеть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обладатель информации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информационные технологии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информационная система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информационно-телекоммуникационная сеть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обладатель информации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ЛИЦО, САМОСТОЯТЕЛЬНО СОЗДАВШЕЕ ИНФОРМАЦИЮ ЛИБО ПОЛУЧИВШЕЕ НА ОСНОВАНИИ ЗАКОНА ИЛИ ДОГОВОРА ПРАВО РАЗРЕШАТЬ ИЛИ ОГРАНИЧИВАТЬ ДОСТУП К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источник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потребитель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уничтожитель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носитель информации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обладатель информации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ТЕХНОЛОГИЧЕСКАЯ СИСТЕМА, ПРЕДНАЗНАЧЕННАЯ ДЛЯ ПЕРЕДАЧИ ПО ЛИНИЯМ СВЯЗИ ИНФОРМАЦИИ, ДОСТУП К КОТОРОЙ ОСУЩЕСТВЛЯЕТСЯ С ИСПОЛЬЗОВАНИЕМ СРЕДСТВ ВЫЧИСЛИТЕЛЬНОЙ ТЕХНИКИ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база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информационная технология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информационная система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информационно-телекоммуникационная сеть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lastRenderedPageBreak/>
        <w:t>медицинская информационная система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ОБЯЗАТЕЛЬНОЕ ДЛЯ ВЫПОЛНЕНИЯ ЛИЦОМ, ПОЛУЧИВШИМ ДОСТУП К ОПРЕДЕЛЕННОЙ ИНФОРМАЦИИ, ТРЕБОВАНИЕ НЕ ПЕРЕДАВАТЬ ТАКУЮ ИНФОРМАЦИЮ ТРЕТЬИМ ЛИЦАМ БЕЗ СОГЛАСИЯ ЕЕ ОБЛАДАТЕЛЯ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электронное сообщение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распространение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предоставление информации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конфиденциальность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доступ к информации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ДЕЙСТВИЯ, НАПРАВЛЕННЫЕ НА ПОЛУЧЕНИЕ ИНФОРМАЦИИ НЕОПРЕДЕЛЕННЫМ КРУГОМ ЛИЦ ИЛИ ПЕРЕДАЧУ ИНФОРМАЦИИ НЕОПРЕДЕЛЕННОМУ КРУГУ ЛИЦ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уничтожение информации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распространение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предоставление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конфиденциальность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доступ к информации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ВОЗМОЖНОСТЬ ПОЛУЧЕНИЯ ИНФОРМАЦИИ И ЕЕ ИСПОЛЬЗОВАНИЯ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сохранение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распространение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предоставление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конфиденциальность информации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доступ к информации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ИНФОРМАЦИЯ, ПЕРЕДАННАЯ ИЛИ ПОЛУЧЕННАЯ ПОЛЬЗОВАТЕЛЕМ ИНФОРМАЦИОННО – ТЕЛЕКОММУ-НИКАЦИОННОЙ СЕТИ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электронное сообщение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информационное сообщение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текстовое сообщение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визуальное сообщение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SMS-сообщение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ВСЕ КОМПОНЕНТЫ ИНФОРМАЦИОННОЙ СИСТЕМЫ ПРЕДПРИЯТИЯ, В КОТОРОМ НАКАПЛИВАЮТСЯ И ОБРАБАТЫВАЮТСЯ ПЕРСОНАЛЬНЫЕ ДАННЫЕ ЭТО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lastRenderedPageBreak/>
        <w:t>информационная система персональных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база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централизованное хранилище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система Статэкспресс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сервер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К СВЕДЕНИЯМ КОНФИДЕНЦИАЛЬНОГО ХАРАКТЕРА, СОГЛАСНО УКАЗУ ПРЕЗИДЕНТА РФ ОТ 6 МАРТА 1997 Г., ОТНОСЯТСЯ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информация о распространении программ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информация о лицензировании программного обеспечения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информация, размещаемая в газетах, интернете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персональные данные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личная тайна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ОТНОШЕНИЯ, СВЯЗАННЫЕ С ОБРАБОТКОЙ ПЕРСОНАЛЬНЫХ ДАННЫХ, РЕГУЛИРУЮТСЯ ЗАКОНОМ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«Об информации, информационных технологиях»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«О защите информации»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Федеральным законом «О персональных данных»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Федеральным законом «О конфиденциальной информации»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«Об утверждении перечня сведений конфиденциального характера»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ДЕЙСТВИЯ С ПЕРСОНАЛЬНЫМИ ДАННЫМИ (СОГЛАСНО ЗАКОНУ), ВКЛЮЧАЯ СБОР, СИСТЕМАТИЗАЦИЮ, НАКОПЛЕНИЕ, ХРАНЕНИЕ, ИСПОЛЬЗОВАНИЕ, РАСПРОСТРАНЕНИЕ И Т. Д ЭТО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«исправление персональных данных»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«работа с персональными данными»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«преобразование персональных данных»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«обработка персональных данных»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«изменение персональных данных»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ДЕЙСТВИЯ, В РЕЗУЛЬТАТЕ КОТОРЫХ НЕВОЗМОЖНО ОПРЕДЕЛИТЬ ПРИНАДЛЕЖНОСТЬ ПЕРСОНАЛЬНЫХ ДАННЫХ КОНКРЕТНОМУ СУБЪЕКТУ ПЕРСОНАЛЬНЫХ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выделение персональных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обеспечение безопасности персональных данных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деаутентификация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деавторизация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деперсонификация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lastRenderedPageBreak/>
        <w:t>ПО РЕЖИМУ ОБРАБОТКИ ПЕРСОНАЛЬНЫХ ДАННЫХ В ИНФОРМАЦИОННОЙ СИСТЕМЕ ИНФОРМАЦИОННЫЕ СИСТЕМЫ ПОДРАЗДЕЛЯЮТСЯ НА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 xml:space="preserve">многопользовательские 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однопользовательские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без разграничения прав доступа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 разграничением прав доступа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системы, не имеющие подключений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ПРОЦЕСС СООБЩЕНИЯ СУБЪЕКТОМ СВОЕГО ИМЕНИ ИЛИ НОМЕРА, С ЦЕЛЬЮ ПОЛУЧЕНИЯ ОПРЕДЕЛЁННЫХ ПОЛНОМОЧИЙ (ПРАВ ДОСТУПА) НА ВЫПОЛНЕНИЕ НЕКОТОРЫХ (РАЗРЕШЕННЫХ ЕМУ) ДЕЙСТВИЙ В СИСТЕМАХ С ОГРАНИЧЕННЫМ ДОСТУПОМ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авторизация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аутентификация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обезличивание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деперсонализация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идентификация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ПРОЦЕДУРА ПРОВЕРКИ СООТВЕТСТВИЯ СУБЪЕКТА И ТОГО, ЗА КОГО ОН ПЫТАЕТСЯ СЕБЯ ВЫДАТЬ, С ПОМОЩЬЮ НЕКОЙ УНИКАЛЬНОЙ ИНФОРМАЦИИ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авторизация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обезличивание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деперсонализация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>аутентифика́ция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идентификация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ПРОЦЕСС, А ТАКЖЕ РЕЗУЛЬТАТ ПРОЦЕССА ПРОВЕРКИ  НЕКОТОРЫХ ОБЯЗАТЕЛЬНЫХ ПАРАМЕТРОВ ПОЛЬЗОВАТЕЛЯ И, ПРИ УСПЕШНОСТИ, ПРЕДОСТАВЛЕНИЕ ЕМУ ОПРЕДЕЛЁННЫХ ПОЛНОМОЧИЙ НА ВЫПОЛНЕНИЕ НЕКОТОРЫХ (РАЗРЕШЕННЫХ ЕМУ) ДЕЙСТВИЙ В СИСТЕМАХ С ОГРАНИЧЕННЫМ ДОСТУПОМ</w:t>
      </w:r>
    </w:p>
    <w:p w:rsidR="00622FFF" w:rsidRPr="0023027B" w:rsidRDefault="00622FFF" w:rsidP="0023027B">
      <w:pPr>
        <w:pStyle w:val="a"/>
        <w:rPr>
          <w:lang w:val="ru-RU"/>
        </w:rPr>
      </w:pPr>
      <w:r w:rsidRPr="0023027B">
        <w:rPr>
          <w:lang w:val="ru-RU"/>
        </w:rPr>
        <w:t xml:space="preserve">авториза́ция 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идентификация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аутентификация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обезличивание</w:t>
      </w:r>
    </w:p>
    <w:p w:rsidR="00622FFF" w:rsidRPr="0023027B" w:rsidRDefault="00622FFF" w:rsidP="0023027B">
      <w:pPr>
        <w:pStyle w:val="a1"/>
        <w:rPr>
          <w:lang w:val="ru-RU"/>
        </w:rPr>
      </w:pPr>
      <w:r w:rsidRPr="0023027B">
        <w:rPr>
          <w:lang w:val="ru-RU"/>
        </w:rPr>
        <w:t>деперсонализация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lastRenderedPageBreak/>
        <w:t>ПРОСТЕЙШИМ СПОСОБОМ ИДЕНТИФИКАЦИИ В КОМПЬЮТЕРНОЙ СИСТЕМЕ ЯВЛЯЕТСЯ ВВОД ИДЕНТИФИКАТОРА ПОЛЬЗОВАТЕЛЯ, КОТОРЫЙ ИМЕЕТ СЛЕДУЮЩЕЕ НАЗВАНИЕ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токен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password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пароль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login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смарт-карта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ОСНОВНОЕ СРЕДСТВО, ОБЕСПЕЧИВАЮЩЕЕ КОНФИДЕНЦИАЛЬНОСТЬ ИНФОРМАЦИИ, ПОСЫЛАЕМОЙ ПО ОТКРЫТЫМ КАНАЛАМ ПЕРЕДАЧИ ДАННЫХ, В ТОМ ЧИСЛЕ – ПО СЕТИ ИНТЕРНЕТ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идентификация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аутентификация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авторизация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экспертиза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шифрование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 xml:space="preserve"> ДЛЯ БЕЗОПАСНОЙ ПЕРЕДАЧИ ДАННЫХ ПО КАНАЛАМ ИНТЕРНЕТ ИСПОЛЬЗУЕТСЯ ТЕХНОЛОГИЯ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WWW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DICOM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VPN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FTP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XML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 xml:space="preserve"> КОМПЛЕКС АППАРАТНЫХ И/ИЛИ ПРОГРАММНЫХ СРЕДСТВ, ОСУЩЕСТВЛЯЮЩИЙ КОНТРОЛЬ И ФИЛЬТРАЦИЮ СЕТЕВОГО ТРАФИКА В СООТВЕТСТВИИ С ЗАДАННЫМИ ПРАВИЛАМИ И ЗАЩИЩАЮЩИЙ КОМПЬЮТЕРНЫЕ СЕТИ ОТ НЕСАНКЦИОНИРОВАННОГО ДОСТУПА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антивирус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замок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 xml:space="preserve">брандма́уэр 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криптография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экспертная система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 xml:space="preserve"> ЗА ПРАВОНАРУШЕНИЯ В СФЕРЕ ИНФОРМАЦИИ, ИНФОРМАЦИОННЫХ ТЕХНОЛОГИЙ И ЗАЩИТЫ ИНФОРМАЦИИ </w:t>
      </w:r>
      <w:r w:rsidRPr="00AC6C0B">
        <w:rPr>
          <w:lang w:val="ru-RU"/>
        </w:rPr>
        <w:lastRenderedPageBreak/>
        <w:t>ДАННЫЙ ВИД НАКАЗАНИЯ НА СЕГОДНЯШНИЙ ДЕНЬ НЕ ПРЕДУСМОТРЕН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 xml:space="preserve">дисциплинарные взыскания 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административный штраф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уголовная ответственность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лишение свободы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смертная казнь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НЕСАНКЦИОНИРОВАННЫЙ ДОСТУП К ИНФОРМАЦИИ ЭТО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доступ к информации, не связанный с выполнением функциональных обязанностей и не оформленный документально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работа на чужом компьютере без разрешения его владельца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вход на компьютер с использованием данных другого пользователя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доступ к локально-информационной сети, связанный с выполнением функциональных обязанностей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доступ к субд под запрещенным именем пользователя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ПЕРСОНАЛЬНЫЕ ДАННЫЕ ЭТО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любая информация, относящаяся к определенному или определяемому на основании такой информации физическому лицу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фамилия, имя, отчество физического лица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год, месяц, дата и место рождения, адрес физического лица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адрес проживания физического лица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сведения о семейном, социальном, имущественном положении человека, составляющие понятие «профессиональная тайна»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В ДАННОМ СЛУЧАЕ СОТРУДНИК УЧРЕЖДЕНИЯ МОЖЕТ БЫТЬ ПРИВЛЕЧЕН К ОТВЕТСТВЕННОСТИ ЗА НАРУШЕНИЯ ПРАВИЛ ИНФОРМАЦИОННОЙ БЕЗОПАСНОСТИ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выход в интернет без разрешения администратора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при установке компьютерных игр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 случаях установки нелицензионного по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 случае не выхода из информационной системы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в любом случае неправомочного использования конфиденциальной информации при условии письменного предупреждения сотрудника об ответственности</w:t>
      </w:r>
    </w:p>
    <w:p w:rsidR="00622FFF" w:rsidRPr="00AC6C0B" w:rsidRDefault="00622FFF" w:rsidP="00AC6C0B">
      <w:pPr>
        <w:pStyle w:val="a0"/>
        <w:rPr>
          <w:lang w:val="ru-RU"/>
        </w:rPr>
      </w:pPr>
      <w:r w:rsidRPr="00AC6C0B">
        <w:rPr>
          <w:lang w:val="ru-RU"/>
        </w:rPr>
        <w:t>МОЖЕТ ЛИ СОТРУДНИК БЫТЬ ПРИВЛЕЧЕН К УГОЛОВНОЙ ОТВЕТСТВЕННОСТИ ЗА НАРУШЕНИЯ ПРАВИЛ ИНФОРМАЦИОННОЙ БЕЗОПАСНОСТИ ПРЕДПРИЯТИЯ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нет, только к административной ответственности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>нет, если это государственное предприятие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да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да, но только в случае, если действия сотрудника нанесли непоправимый вред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да, но только в случае осознанных неправомочных действий сотрудника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ПРОЦЕДУРА, ПРОВЕРЯЮЩАЯ, ИМЕЕТ ЛИ ПОЛЬЗОВАТЕЛЬ С ПРЕДЪЯВЛЕННЫМ ИДЕНТИФИКАТОРОМ ПРАВО НА ДОСТУП К РЕСУРСУ ЭТО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идентификация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аутентификация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стратификация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регистрация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авторизация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НАИБОЛЕЕ ОПАСНЫМ ИСТОЧНИКОМ УГРОЗ ИНФОРМАЦИОННОЙ БЕЗОПАСНОСТИ ПРЕДПРИЯТИЯ ЯВЛЯЮТСЯ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другие предприятия (конкуренты)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сотрудники информационной службы предприятия, имеющие полный доступ к его информационным ресурсам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рядовые сотрудники предприятия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возможные отказы оборудования, отключения электропитания, нарушения в сети передачи данных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хакеры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ВЫБЕРИТЕ, МОЖНО ЛИ В СЛУЖЕБНЫХ ЦЕЛЯХ ИСПОЛЬЗОВАТЬ ЭЛЕКТРОННЫЙ АДРЕС (ПОЧТОВЫЙ ЯЩИК), ЗАРЕГИСТРИРОВАННЫЙ НА ОБЩЕДОСТУПНОМ ПОЧТОВОМ СЕРВЕРЕ, НАПРИМЕР НА MAIL.RU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нет, не при каких обстоятельствах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нет, но для отправки срочных и особо важных писем можно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можно, если по нему пользователь будет пересылать информацию, не содержащую сведений конфиденциального характера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можно, если информацию предварительно заархивировать с помощью программы winrar с паролем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можно, если других способов электронной передачи данных на предприятии или у пользователя в настоящий момент нет, а информацию нужно переслать срочно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ДОКУМЕНТИРОВАННАЯ ИНФОРМАЦИЯ, ДОСТУП К КОТОРОЙ ОГРАНИЧИВАЕТ В СООТВЕТСТВИИ С ЗАКОНАДЕЛЬСТВОМ РФ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информация составляющая государственную тайну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 xml:space="preserve">информация составляющая коммерческую тайну 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персональная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конфиденциальная информация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документированная информация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ДЛЯ ТОГО ЧТОБЫ СНИЗИТЬ ВЕРОЯТНОСТЬ УТРАТЫ ИНФОРМАЦИИ НЕОБХОДИМО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регулярно производить антивирусную проверку компьютера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регулярно выполнять проверку жестких дисков компьютера на наличие ошибок</w:t>
      </w:r>
    </w:p>
    <w:p w:rsidR="00622FFF" w:rsidRPr="00DC337C" w:rsidRDefault="00622FFF" w:rsidP="0023027B">
      <w:pPr>
        <w:pStyle w:val="a"/>
        <w:rPr>
          <w:lang w:val="ru-RU"/>
        </w:rPr>
      </w:pPr>
      <w:r w:rsidRPr="00DC337C">
        <w:rPr>
          <w:lang w:val="ru-RU"/>
        </w:rPr>
        <w:t>регулярно копировать информацию на внешние носители (сервер, компакт-диски, флэш-карты)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защитить вход на компьютер к данным паролем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проводить периодическое обслуживание пк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ПАРОЛЬ ПОЛЬЗОВАТЕЛЯ ДОЛЖЕН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содержать цифры и буквы, знаки препинания и быть сложным для угадывания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содержать только цифры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содержать только буквы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иметь явную привязку к владельцу (его имя, дата рождения, номер телефона и т.п.)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быть простым и легко запоминаться, например «123», «111», «qwerty» и т.д.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ИНФОРМАЦИОННАЯ БЕЗОПАСНОСТЬ ОБЕСПЕЧИВАЕТ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блокирование информации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искажение информации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сохранность информации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утрату информации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подделку информации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 xml:space="preserve">ЗАКОН РОССИЙСКОЙ ФЕДЕРАЦИИ «О ГОСУДАРСТВЕННОЙ ТАЙНЕ» БЫЛ ПРИНЯТ В 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1982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1985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1988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1993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2005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lastRenderedPageBreak/>
        <w:t>ДОКУМЕНТИРОВАННОЙ ИНФОРМАЦИЕЙ, ДОСТУП К КОТОРОЙ ОГРАНИЧЕН В СООТВЕТСТВИИ С ЗАКОНОДАТЕЛЬСТВОМ РФ, НАЗЫВАЕТСЯ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 xml:space="preserve">конфиденциальная 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персональная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документированная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информация составляющая государственную тайну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 xml:space="preserve">информация составляющая коммерческую тайну 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ИНФОРМАЦИЯ ОБ УГОЛОВНОЙ ОТВЕТСТВЕННОСТИ ЗА ПРЕСТУПЛЕНИЕ В СФЕРЕ КОМПЬЮТЕРНОЙ ИНФОРМАЦИИ ОПИСАНА В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 главе Уголовного кодекса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5 главе Уголовного кодекса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28 главе Уголовного кодекса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100 главе Уголовного кодекса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1000 главе Уголовного кодекса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В СТАТЬЕ 272 УГОЛОВНОГО КОДЕКСА ГОВОРИТСЯ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о неправомерном доступе к компьютерной информации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о создании, исполнении и распространении вредоносных программ для ЭВМ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о нарушение правил эксплуатации ЭВМ, системы ЭВМ или их сети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о преступлениях в сфере компьютерной информации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об ответственности за преступления в сфере компьютерной информации</w:t>
      </w:r>
    </w:p>
    <w:p w:rsidR="00622FFF" w:rsidRPr="00DC337C" w:rsidRDefault="00622FFF" w:rsidP="008B495A">
      <w:pPr>
        <w:pStyle w:val="a0"/>
        <w:rPr>
          <w:lang w:val="ru-RU"/>
        </w:rPr>
      </w:pPr>
      <w:r w:rsidRPr="008B495A">
        <w:rPr>
          <w:noProof/>
          <w:lang w:val="ru-RU" w:eastAsia="ru-RU"/>
        </w:rPr>
        <w:drawing>
          <wp:inline distT="0" distB="0" distL="0" distR="0" wp14:anchorId="17FC1BEA" wp14:editId="3DC7956F">
            <wp:extent cx="1171575" cy="11715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5A">
        <w:rPr>
          <w:lang w:val="ru-RU"/>
        </w:rPr>
        <w:t xml:space="preserve">  </w:t>
      </w:r>
      <w:r w:rsidR="008B495A" w:rsidRPr="008B495A">
        <w:rPr>
          <w:lang w:val="ru-RU"/>
        </w:rPr>
        <w:br/>
      </w:r>
      <w:r w:rsidRPr="00DC337C">
        <w:rPr>
          <w:lang w:val="ru-RU"/>
        </w:rPr>
        <w:t>НА РИСУНКЕ ИЗОБРАЖЕНО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t>настольная видеокамера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оптическая мышь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телефонная трубка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электронный замок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аппаратный модули доверенной загрузки «Аккорд - АМДЗ»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ФЕДЕРАЛЬНЫЙ ЗАКОН «ОБ ИНФОРМАЦИИ, ИНФОРМАТИЗАЦИИ И ЗАЩИТЕ ИНФОРМАЦИИ» НАПРАВЛЕН НА</w:t>
      </w:r>
    </w:p>
    <w:p w:rsidR="00622FFF" w:rsidRPr="00712DD1" w:rsidRDefault="00622FFF" w:rsidP="00712DD1">
      <w:pPr>
        <w:pStyle w:val="a"/>
        <w:rPr>
          <w:lang w:val="ru-RU"/>
        </w:rPr>
      </w:pPr>
      <w:r w:rsidRPr="00712DD1">
        <w:rPr>
          <w:lang w:val="ru-RU"/>
        </w:rPr>
        <w:lastRenderedPageBreak/>
        <w:t>регулирование взаимоотношений в информационной сфере совместно с гражданским кодексом рф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регулирование взаимоотношений в гражданском обществе рф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регулирование требований к работникам служб, работающих с информаций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формирование необходимых норм и правил работы с информацией</w:t>
      </w:r>
    </w:p>
    <w:p w:rsidR="00622FFF" w:rsidRPr="00712DD1" w:rsidRDefault="00622FFF" w:rsidP="00712DD1">
      <w:pPr>
        <w:pStyle w:val="a1"/>
        <w:rPr>
          <w:lang w:val="ru-RU"/>
        </w:rPr>
      </w:pPr>
      <w:r w:rsidRPr="00712DD1">
        <w:rPr>
          <w:lang w:val="ru-RU"/>
        </w:rPr>
        <w:t>формирование необходимых норм и правил, связанных с защитой детей от информации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ХИЩЕНИЕ ИНФОРМАЦИИ – ЭТО</w:t>
      </w:r>
    </w:p>
    <w:p w:rsidR="00622FFF" w:rsidRPr="00DC337C" w:rsidRDefault="00622FFF" w:rsidP="00712DD1">
      <w:pPr>
        <w:pStyle w:val="a"/>
        <w:rPr>
          <w:lang w:val="ru-RU"/>
        </w:rPr>
      </w:pPr>
      <w:r w:rsidRPr="00DC337C">
        <w:rPr>
          <w:lang w:val="ru-RU"/>
        </w:rPr>
        <w:t>несанкционированное копирование информации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утрата информации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блокирование информации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искажение информации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продажа информации</w:t>
      </w:r>
    </w:p>
    <w:p w:rsidR="00622FFF" w:rsidRPr="00DC337C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ВЛАДЕЛЬЦЕМ ИНФОРМАЦИИ ПЕРВОЙ КАТЕГОРИИ ЯВЛЯЕТСЯ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коммерческая организация</w:t>
      </w:r>
    </w:p>
    <w:p w:rsidR="00622FFF" w:rsidRPr="00DC337C" w:rsidRDefault="00622FFF" w:rsidP="00712DD1">
      <w:pPr>
        <w:pStyle w:val="a"/>
        <w:rPr>
          <w:lang w:val="ru-RU"/>
        </w:rPr>
      </w:pPr>
      <w:r w:rsidRPr="00DC337C">
        <w:rPr>
          <w:lang w:val="ru-RU"/>
        </w:rPr>
        <w:t>муниципальное учреждение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любой гражданин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группа лиц, имеющих общее дело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ВЛАДЕЛЬЦЕМ ИНФОРМАЦИИ ВТОРОЙ КАТЕГОРИИ ЯВЛЯЕТСЯ</w:t>
      </w:r>
    </w:p>
    <w:p w:rsidR="00622FFF" w:rsidRPr="00DC337C" w:rsidRDefault="00622FFF" w:rsidP="00712DD1">
      <w:pPr>
        <w:pStyle w:val="a"/>
        <w:rPr>
          <w:lang w:val="ru-RU"/>
        </w:rPr>
      </w:pPr>
      <w:r w:rsidRPr="00DC337C">
        <w:rPr>
          <w:lang w:val="ru-RU"/>
        </w:rPr>
        <w:t>простые люди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коммерческая организация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муниципальное учреждение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некоммерческая организация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ВЛАДЕЛЬЦЕМ ИНФОРМАЦИИ ТРЕТЬЕЙ КАТЕГОРИИ ЯВЛЯЕТСЯ</w:t>
      </w:r>
    </w:p>
    <w:p w:rsidR="00622FFF" w:rsidRPr="00DC337C" w:rsidRDefault="00622FFF" w:rsidP="0031301A">
      <w:pPr>
        <w:pStyle w:val="a1"/>
        <w:rPr>
          <w:lang w:val="ru-RU"/>
        </w:rPr>
      </w:pPr>
      <w:r w:rsidRPr="00DC337C">
        <w:rPr>
          <w:lang w:val="ru-RU"/>
        </w:rPr>
        <w:t xml:space="preserve">люди 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муниципальное учреждение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учреждение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некоммерческая организация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ИНФОРМАЦИЕЙ, СОСТАВЛЯЮЩЕЙ ГОСУДАРСТВЕННУЮ ТАЙНУ, ВЛАДЕЮТ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>только образовательные учреждения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только президиум Верховного Совета РФ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граждане Российской Федерации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только министерство здравоохранения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ИНФОРМАЦИЕЙ, СОСТАВЛЯЮЩЕЙ КОММЕРЧЕСКУЮ ТАЙНУ, ВЛАДЕЮТ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различные учреждения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государственная дума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граждане Российской Федерации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медико-социальные организации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ПЕРСОНАЛЬНЫМИ ДАННЫМИ ВЛАДЕЮТ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различные учреждения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государственная дума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жители Российской Федерации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медико-социальные организации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ДОСТУП К ИНФОРМАЦИИ – ЭТО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обязательное для выполнения лицом, получившим доступ к определенной информации, требование не передавать такую информацию третьим лицам без согласия ее обладателя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действия, направленные на получение информации неопределенным кругом лиц или передачу информации неопределенному кругу лиц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действия, направленные на получение информации определенным кругом лиц или передачу информации определенному кругу лиц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информация, переданная или полученная пользователем информационно-телекоммуникационной сети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возможность получения информации и ее использования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ДОКУМЕНТИРОВАННАЯ ИНФОРМАЦИЯ, ДОСТУП К КОТОРОЙ ОГРАНИЧИВАЕТСЯ В СООТВЕТСТВИИ С ЗАКОНОДАТЕЛЬСТВОМ РОССИЙСКОЙ ФЕДЕРАЦИИ ЭТО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конфиденциальная информация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документы офера и договоров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факс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личный дневник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законы РФ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lastRenderedPageBreak/>
        <w:t>ПЛАСТИКОВАЯ КАРТОЧКА, СОДЕРЖАЩАЯ ЧИП ДЛЯ КРИПТОГРАФИЧЕСКИХ ВЫЧИСЛЕНИЙ И ВСТРОЕННУЮ ЗАЩИЩЕННУЮ ПАМЯТЬ ДЛЯ ХРАНЕНИЯ ИНФОРМАЦИИ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токен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password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пароль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login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смарт-карта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УСТРОЙСТВО ДЛЯ ИДЕНТИФИКАЦИИ ПОЛЬЗОВАТЕЛЕЙ, ПРЕДСТАВЛЯЮЩЕЕ СОБОЙ МОБИЛЬНОЕ ПЕРСОНАЛЬНОЕ УСТРОЙСТВО, НАПОМИНАЮЩИЕ МАЛЕНЬКИЙ ПЕЙДЖЕР, НЕ ПОДСОЕДИНЯЕМЫЕ К КОМПЬЮТЕРУ И ИМЕЮЩИЕ СОБСТВЕННЫЙ ИСТОЧНИК ПИТАНИЯ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токен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автономный токен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usb-токен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устройство ibutton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смарт-карта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ДОСТУП ПОЛЬЗОВАТЕЛЯ К ИНФОРМАЦИОННЫМ РЕСУРСАМ КОМПЬЮТЕРА И / ИЛИ ЛОКАЛЬНОЙ ВЫЧИСЛИТЕЛЬНОЙ СЕТИ ПРЕДПРИЯТИЯ ДОЛЖЕН РАЗРЕШАТЬСЯ ТОЛЬКО ПОСЛЕ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включения компьютера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идентификации по логину и паролю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запроса паспортных данных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запроса доменного имени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запроса фио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АППАРАТНЫЕ МОДУЛИ ДОВЕРЕННОЙ ЗАГРУЗКИ «АККОРД - АМДЗ» ПРЕДСТАВЛЯЮТ СОБОЙ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аппаратный контролер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электронный замок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система контроля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сетевой адаптер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копировальный аппарат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 xml:space="preserve">ЭЛЕКТРОННЫЕ ЗАМКИ «СОБОЛЬ» ПРЕДНАЗНАЧЕНЫ ДЛЯ 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обеспечения доверенной загрузки компьютера и контроля целостности файлов в системах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lastRenderedPageBreak/>
        <w:t>сканирования отпечатков пальцев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проверки скорости и загрузки файлов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общего контроля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идентификации пользователя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ДЛЯ ЗАЩИТЫ ОТ ЗЛОУМЫШЛЕННИКОВ НЕОБХОДИМО ИСПОЛЬЗОВАТЬ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системное программное обеспечение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прикладное программное обеспечение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антивирусные программы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компьютерные игры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музыку, видеофильмы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ФЕДЕРАЛЬНЫЙ ЗАКОН "ОБ ИНФОРМАЦИИ, ИНФОРМАТИЗАЦИИ И ЗАЩИТЕ ИНФОРМАЦИИ" ДАЕТ ОПРЕДЕЛЕНИЕ ИНФОРМАЦИИ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текст книги или письма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сведения о лицах, предметах, фактах, событиях, явлениях и процессах независимо от формы их представления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сведения о явлениях и процессах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факты и идеи в формализованном виде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шифрованный текст, текст на неизвестном языке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ОБЕСПЕЧЕНИЕ ИНФОРМАЦИОННОЙ БЕЗОПАСНОСТИ ЕСТЬ ОБЕСПЕЧЕНИЕ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независимости информации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изменения информации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копирования информации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 xml:space="preserve">сохранности информации 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преобразования информации</w:t>
      </w:r>
    </w:p>
    <w:p w:rsidR="00622FFF" w:rsidRPr="00622FFF" w:rsidRDefault="00622FFF" w:rsidP="00622FFF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8"/>
          <w:szCs w:val="28"/>
          <w:lang w:val="x-none" w:eastAsia="x-none"/>
        </w:rPr>
      </w:pPr>
      <w:r w:rsidRPr="00622FFF">
        <w:rPr>
          <w:b/>
          <w:bCs/>
          <w:sz w:val="28"/>
          <w:szCs w:val="28"/>
          <w:lang w:val="x-none" w:eastAsia="x-none"/>
        </w:rPr>
        <w:t>Телемедицина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МЕТОДЫ ДИСТАНЦИОННОГО ОКАЗАНИЯ МЕДИЦИНСКОЙ ПОМОЩИ НА БАЗЕ ИСПОЛЬЗОВАНИЯ СОВРЕМЕННЫХ ИНФОРМАЦИОННЫХ И ТЕЛЕКОММУНИКАЦИОННЫХ ТЕХНОЛОГИЙ – ЭТО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телемедицина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дистанционная медицинская помощь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видеоконференция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видеомедицина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lastRenderedPageBreak/>
        <w:t>телемониторинг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СВЯЗЬ ПО СХЕМЕ «МНОГО ТОЧЕК – ТОЧКА», КОГДА ДАННЫЕ МНОГИХ ПАЦИЕНТОВ ПЕРЕДАЮТСЯ В КОНСУЛЬТАТИВНЫЙ ЦЕНТР, ОРГАНИЗУЕТСЯ В РАМКАХ ТАКОЙ ТЕЛЕМЕДИЦИНСКОЙ ТЕХНОЛОГИИ, КАК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телемедицинская консультация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телемониторинг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телемедицинское совещание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телемедицинская лекция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видеоконференция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СВЯЗЬ ПО СХЕМЕ СЕТИ («МНОГО ТОЧЕК»), В РЕЗУЛЬТАТЕ ЧЕГО ВСЕ УЧАСТНИКИ МОГУТ ОБЩАТЬСЯ ДРУГ С ДРУГОМ, ОРГАНИЗУЕТСЯ В РАМКАХ ТАКОЙ ТЕЛЕМЕДИЦИНСКОЙ ТЕХНОЛОГИИ, КАК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телемедицинская консультация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телемониторинг</w:t>
      </w:r>
    </w:p>
    <w:p w:rsidR="00622FFF" w:rsidRPr="00DC337C" w:rsidRDefault="00622FFF" w:rsidP="0031301A">
      <w:pPr>
        <w:pStyle w:val="a"/>
        <w:rPr>
          <w:lang w:val="ru-RU"/>
        </w:rPr>
      </w:pPr>
      <w:r w:rsidRPr="00DC337C">
        <w:rPr>
          <w:lang w:val="ru-RU"/>
        </w:rPr>
        <w:t>телемедицинское совещание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телемедицинская лекция</w:t>
      </w:r>
    </w:p>
    <w:p w:rsidR="00622FFF" w:rsidRPr="00DC337C" w:rsidRDefault="00622FFF" w:rsidP="00DC337C">
      <w:pPr>
        <w:pStyle w:val="a1"/>
        <w:rPr>
          <w:lang w:val="ru-RU"/>
        </w:rPr>
      </w:pPr>
      <w:r w:rsidRPr="00DC337C">
        <w:rPr>
          <w:lang w:val="ru-RU"/>
        </w:rPr>
        <w:t>дистанционная медицинская помощь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СВЯЗЬ ПО СХЕМЕ «ТОЧКА - МНОГО ТОЧЕК», ПРИ КОТОРОЙ ЛЕКТОР (ПРЕПОДАВАТЕЛЬ) МОЖЕТ ОБРАЩАТЬСЯ КО ВСЕМ УЧАСТНИКАМ ОДНОВРЕМЕННО, ОРГАНИЗУЕТСЯ В РАМКАХ ТАКОЙ ТЕЛЕМЕДИЦИНСКОЙ ТЕХНОЛОГИИ, КАК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телемониторинг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совещание</w:t>
      </w:r>
    </w:p>
    <w:p w:rsidR="00622FFF" w:rsidRPr="0031301A" w:rsidRDefault="00622FFF" w:rsidP="0031301A">
      <w:pPr>
        <w:pStyle w:val="a"/>
        <w:rPr>
          <w:lang w:val="ru-RU"/>
        </w:rPr>
      </w:pPr>
      <w:r w:rsidRPr="0031301A">
        <w:rPr>
          <w:lang w:val="ru-RU"/>
        </w:rPr>
        <w:t>телемедицинская лекция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дистанционная медицинская помощь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СВЯЗЬ ПО СХЕМЕ «ТОЧКА – ТОЧКА», ЧТО ОБЕСПЕЧИВАЕТ ОБСУЖДЕНИЕ БОЛЬНОГО ЛЕЧАЩИМ ВРАЧОМ С КОНСУЛЬТАНТОМ, ОРГАНИЗУЕТСЯ В РАМКАХ ТАКОЙ ТЕЛЕМЕДИЦИНСКОЙ ТЕХНОЛОГИИ, КАК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телемониторинг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совещание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телемедицинская лекция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дистанционная медицинская помощь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lastRenderedPageBreak/>
        <w:t>РЕЖИМ, КОТОРЫЙ ПОДРАЗУМЕВАЕТ ОБЩЕНИЕ БОЛЬНОГО ИЛИ ЕГО ЛЕЧАЩЕГО ВРАЧА С КОНСУЛЬТАНТОМ В ИНТЕРАКТИВНОМ РЕЖИМЕ, - ЭТО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on-line режим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off-line режим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режим чтения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режим записи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режим отсроченной передачи данных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ДЛЯ ПРОВЕДЕНИЯ ТЕЛЕКОНСУЛЬТАЦИЙ ИСПОЛЬЗУЕТСЯ СЛЕДУЮЕЕ ОБОРУДОВАНИЕ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дигитайзер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плоттер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система видеоконференцсвязи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pos системы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видеокамера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ВИДОМ ВРАЧЕБНОЙ КОНСУЛЬТАЦИИ, КОГДА СПЕЦИАЛИСТ КОНСУЛЬТИРУЕТ ВРАЧА С БОЛЬНЫМ ИЛИ ВРАЧА БЕЗ БОЛЬНОГО, ЯВЛЯЕТСЯ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спасателям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ВИДОМ ВРАЧЕБНОЙ КОНСУЛЬТАЦИИ, КОГДА ВРАЧ-СПЕЦИАЛИСТ КОНСУЛЬТИРУЕТ СОТРУДНИКОВ МОБИЛЬНЫХ СПАСАТЕЛЬНЫХ ОТРЯДОВ,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советы спасателям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ВИДОМ ВРАЧЕБНОЙ КОНСУЛЬТАЦИИ, КОГДА ЖИТЕЛЯМ ПРЕДОСТАВЛЯЕТСЯ ВОЗМОЖНОСТЬ СОВЕТОВАТЬСЯ С ВРАЧОМ,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lastRenderedPageBreak/>
        <w:t>советы спасателям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>ВИДОМ ВРАЧЕБНОЙ КОНСУЛЬТАЦИИ, КОГДА ПРОИЗВОДИТСЯ ПЕРЕДАЧА ОБЪЕКТИВНЫХ ДАННЫХ О БОЛЬНОМ С МЕДИЦИНСКОЙ АППАРАТУРЫ,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спасателям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 xml:space="preserve">советы населению 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BC3095" w:rsidRDefault="00622FFF" w:rsidP="00BC3095">
      <w:pPr>
        <w:pStyle w:val="a0"/>
        <w:rPr>
          <w:lang w:val="ru-RU"/>
        </w:rPr>
      </w:pPr>
      <w:r w:rsidRPr="00BC3095">
        <w:rPr>
          <w:lang w:val="ru-RU"/>
        </w:rPr>
        <w:t xml:space="preserve"> СИСТЕМОЙ СОВРЕМЕННОГО ТЕЛЕМЕДИЦИНСКОГО ЭКГ-ОБОРУДОВАНИЯ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«телемост»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«телерадиология»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«кардиосистем»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«телеметрия»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«телекард»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ТЕЛЕМЕДИЦИНСКИЕ ТЕХНОЛОГИИ В РОССИЙСКОМ НАУЧНОМ ЦЕНТРЕ ХИРУРГИИ РАМН НАЧАЛИ ВНЕДРЯТЬСЯ В 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середине 80-х годов хх века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конце 80-х годов хх века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середине 90-х годов хх века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конце 90-х годов хх века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2005 году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СИСТЕМЫ ВИДЕОКОНФЕРЕНЦСВЯЗИ РАБОТАЮТ ПО ПРОТОКОЛУ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FTP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Н320 (ISDN)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DNS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SMTP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Telnet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 СИСТЕМЫ ВИДЕОКОНФЕРЕНЦСВЯЗИ РАБОТАЮТ ПО ПРОТОКОЛУ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FTP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lastRenderedPageBreak/>
        <w:t>IETF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HTTP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DTN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Н323 (TCP/IP)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КРАЕВАЯ ЦЕЛЕВАЯ ПРОГРАММА «ПОДДЕРЖКА РАЗВИТИЯ ПЕРВИЧНОЙ МЕДИКО-САНИТАРНОЙ ПОМОЩИ В СЕЛЬСКОЙ МЕСТНОСТИ КРАСНОЯРСКОГО КРАЯ» БЫЛА УТВЕРЖДЕНА В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1970 году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1985 году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1990 году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2004 году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2011 году</w:t>
      </w:r>
    </w:p>
    <w:p w:rsidR="00622FFF" w:rsidRPr="005500A0" w:rsidRDefault="00622FFF" w:rsidP="005500A0">
      <w:pPr>
        <w:pStyle w:val="a0"/>
        <w:rPr>
          <w:lang w:val="ru-RU"/>
        </w:rPr>
      </w:pPr>
      <w:r w:rsidRPr="00E65173">
        <w:rPr>
          <w:lang w:val="ru-RU"/>
        </w:rPr>
        <w:t>ОСНОВНЫМИ ЗАДАЧАМИ ТЕЛЕМЕДИЦИНСКИХ ЦЕНТРОВ МЕДИЦИНСКИХ УЧРЕЖДЕНИЙ РЕГИОНАЛЬНОГО УРОВНЯ ЯВЛЯЮТСЯ</w:t>
      </w:r>
      <w:r w:rsidR="005500A0">
        <w:rPr>
          <w:lang w:val="ru-RU"/>
        </w:rPr>
        <w:br/>
      </w:r>
      <w:r w:rsidRPr="005500A0">
        <w:rPr>
          <w:lang w:val="ru-RU"/>
        </w:rPr>
        <w:t>а) консультирование пациентов из удаленных лпу</w:t>
      </w:r>
      <w:r w:rsidR="005500A0" w:rsidRPr="005500A0">
        <w:rPr>
          <w:lang w:val="ru-RU"/>
        </w:rPr>
        <w:br/>
      </w:r>
      <w:r w:rsidRPr="005500A0">
        <w:rPr>
          <w:lang w:val="ru-RU"/>
        </w:rPr>
        <w:t>б) подготовка данных о пациенте в электронном виде согласно установленным требованиям</w:t>
      </w:r>
      <w:r w:rsidR="005500A0" w:rsidRPr="005500A0">
        <w:rPr>
          <w:lang w:val="ru-RU"/>
        </w:rPr>
        <w:br/>
      </w:r>
      <w:r w:rsidRPr="005500A0">
        <w:rPr>
          <w:lang w:val="ru-RU"/>
        </w:rPr>
        <w:t>в) своевременное направление заявок на телеконсультации</w:t>
      </w:r>
      <w:r w:rsidR="005500A0" w:rsidRPr="005500A0">
        <w:rPr>
          <w:lang w:val="ru-RU"/>
        </w:rPr>
        <w:br/>
      </w:r>
      <w:r w:rsidRPr="005500A0">
        <w:rPr>
          <w:lang w:val="ru-RU"/>
        </w:rPr>
        <w:t>г) отработка новых телемедицинских технологий, обобщение опыта в виде научных публикаций</w:t>
      </w:r>
      <w:r w:rsidR="005500A0" w:rsidRPr="005500A0">
        <w:rPr>
          <w:lang w:val="ru-RU"/>
        </w:rPr>
        <w:br/>
      </w:r>
      <w:r w:rsidRPr="005500A0">
        <w:rPr>
          <w:lang w:val="ru-RU"/>
        </w:rPr>
        <w:t>д) методическая помощь врачам удаленных ЛПУ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А, Б, В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А, Г, Д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Б, В, Г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В, Г, Д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А, Б, Д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ДОСТОИНСТВАМИ ТЕЛЕМЕДИЦИНЫ ЯВЛЯЮТСЯ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низкое качество каналов связи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увеличение потерь времени в системе здравоохранения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преодоление трудностей в диагностике и лечении сложных клинических случаев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повышение затрат на обучение персонала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повышение затрат на транспорт как пациентам, так и врачам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ПРОСТЕЙШЕЙ ТЕХНОЛОГИЕЙ ДЛЯ ПРОВЕДЕНИЯ ТЕЛЕМЕДИЦИНСКИХ КОНСУЛЬТАЦИЙ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телеметрия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lastRenderedPageBreak/>
        <w:t>электронная почта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видеоконференция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телемониторинг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РЕЖИМ ON-LINE ОБЯЗАТЕЛЕН ДЛЯ ПРОВЕДЕНИЯ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телеметрии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телеконсультации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дистанционного обучения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видеоконференции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отсроченного консультирования посредством электронной почты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ЗА РЕЗУЛЬТАТ ЛЕЧЕНИЯ, НАЗНАЧЕННОГО В ХОДЕ ТЕЛЕМЕДИЦИНСКОЙ КОНСУЛЬТАЦИИ НЕСЕТ ОТВЕТСТВЕННОСТЬ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консультируемый врач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лечащий врач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руководитель центра телемедицинских консультаций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консультант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администратор сети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К ТЕЛЕМЕДИЦИНСКИМ ТЕХНОЛОГИЯМ ОТНОСЯТ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телеметрию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искусственный интеллект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мобильную связь 4G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3D-принтеры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Регенеративную медицину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НАИБОЛЬШЕЙ ПРОПУСКНОЙ СПОСОБНОСТЬЮ ОБЛАДАЕТ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телефонная линия (модем, ADSL)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выделенная линия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радио канал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спутниковый канал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оптоволоконный канал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ОСНОВОПОЛОЖНИКОМ ЭЛЕКТРОКАРДИОГРАФИИ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Александр Белл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Иван Михайлович Сеченов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Вильям Эйнтховен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Николай Васильевич Склифасовский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lastRenderedPageBreak/>
        <w:t>Альберт Ютрас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ПЕРЕДАЧА ЭЛЕКТРОКАРДИОГРАММЫ ВПЕРВЫЕ БЫЛА ОСУЩЕСТВЛЕНА ПО ТЕЛЕФОНУ В 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1855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1905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1950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1985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2010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НАИБОЛЬШИЙ ЭКОНОМИЧЕСКИЙ ЭФФЕКТ ОТ ТЕЛЕМЕДИЦИНСКИХ КОНСУЛЬТАЦИЙ НАБЛЮДАЕТСЯ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 условиях чрезвычайных ситуаций (катастроф, аварий)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 условиях, когда между консультируемым и консультантом большое расстояние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при проведении большого числа телемедицинских консультаций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при проведении сложных телемедицинских консультаций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при проведении малого числа телемедицинских консультаций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В РЕЖИМЕ OFF-LINE НЕЛЬЗЯ ПРОВОДИТЬ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телемедицинские консультации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видеоконференцию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обучение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теледиагностику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отправку сообщений по электронной почте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ВИДОМ ВРАЧЕБНОЙ КОНСУЛЬТАЦИИ, КОГДА СПЕЦИАЛИСТ КОНСУЛЬТИРУЕТ ВРАЧА С БОЛЬНЫМ ИЛИ ВРАЧА БЕЗ БОЛЬНОГО, ЯВЛЯЕТСЯ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спасателям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ВИДОМ ВРАЧЕБНОЙ КОНСУЛЬТАЦИИ, КОГДА ВРАЧ-СПЕЦИАЛИСТ КОНСУЛЬТИРУЕТ СОТРУДНИКОВ МОБИЛЬНЫХ СПАСАТЕЛЬНЫХ ОТРЯДОВ,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lastRenderedPageBreak/>
        <w:t>советы спасателям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ВИДОМ ВРАЧЕБНОЙ КОНСУЛЬТАЦИИ, КОГДА ЖИТЕЛЯМ ПРЕДОСТАВЛЯЕТСЯ ВОЗМОЖНОСТЬ СОВЕТОВАТЬСЯ С ВРАЧОМ,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врачебная телемедицинская консультация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телемедицинское функциональное или лабораторное обследование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советы спасателям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советы населению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консилиум</w:t>
      </w:r>
    </w:p>
    <w:p w:rsidR="00622FFF" w:rsidRPr="00622FFF" w:rsidRDefault="00622FFF" w:rsidP="00622FFF">
      <w:pPr>
        <w:ind w:left="1495" w:hanging="360"/>
        <w:jc w:val="both"/>
        <w:rPr>
          <w:sz w:val="28"/>
          <w:szCs w:val="28"/>
          <w:lang w:val="ru-RU" w:eastAsia="x-none"/>
        </w:rPr>
      </w:pPr>
    </w:p>
    <w:p w:rsidR="00622FFF" w:rsidRPr="00622FFF" w:rsidRDefault="00622FFF" w:rsidP="00622FFF">
      <w:pPr>
        <w:jc w:val="center"/>
        <w:rPr>
          <w:b/>
          <w:sz w:val="28"/>
          <w:szCs w:val="28"/>
          <w:lang w:val="ru-RU" w:eastAsia="ru-RU"/>
        </w:rPr>
      </w:pPr>
      <w:r w:rsidRPr="00622FFF">
        <w:rPr>
          <w:b/>
          <w:sz w:val="28"/>
          <w:szCs w:val="28"/>
          <w:lang w:val="ru-RU" w:eastAsia="ru-RU"/>
        </w:rPr>
        <w:t>ПАСКАЛЬ</w:t>
      </w:r>
    </w:p>
    <w:p w:rsidR="00622FFF" w:rsidRPr="00E65173" w:rsidRDefault="0031301A" w:rsidP="00E65173">
      <w:pPr>
        <w:pStyle w:val="a0"/>
        <w:rPr>
          <w:lang w:val="ru-RU"/>
        </w:rPr>
      </w:pPr>
      <w:r w:rsidRPr="00E65173">
        <w:rPr>
          <w:lang w:val="ru-RU"/>
        </w:rPr>
        <w:t>РЕЗУЛЬТАТОМ ВЫРАЖЕНИЯ 220 MOD 10 DIV 3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0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3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5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ВЫБЕРИТЕ ЧИСЛО, ЗАПИСАННОЕ НЕ ПО ПРАВИЛАМ ЯЗЫКА TURBO PASCAL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12E+5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0,05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16.234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1.15E-04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150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ТИПОМ РЕЗУЛЬТАТА A:=SQRT(X), ЕСЛИ Х:INTEGER; ЯВЛЯЕТСЯ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REAL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WORD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BOOLEAN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INTEGER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CHAR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ТИПОМ РЕЗУЛЬТАТА A:=X&gt;1, ЕСЛИ Х:INTEGER;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REAL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lastRenderedPageBreak/>
        <w:t>WORD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BOOLEAN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INTEGER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CHAR</w:t>
      </w:r>
    </w:p>
    <w:p w:rsidR="00622FFF" w:rsidRPr="00E65173" w:rsidRDefault="001B17C6" w:rsidP="00E65173">
      <w:pPr>
        <w:pStyle w:val="a0"/>
        <w:rPr>
          <w:lang w:val="ru-RU"/>
        </w:rPr>
      </w:pPr>
      <w:r w:rsidRPr="00E65173">
        <w:rPr>
          <w:lang w:val="ru-RU"/>
        </w:rPr>
        <w:t>РЕЗУЛЬТАТОМ ВЫРАЖЕНИЯ 14 MOD (5+3)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0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3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6</w:t>
      </w:r>
    </w:p>
    <w:p w:rsidR="00622FFF" w:rsidRPr="00E65173" w:rsidRDefault="001B17C6" w:rsidP="00E65173">
      <w:pPr>
        <w:pStyle w:val="a0"/>
        <w:rPr>
          <w:lang w:val="ru-RU"/>
        </w:rPr>
      </w:pPr>
      <w:r w:rsidRPr="00E65173">
        <w:rPr>
          <w:lang w:val="ru-RU"/>
        </w:rPr>
        <w:t>РЕЗУЛЬТАТОМ ВЫРАЖЕНИЯ 15+ 21 DIV 2 ЯВЛЯЕТСЯ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15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25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5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36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ЗНАЧЕНИЕ S ПОСЛЕ ВЫПОЛНЕНИЯ следующих операторов S:=7;  S:=2*S+S;  S:=S+S; Равно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28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21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7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5S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42</w:t>
      </w:r>
    </w:p>
    <w:p w:rsidR="00622FFF" w:rsidRPr="00E65173" w:rsidRDefault="001B17C6" w:rsidP="00E65173">
      <w:pPr>
        <w:pStyle w:val="a0"/>
        <w:rPr>
          <w:lang w:val="ru-RU"/>
        </w:rPr>
      </w:pPr>
      <w:r w:rsidRPr="00E65173">
        <w:rPr>
          <w:lang w:val="ru-RU"/>
        </w:rPr>
        <w:t>ЗНАЧЕНИЕ S ПОСЛЕ ВЫПОЛНЕНИЯ СЛЕДУЮЩИХ ОПЕРАТОРОВ S:=7;  S:=S+S;  S:=S+S; РАВНО</w:t>
      </w:r>
    </w:p>
    <w:p w:rsidR="00622FFF" w:rsidRPr="0031301A" w:rsidRDefault="00622FFF" w:rsidP="001B17C6">
      <w:pPr>
        <w:pStyle w:val="a"/>
        <w:rPr>
          <w:lang w:val="ru-RU"/>
        </w:rPr>
      </w:pPr>
      <w:r w:rsidRPr="0031301A">
        <w:rPr>
          <w:lang w:val="ru-RU"/>
        </w:rPr>
        <w:t>28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21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7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5S</w:t>
      </w:r>
    </w:p>
    <w:p w:rsidR="00622FFF" w:rsidRPr="0031301A" w:rsidRDefault="00622FFF" w:rsidP="0031301A">
      <w:pPr>
        <w:pStyle w:val="a1"/>
        <w:rPr>
          <w:lang w:val="ru-RU"/>
        </w:rPr>
      </w:pPr>
      <w:r w:rsidRPr="0031301A">
        <w:rPr>
          <w:lang w:val="ru-RU"/>
        </w:rPr>
        <w:t>36</w:t>
      </w:r>
    </w:p>
    <w:p w:rsidR="00622FFF" w:rsidRPr="00E65173" w:rsidRDefault="0031301A" w:rsidP="00E65173">
      <w:pPr>
        <w:pStyle w:val="a0"/>
        <w:rPr>
          <w:lang w:val="ru-RU"/>
        </w:rPr>
      </w:pPr>
      <w:r w:rsidRPr="00E65173">
        <w:rPr>
          <w:lang w:val="ru-RU"/>
        </w:rPr>
        <w:t>ПРАВИЛЬНЫМ ПОРЯДКОМ СТРОК  ПРОГРАММЫ, ВЫЧИСЛЯЮЩЕЙ ПЕРИМЕТР И ПЛОЩАДЬ ПАРАЛЛЕЛОГРАММА ЯВЛЯЕТСЯ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</w:tblGrid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lastRenderedPageBreak/>
              <w:t xml:space="preserve">1)   S:=a*h;        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2)   end.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3)   program  pr;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4)   p:=2*(a+b);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5)   Uses crt;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996138">
              <w:rPr>
                <w:lang w:val="en-US"/>
              </w:rPr>
              <w:t>6)   var a,b,h,p,s: integer;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7)   readln;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996138">
              <w:rPr>
                <w:lang w:val="en-US"/>
              </w:rPr>
              <w:t>8)   Writeln(‘p=’,p,’   s=’,s);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9)   a:=6;b:=3;h:=4;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10)   clrscr;</w:t>
            </w:r>
          </w:p>
        </w:tc>
      </w:tr>
      <w:tr w:rsidR="00622FFF" w:rsidRPr="00996138" w:rsidTr="00622FFF">
        <w:tc>
          <w:tcPr>
            <w:tcW w:w="3119" w:type="dxa"/>
          </w:tcPr>
          <w:p w:rsidR="00622FFF" w:rsidRPr="00996138" w:rsidRDefault="00622FFF" w:rsidP="00996138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996138">
              <w:rPr>
                <w:lang w:val="ru-RU"/>
              </w:rPr>
              <w:t>11)   begin</w:t>
            </w:r>
          </w:p>
        </w:tc>
      </w:tr>
    </w:tbl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3-6-11-9-1-4-5-8-10-7-2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3-5-6-1-4-9-10-11-8-7-2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3-5-6-11-10-9-4-1-8-7-2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6-10-11-1-3-4-5-8-9-7-2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5-3-6-11-10-9-4-1-8-7-2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 ДЛЯ А:=5; В:=10; С:=15 ЛОГИЧЕСКОЕ ВЫРАЖЕНИЕ ПРИНИМАЕТ ЗНАЧЕНИЕ TRUE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(А=В) and (A&lt;=B)</w:t>
      </w:r>
    </w:p>
    <w:p w:rsidR="00622FFF" w:rsidRPr="00A92027" w:rsidRDefault="00622FFF" w:rsidP="001B17C6">
      <w:pPr>
        <w:pStyle w:val="a1"/>
        <w:rPr>
          <w:lang w:val="en-US"/>
        </w:rPr>
      </w:pPr>
      <w:r w:rsidRPr="00A92027">
        <w:rPr>
          <w:lang w:val="en-US"/>
        </w:rPr>
        <w:t>not(A=B) and (A&lt;B)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Not (A&gt;=5)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(В&lt;=12)ог(С=15)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(В&lt;=12)and(С=15)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ДЛЯ А:=5; В:=10; С:=15 ЛОГИЧЕСКОЕ ВЫРАЖЕНИЕ ПРИНИМАЕТ ЗНАЧЕНИЕ FALSE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lastRenderedPageBreak/>
        <w:t>(А=В) or (A&lt;=B)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(С=А+В) or (B&gt;C)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Not (A&gt;=5)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(С&lt;=А+В) or (B&gt;C)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(С=А+В) and(B&lt;C)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ПРАВИЛЬНОЙ ЗАПИСЬЮ ЛОГИЧЕСКОГО ВЫРАЖЕНИЯ ДЛЯ ФРАЗЫ А ПРИНАДЛЕЖИТ ДИАПАЗОНУ (18;80) ЯВЛЯЕТСЯ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А&gt;18 AND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OR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AND A&lt;=80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OR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AND A&lt;=80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 ПРАВИЛЬНОЙ ЗАПИСЬЮ ЛОГИЧЕСКОГО ВЫРАЖЕНИЯ ДЛЯ ФРАЗЫ А </w:t>
      </w:r>
      <w:r w:rsidR="00996138">
        <w:rPr>
          <w:lang w:val="ru-RU"/>
        </w:rPr>
        <w:t xml:space="preserve">  </w:t>
      </w:r>
      <w:r w:rsidRPr="00E65173">
        <w:rPr>
          <w:lang w:val="ru-RU"/>
        </w:rPr>
        <w:t>ПРИНАДЛЕЖИТ ДИАПАЗОНУ [18;80) ЯВЛЯЕТСЯ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AND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OR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AND A&lt;=80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OR A&lt;80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А&gt;=18 AND A&lt;80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ПРАВИЛЬНОЙ ЗАПИСЬЮ ЛОГИЧЕСКОГО ВЫРАЖЕНИЯ ДЛЯ ФРАЗЫ А ПРИНАДЛЕЖИТ ДИАПАЗОНУ (18;80] ЯВЛЯЕТСЯ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AND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OR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AND A&lt;=80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OR A&lt;80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А&gt;18 AND A&lt;=80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ПРАВИЛЬНОЙ ЗАПИСЬЮ ЛОГИЧЕСКОГО ВЫРАЖЕНИЯ ДЛЯ</w:t>
      </w:r>
      <w:r w:rsidR="00996138">
        <w:rPr>
          <w:lang w:val="ru-RU"/>
        </w:rPr>
        <w:t xml:space="preserve"> ФРАЗЫ А ПРИНАДЛЕЖИТ ДИАПАЗОНУ </w:t>
      </w:r>
      <w:r w:rsidRPr="00E65173">
        <w:rPr>
          <w:lang w:val="ru-RU"/>
        </w:rPr>
        <w:t>[</w:t>
      </w:r>
      <w:r w:rsidR="00996138">
        <w:rPr>
          <w:lang w:val="ru-RU"/>
        </w:rPr>
        <w:t>1</w:t>
      </w:r>
      <w:r w:rsidRPr="00E65173">
        <w:rPr>
          <w:lang w:val="ru-RU"/>
        </w:rPr>
        <w:t>8;80] ЯВЛЯЕТСЯ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AND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А&gt;18 OR A&lt;80</w:t>
      </w:r>
    </w:p>
    <w:p w:rsidR="00622FFF" w:rsidRPr="001B17C6" w:rsidRDefault="00622FFF" w:rsidP="001B17C6">
      <w:pPr>
        <w:pStyle w:val="a"/>
        <w:rPr>
          <w:lang w:val="ru-RU"/>
        </w:rPr>
      </w:pPr>
      <w:r w:rsidRPr="001B17C6">
        <w:rPr>
          <w:lang w:val="ru-RU"/>
        </w:rPr>
        <w:t>А&gt;=18 AND A&lt;=80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OR A&lt;80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А&gt;=18 AND A&lt;80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ПРАВИЛЬНОЙ ЗАПИСЬЮ ЛОГИЧЕСКОГО ВЫРАЖЕНИЯ ДЛЯ ФРАЗЫ А КРАТНО 4 И КРАТНО 5  ЯВЛЯЕТСЯ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lastRenderedPageBreak/>
        <w:t>A MOD 4 = 0 AND A DIV 5 = 0</w:t>
      </w:r>
    </w:p>
    <w:p w:rsidR="00622FFF" w:rsidRPr="00BA6AC4" w:rsidRDefault="00622FFF" w:rsidP="00694F93">
      <w:pPr>
        <w:pStyle w:val="a"/>
        <w:rPr>
          <w:lang w:val="en-US"/>
        </w:rPr>
      </w:pPr>
      <w:r w:rsidRPr="00BA6AC4">
        <w:rPr>
          <w:lang w:val="en-US"/>
        </w:rPr>
        <w:t>A MOD 4 = 0 AND A MOD 5 = 0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A DIV 4 = 0 AND A DIV 5 = 0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A DIV 4 = 0 OR A DIV 5 = 0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A DIV 4 = 0 AND A DIV 5 = 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ПРАВИЛЬНОЙ ЗАПИСЬЮ ЛОГИЧЕСКОГО ВЫРАЖЕНИЯ ДЛЯ ФРАЗЫ А НЕ ПРИНАДЛЕЖИТ ДИАПАЗОНУ [18;80] ЯВЛЯЕТСЯ</w:t>
      </w:r>
    </w:p>
    <w:p w:rsidR="00622FFF" w:rsidRPr="001B17C6" w:rsidRDefault="00622FFF" w:rsidP="00694F93">
      <w:pPr>
        <w:pStyle w:val="a"/>
        <w:rPr>
          <w:lang w:val="ru-RU"/>
        </w:rPr>
      </w:pPr>
      <w:r w:rsidRPr="001B17C6">
        <w:rPr>
          <w:lang w:val="ru-RU"/>
        </w:rPr>
        <w:t>A&lt;=18 AND A&gt;=80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A&lt;=18 OR A &gt;= 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 &lt; 18 AND A &gt; 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 &lt; 18 OR A &gt; 80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 &lt;=18 AND A&gt;80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 xml:space="preserve"> ПРАВИЛЬНОЙ ЗАПИСЬЮ ЛОГИЧЕСКОГО ВЫРАЖЕНИЯ ДЛЯ ФРАЗЫ А БОЛЬШЕ 0 И НЕ РАВНО 10 ЯВЛЯЕТСЯ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A&gt;0 AND A NOT = 10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A&gt;=0 AND A&lt;&gt;10</w:t>
      </w:r>
    </w:p>
    <w:p w:rsidR="00622FFF" w:rsidRPr="001B17C6" w:rsidRDefault="00622FFF" w:rsidP="00694F93">
      <w:pPr>
        <w:pStyle w:val="a"/>
        <w:rPr>
          <w:lang w:val="ru-RU"/>
        </w:rPr>
      </w:pPr>
      <w:r w:rsidRPr="001B17C6">
        <w:rPr>
          <w:lang w:val="ru-RU"/>
        </w:rPr>
        <w:t>A&gt;0 AND A&lt;&gt;10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A&gt;0 AND A !=10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A&gt;0 AND NOT A=10</w:t>
      </w:r>
    </w:p>
    <w:p w:rsidR="00622FFF" w:rsidRPr="00E65173" w:rsidRDefault="00622FFF" w:rsidP="00E65173">
      <w:pPr>
        <w:pStyle w:val="a0"/>
        <w:rPr>
          <w:lang w:val="ru-RU"/>
        </w:rPr>
      </w:pPr>
      <w:r w:rsidRPr="00E65173">
        <w:rPr>
          <w:lang w:val="ru-RU"/>
        </w:rPr>
        <w:t>ФРАГМЕНТОМ АЛГОРИТМА НА ЯЗЫКЕ ПАСКАЛЬ IF X=47 THEN X:=X+15 ELSE X:=X-36 ЯВЛЯЕТСЯ СЛОВЕСНОЕ ОПИСАНИЕ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Если число Х равно 47, то уменьшить  Х на 36, иначе увеличить Х на значение 15</w:t>
      </w:r>
    </w:p>
    <w:p w:rsidR="00622FFF" w:rsidRPr="001B17C6" w:rsidRDefault="00622FFF" w:rsidP="00694F93">
      <w:pPr>
        <w:pStyle w:val="a"/>
        <w:rPr>
          <w:lang w:val="ru-RU"/>
        </w:rPr>
      </w:pPr>
      <w:r w:rsidRPr="001B17C6">
        <w:rPr>
          <w:lang w:val="ru-RU"/>
        </w:rPr>
        <w:t xml:space="preserve">Если число Х равно 47, то увеличить Х на значение 15 иначе уменьшить  Х на 36 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Если число Х не равно 47, то уменьшить  Х на 36, затем увеличить Х на значение 15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Если число Х равно 47, то уменьшить  Х на 36, или увеличить Х на значение 15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Если число Х равно 47, то увеличить  Х на 36, иначе увеличить Х на значение 15</w:t>
      </w:r>
    </w:p>
    <w:p w:rsidR="00622FFF" w:rsidRPr="0048748C" w:rsidRDefault="00622FFF" w:rsidP="0048748C">
      <w:pPr>
        <w:pStyle w:val="a0"/>
        <w:rPr>
          <w:lang w:val="ru-RU"/>
        </w:rPr>
      </w:pPr>
      <w:r w:rsidRPr="0048748C">
        <w:rPr>
          <w:lang w:val="ru-RU"/>
        </w:rPr>
        <w:t>ЗАПИСАТЬ АЛГОРИТМ НА ПАСКАЛЕ «Если переменная U нечетная, то увеличить ее  на 8, иначе увеличить в 53РАЗА»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IF U/2 = 0 then U:=U+8 Else U:=U*53;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IF U/2 = 0 then U:=U+8 Else U:=U+53;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IF U MOD 2 = 0 then U:=U+8 Else U:=U+53;</w:t>
      </w:r>
    </w:p>
    <w:p w:rsidR="00622FFF" w:rsidRPr="00BA6AC4" w:rsidRDefault="00622FFF" w:rsidP="00694F93">
      <w:pPr>
        <w:pStyle w:val="a"/>
        <w:rPr>
          <w:lang w:val="en-US"/>
        </w:rPr>
      </w:pPr>
      <w:r w:rsidRPr="00BA6AC4">
        <w:rPr>
          <w:lang w:val="en-US"/>
        </w:rPr>
        <w:lastRenderedPageBreak/>
        <w:t>IF U MOD 2 = 0 then U:=U+8 Else U:=U*53;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IF U/2 = 0 then U:=U+8 Else U:=U+53;</w:t>
      </w:r>
    </w:p>
    <w:p w:rsidR="00622FFF" w:rsidRPr="0048748C" w:rsidRDefault="00622FFF" w:rsidP="0048748C">
      <w:pPr>
        <w:pStyle w:val="a0"/>
        <w:rPr>
          <w:lang w:val="ru-RU"/>
        </w:rPr>
      </w:pPr>
      <w:r w:rsidRPr="0048748C">
        <w:rPr>
          <w:lang w:val="ru-RU"/>
        </w:rPr>
        <w:t>ЗАПИСАТЬ АЛГОРИТМ НА ПАСКАЛЕ «Если X меньше 15, то Y присвоить значение X/2, а Z присвоить значение 15/X,  иначе Y присвоить значение X*2, а   Z присвоить значение  15- X».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>If x&lt;15 Then  begin y:=x/2; z:=15/x; else y:=2*x; z:=15-x;end;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 xml:space="preserve"> If x&lt;15 Then begin y:=x/2; z:=15/x; end else y:=2*x; z:=15-x;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 xml:space="preserve"> If x&lt;15 Then  begin y:=x/2; z:=15/x; end; else begin y:=2*x; z:=15-x;end;</w:t>
      </w:r>
    </w:p>
    <w:p w:rsidR="00622FFF" w:rsidRPr="00BA6AC4" w:rsidRDefault="00622FFF" w:rsidP="00694F93">
      <w:pPr>
        <w:pStyle w:val="a"/>
        <w:rPr>
          <w:lang w:val="en-US"/>
        </w:rPr>
      </w:pPr>
      <w:r w:rsidRPr="00BA6AC4">
        <w:rPr>
          <w:lang w:val="en-US"/>
        </w:rPr>
        <w:t xml:space="preserve"> If x&lt;15 Then  begin y:=x/2; z:=15/x; end else begin y:=2*x; z:=15-x; end;</w:t>
      </w:r>
    </w:p>
    <w:p w:rsidR="00622FFF" w:rsidRPr="00BA6AC4" w:rsidRDefault="00622FFF" w:rsidP="001B17C6">
      <w:pPr>
        <w:pStyle w:val="a1"/>
        <w:rPr>
          <w:lang w:val="en-US"/>
        </w:rPr>
      </w:pPr>
      <w:r w:rsidRPr="00BA6AC4">
        <w:rPr>
          <w:lang w:val="en-US"/>
        </w:rPr>
        <w:t xml:space="preserve"> If x&lt;15 Then  y:=x/2; z:=15/x; else begin y:=2*x; z:=15-x; end;</w:t>
      </w:r>
    </w:p>
    <w:p w:rsidR="00622FFF" w:rsidRPr="0048748C" w:rsidRDefault="00622FFF" w:rsidP="008B495A">
      <w:pPr>
        <w:pStyle w:val="a0"/>
      </w:pPr>
      <w:r w:rsidRPr="008B495A">
        <w:rPr>
          <w:lang w:val="ru-RU"/>
        </w:rPr>
        <w:t>правильным</w:t>
      </w:r>
      <w:r w:rsidRPr="00A4109F">
        <w:rPr>
          <w:lang w:val="en-US"/>
        </w:rPr>
        <w:t xml:space="preserve"> </w:t>
      </w:r>
      <w:r w:rsidRPr="008B495A">
        <w:rPr>
          <w:lang w:val="ru-RU"/>
        </w:rPr>
        <w:t>порядком</w:t>
      </w:r>
      <w:r w:rsidRPr="00A4109F">
        <w:rPr>
          <w:lang w:val="en-US"/>
        </w:rPr>
        <w:t xml:space="preserve"> </w:t>
      </w:r>
      <w:r w:rsidRPr="008B495A">
        <w:rPr>
          <w:lang w:val="ru-RU"/>
        </w:rPr>
        <w:t>строк</w:t>
      </w:r>
      <w:r w:rsidRPr="00A4109F">
        <w:rPr>
          <w:lang w:val="en-US"/>
        </w:rPr>
        <w:t xml:space="preserve">  </w:t>
      </w:r>
      <w:r w:rsidRPr="008B495A">
        <w:rPr>
          <w:lang w:val="ru-RU"/>
        </w:rPr>
        <w:t>программы</w:t>
      </w:r>
      <w:r w:rsidRPr="00A4109F">
        <w:rPr>
          <w:lang w:val="en-US"/>
        </w:rPr>
        <w:t xml:space="preserve">, </w:t>
      </w:r>
      <w:r w:rsidRPr="008B495A">
        <w:rPr>
          <w:lang w:val="ru-RU"/>
        </w:rPr>
        <w:t>КОТОРАЯ</w:t>
      </w:r>
      <w:r w:rsidRPr="00A4109F">
        <w:rPr>
          <w:lang w:val="en-US"/>
        </w:rPr>
        <w:t xml:space="preserve"> </w:t>
      </w:r>
      <w:r w:rsidRPr="008B495A">
        <w:rPr>
          <w:lang w:val="ru-RU"/>
        </w:rPr>
        <w:t>НАХОДИТ</w:t>
      </w:r>
      <w:r w:rsidRPr="00A4109F">
        <w:rPr>
          <w:lang w:val="en-US"/>
        </w:rPr>
        <w:t xml:space="preserve"> </w:t>
      </w:r>
      <w:r w:rsidRPr="008B495A">
        <w:rPr>
          <w:lang w:val="ru-RU"/>
        </w:rPr>
        <w:t>РЕШЕНИЕ</w:t>
      </w:r>
      <w:r w:rsidRPr="00A4109F">
        <w:rPr>
          <w:lang w:val="en-US"/>
        </w:rPr>
        <w:t xml:space="preserve"> </w:t>
      </w:r>
      <w:r w:rsidRPr="008B495A">
        <w:rPr>
          <w:lang w:val="ru-RU"/>
        </w:rPr>
        <w:t>УРАВНЕНИЯ</w:t>
      </w:r>
      <w:r w:rsidRPr="00A4109F">
        <w:rPr>
          <w:lang w:val="en-US"/>
        </w:rPr>
        <w:t xml:space="preserve"> AX=B  </w:t>
      </w:r>
      <w:r w:rsidRPr="008B495A">
        <w:rPr>
          <w:lang w:val="ru-RU"/>
        </w:rPr>
        <w:t>является</w:t>
      </w:r>
      <w:r w:rsidR="00694F93" w:rsidRPr="00A4109F">
        <w:rPr>
          <w:lang w:val="en-US"/>
        </w:rPr>
        <w:br/>
      </w:r>
      <w:r w:rsidR="00694F93" w:rsidRPr="008B495A">
        <w:rPr>
          <w:lang w:val="en-US"/>
        </w:rPr>
        <w:t>1)  writeln(‘</w:t>
      </w:r>
      <w:r w:rsidR="00694F93" w:rsidRPr="008B495A">
        <w:rPr>
          <w:lang w:val="ru-RU"/>
        </w:rPr>
        <w:t>решения</w:t>
      </w:r>
      <w:r w:rsidR="00694F93" w:rsidRPr="008B495A">
        <w:rPr>
          <w:lang w:val="en-US"/>
        </w:rPr>
        <w:t xml:space="preserve"> </w:t>
      </w:r>
      <w:r w:rsidR="00694F93" w:rsidRPr="008B495A">
        <w:rPr>
          <w:lang w:val="ru-RU"/>
        </w:rPr>
        <w:t>нет</w:t>
      </w:r>
      <w:r w:rsidR="00694F93" w:rsidRPr="008B495A">
        <w:rPr>
          <w:lang w:val="en-US"/>
        </w:rPr>
        <w:t>’)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2)  a,x,b:real;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3)   if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4)  writeln(‘x=’,b/a);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5)  a&lt;&gt;0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6)   begin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7)   then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8)   readln(a,b)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9)   end.</w:t>
      </w:r>
      <w:r w:rsidR="008B495A" w:rsidRPr="008B495A">
        <w:rPr>
          <w:lang w:val="en-US"/>
        </w:rPr>
        <w:br/>
      </w:r>
      <w:r w:rsidR="00694F93" w:rsidRPr="008B495A">
        <w:rPr>
          <w:lang w:val="en-US"/>
        </w:rPr>
        <w:t>10)  else</w:t>
      </w:r>
    </w:p>
    <w:p w:rsidR="00622FFF" w:rsidRPr="008B495A" w:rsidRDefault="00622FFF" w:rsidP="001B17C6">
      <w:pPr>
        <w:pStyle w:val="a1"/>
        <w:rPr>
          <w:lang w:val="en-US"/>
        </w:rPr>
      </w:pPr>
      <w:r w:rsidRPr="008B495A">
        <w:rPr>
          <w:lang w:val="en-US"/>
        </w:rPr>
        <w:t>6-8-2-3-5-7-1-4-10-9</w:t>
      </w:r>
    </w:p>
    <w:p w:rsidR="00622FFF" w:rsidRPr="008B495A" w:rsidRDefault="00622FFF" w:rsidP="001B17C6">
      <w:pPr>
        <w:pStyle w:val="a1"/>
        <w:rPr>
          <w:lang w:val="en-US"/>
        </w:rPr>
      </w:pPr>
      <w:r w:rsidRPr="008B495A">
        <w:rPr>
          <w:lang w:val="en-US"/>
        </w:rPr>
        <w:t>2-6-8-3-5-7-1-4-10-9</w:t>
      </w:r>
    </w:p>
    <w:p w:rsidR="00622FFF" w:rsidRPr="008B495A" w:rsidRDefault="00622FFF" w:rsidP="00694F93">
      <w:pPr>
        <w:pStyle w:val="a"/>
        <w:rPr>
          <w:lang w:val="en-US"/>
        </w:rPr>
      </w:pPr>
      <w:r w:rsidRPr="008B495A">
        <w:rPr>
          <w:lang w:val="en-US"/>
        </w:rPr>
        <w:t>2-6-8-3-5-7-4-10-1-9</w:t>
      </w:r>
    </w:p>
    <w:p w:rsidR="00622FFF" w:rsidRPr="008B495A" w:rsidRDefault="00622FFF" w:rsidP="001B17C6">
      <w:pPr>
        <w:pStyle w:val="a1"/>
        <w:rPr>
          <w:lang w:val="en-US"/>
        </w:rPr>
      </w:pPr>
      <w:r w:rsidRPr="008B495A">
        <w:rPr>
          <w:lang w:val="en-US"/>
        </w:rPr>
        <w:t>6-8-2-3-5-7-4-1-10-9</w:t>
      </w:r>
    </w:p>
    <w:p w:rsidR="00622FFF" w:rsidRPr="008B495A" w:rsidRDefault="00622FFF" w:rsidP="001B17C6">
      <w:pPr>
        <w:pStyle w:val="a1"/>
        <w:rPr>
          <w:lang w:val="en-US"/>
        </w:rPr>
      </w:pPr>
      <w:r w:rsidRPr="008B495A">
        <w:rPr>
          <w:lang w:val="en-US"/>
        </w:rPr>
        <w:t>6-8-2-3-5-7-1-10-4-9</w:t>
      </w:r>
    </w:p>
    <w:p w:rsidR="00694F93" w:rsidRPr="00585964" w:rsidRDefault="00694F93" w:rsidP="00585964">
      <w:pPr>
        <w:pStyle w:val="a0"/>
        <w:rPr>
          <w:lang w:val="en-US"/>
        </w:rPr>
      </w:pPr>
      <w:r w:rsidRPr="00694F93">
        <w:rPr>
          <w:lang w:val="ru-RU"/>
        </w:rPr>
        <w:t>ПОСЛЕ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ВЫПОЛНЕНИЯ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ПРОГРАММЫ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ПРИ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а</w:t>
      </w:r>
      <w:r w:rsidRPr="00585964">
        <w:rPr>
          <w:lang w:val="en-US"/>
        </w:rPr>
        <w:t xml:space="preserve">:=8; n:=5 </w:t>
      </w:r>
      <w:r w:rsidRPr="00694F93">
        <w:rPr>
          <w:lang w:val="ru-RU"/>
        </w:rPr>
        <w:t>НА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ЭКРАН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БУДЕТ</w:t>
      </w:r>
      <w:r w:rsidRPr="00585964">
        <w:rPr>
          <w:lang w:val="en-US"/>
        </w:rPr>
        <w:t xml:space="preserve"> </w:t>
      </w:r>
      <w:r w:rsidRPr="00694F93">
        <w:rPr>
          <w:lang w:val="ru-RU"/>
        </w:rPr>
        <w:t>ВЫВЕДЕНО</w:t>
      </w:r>
      <w:r w:rsidRPr="00585964">
        <w:rPr>
          <w:lang w:val="en-US"/>
        </w:rPr>
        <w:t xml:space="preserve"> 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>Program  Primer;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>Var  x, y:integer;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>Begin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 xml:space="preserve">  Read(a,n);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 xml:space="preserve"> if a&lt;=10 then writeln(a*2)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 xml:space="preserve"> else writeln(n*2);</w:t>
      </w:r>
      <w:r w:rsidR="00585964" w:rsidRPr="00585964">
        <w:rPr>
          <w:lang w:val="en-US"/>
        </w:rPr>
        <w:br/>
      </w:r>
      <w:r w:rsidRPr="00585964">
        <w:rPr>
          <w:lang w:val="en-US"/>
        </w:rPr>
        <w:t xml:space="preserve"> End.</w:t>
      </w:r>
    </w:p>
    <w:p w:rsidR="00622FFF" w:rsidRPr="00585964" w:rsidRDefault="00622FFF" w:rsidP="00694F93">
      <w:pPr>
        <w:pStyle w:val="a"/>
        <w:rPr>
          <w:lang w:val="en-US"/>
        </w:rPr>
      </w:pPr>
      <w:r w:rsidRPr="00585964">
        <w:rPr>
          <w:lang w:val="en-US"/>
        </w:rPr>
        <w:t>16</w:t>
      </w:r>
    </w:p>
    <w:p w:rsidR="00622FFF" w:rsidRPr="00585964" w:rsidRDefault="00622FFF" w:rsidP="001B17C6">
      <w:pPr>
        <w:pStyle w:val="a1"/>
        <w:rPr>
          <w:lang w:val="en-US"/>
        </w:rPr>
      </w:pPr>
      <w:r w:rsidRPr="00585964">
        <w:rPr>
          <w:lang w:val="en-US"/>
        </w:rPr>
        <w:t>13</w:t>
      </w:r>
    </w:p>
    <w:p w:rsidR="00622FFF" w:rsidRPr="00585964" w:rsidRDefault="00622FFF" w:rsidP="001B17C6">
      <w:pPr>
        <w:pStyle w:val="a1"/>
        <w:rPr>
          <w:lang w:val="en-US"/>
        </w:rPr>
      </w:pPr>
      <w:r w:rsidRPr="001B17C6">
        <w:rPr>
          <w:lang w:val="ru-RU"/>
        </w:rPr>
        <w:t>а</w:t>
      </w:r>
      <w:r w:rsidRPr="00585964">
        <w:rPr>
          <w:lang w:val="en-US"/>
        </w:rPr>
        <w:t>*2</w:t>
      </w:r>
    </w:p>
    <w:p w:rsidR="00622FFF" w:rsidRPr="00585964" w:rsidRDefault="00622FFF" w:rsidP="001B17C6">
      <w:pPr>
        <w:pStyle w:val="a1"/>
        <w:rPr>
          <w:lang w:val="en-US"/>
        </w:rPr>
      </w:pPr>
      <w:r w:rsidRPr="00585964">
        <w:rPr>
          <w:lang w:val="en-US"/>
        </w:rPr>
        <w:lastRenderedPageBreak/>
        <w:t>10</w:t>
      </w:r>
    </w:p>
    <w:p w:rsidR="00622FFF" w:rsidRPr="00585964" w:rsidRDefault="00622FFF" w:rsidP="001B17C6">
      <w:pPr>
        <w:pStyle w:val="a1"/>
        <w:rPr>
          <w:lang w:val="en-US"/>
        </w:rPr>
      </w:pPr>
      <w:r w:rsidRPr="00585964">
        <w:rPr>
          <w:lang w:val="en-US"/>
        </w:rPr>
        <w:t>n*2</w:t>
      </w:r>
    </w:p>
    <w:p w:rsidR="00622FFF" w:rsidRPr="00585964" w:rsidRDefault="00622FFF" w:rsidP="00585964">
      <w:pPr>
        <w:pStyle w:val="a0"/>
        <w:rPr>
          <w:lang w:val="en-US"/>
        </w:rPr>
      </w:pPr>
      <w:r w:rsidRPr="002176FE">
        <w:rPr>
          <w:lang w:val="ru-RU"/>
        </w:rPr>
        <w:t>ПОСЛЕ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ВЫПОЛНЕНИЯ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ПРОГРАММЫ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ПРИ</w:t>
      </w:r>
      <w:r w:rsidRPr="00585964">
        <w:rPr>
          <w:lang w:val="en-US"/>
        </w:rPr>
        <w:t xml:space="preserve"> </w:t>
      </w:r>
      <w:r w:rsidRPr="0048748C">
        <w:t>a</w:t>
      </w:r>
      <w:r w:rsidRPr="00585964">
        <w:rPr>
          <w:lang w:val="en-US"/>
        </w:rPr>
        <w:t xml:space="preserve">=3, </w:t>
      </w:r>
      <w:r w:rsidRPr="0048748C">
        <w:t>n</w:t>
      </w:r>
      <w:r w:rsidRPr="00585964">
        <w:rPr>
          <w:lang w:val="en-US"/>
        </w:rPr>
        <w:t xml:space="preserve">=3 </w:t>
      </w:r>
      <w:r w:rsidRPr="002176FE">
        <w:rPr>
          <w:lang w:val="ru-RU"/>
        </w:rPr>
        <w:t>НА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ЭКРАН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БУДЕТ</w:t>
      </w:r>
      <w:r w:rsidRPr="00585964">
        <w:rPr>
          <w:lang w:val="en-US"/>
        </w:rPr>
        <w:t xml:space="preserve"> </w:t>
      </w:r>
      <w:r w:rsidRPr="002176FE">
        <w:rPr>
          <w:lang w:val="ru-RU"/>
        </w:rPr>
        <w:t>ВЫВЕДЕНО</w:t>
      </w:r>
      <w:r w:rsidR="002176FE" w:rsidRPr="00585964">
        <w:rPr>
          <w:lang w:val="en-US"/>
        </w:rPr>
        <w:br/>
        <w:t>Program  Primer;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>Var  x, y:integer;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>Begin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>Read(a,n);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 xml:space="preserve"> If a mod 3&lt;&gt;0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 xml:space="preserve"> then writeln(a+5)       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>else writeln(n+2);</w:t>
      </w:r>
      <w:r w:rsidR="00585964" w:rsidRPr="00585964">
        <w:rPr>
          <w:lang w:val="en-US"/>
        </w:rPr>
        <w:br/>
      </w:r>
      <w:r w:rsidR="002176FE" w:rsidRPr="00585964">
        <w:rPr>
          <w:lang w:val="en-US"/>
        </w:rPr>
        <w:t xml:space="preserve"> End.</w:t>
      </w:r>
    </w:p>
    <w:p w:rsidR="00622FFF" w:rsidRPr="001B17C6" w:rsidRDefault="00622FFF" w:rsidP="00694F93">
      <w:pPr>
        <w:pStyle w:val="a"/>
        <w:rPr>
          <w:lang w:val="ru-RU"/>
        </w:rPr>
      </w:pPr>
      <w:r w:rsidRPr="001B17C6">
        <w:rPr>
          <w:lang w:val="ru-RU"/>
        </w:rPr>
        <w:t>5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8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а+5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n+2</w:t>
      </w:r>
    </w:p>
    <w:p w:rsidR="00622FFF" w:rsidRPr="001B17C6" w:rsidRDefault="00622FFF" w:rsidP="001B17C6">
      <w:pPr>
        <w:pStyle w:val="a1"/>
        <w:rPr>
          <w:lang w:val="ru-RU"/>
        </w:rPr>
      </w:pPr>
      <w:r w:rsidRPr="001B17C6">
        <w:rPr>
          <w:lang w:val="ru-RU"/>
        </w:rPr>
        <w:t>0</w:t>
      </w:r>
    </w:p>
    <w:p w:rsidR="00622FFF" w:rsidRPr="0048748C" w:rsidRDefault="00622FFF" w:rsidP="0048748C">
      <w:pPr>
        <w:pStyle w:val="a0"/>
        <w:rPr>
          <w:lang w:val="ru-RU"/>
        </w:rPr>
      </w:pPr>
      <w:r w:rsidRPr="0048748C">
        <w:rPr>
          <w:lang w:val="ru-RU"/>
        </w:rPr>
        <w:t>ПОСЛЕ ВЫПОЛНЕНИЯ ПРОГРАММЫ ПРИ a=9, n=2 НА ЭКРАН БУДЕТ ВЫВЕДЕНО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45</w:t>
      </w:r>
    </w:p>
    <w:p w:rsidR="00622FFF" w:rsidRPr="00EA3521" w:rsidRDefault="00622FFF" w:rsidP="00EA3521">
      <w:pPr>
        <w:pStyle w:val="a"/>
        <w:rPr>
          <w:lang w:val="ru-RU"/>
        </w:rPr>
      </w:pPr>
      <w:r w:rsidRPr="00EA3521">
        <w:rPr>
          <w:lang w:val="ru-RU"/>
        </w:rPr>
        <w:t>10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2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0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а*5</w:t>
      </w:r>
    </w:p>
    <w:p w:rsidR="00622FFF" w:rsidRPr="00100EF2" w:rsidRDefault="00622FFF" w:rsidP="00100EF2">
      <w:pPr>
        <w:pStyle w:val="a0"/>
        <w:rPr>
          <w:lang w:val="en-US"/>
        </w:rPr>
      </w:pPr>
      <w:r w:rsidRPr="006B7C79">
        <w:rPr>
          <w:lang w:val="ru-RU"/>
        </w:rPr>
        <w:t>ПОСЛЕ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ВЫПОЛНЕНИЯ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ПРОГРАММЫ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НА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ЭКРАН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БУДЕТ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ВЫВЕДЕНО</w:t>
      </w:r>
      <w:r w:rsidRPr="00100EF2">
        <w:rPr>
          <w:lang w:val="en-US"/>
        </w:rPr>
        <w:t xml:space="preserve"> </w:t>
      </w:r>
      <w:r w:rsidRPr="006B7C79">
        <w:rPr>
          <w:lang w:val="ru-RU"/>
        </w:rPr>
        <w:t>ПРИ</w:t>
      </w:r>
      <w:r w:rsidRPr="00100EF2">
        <w:rPr>
          <w:lang w:val="en-US"/>
        </w:rPr>
        <w:t xml:space="preserve"> a=7, n=4 </w:t>
      </w:r>
      <w:r w:rsidR="00100EF2" w:rsidRPr="00100EF2">
        <w:rPr>
          <w:lang w:val="en-US"/>
        </w:rPr>
        <w:br/>
      </w:r>
      <w:r w:rsidRPr="00100EF2">
        <w:rPr>
          <w:lang w:val="en-US"/>
        </w:rPr>
        <w:t>Program  Primer;</w:t>
      </w:r>
      <w:r w:rsidR="00585964" w:rsidRPr="00100EF2">
        <w:rPr>
          <w:lang w:val="en-US"/>
        </w:rPr>
        <w:br/>
      </w:r>
      <w:r w:rsidRPr="00100EF2">
        <w:rPr>
          <w:lang w:val="en-US"/>
        </w:rPr>
        <w:t>Var  x, y:integer;</w:t>
      </w:r>
      <w:r w:rsidR="00585964" w:rsidRPr="00100EF2">
        <w:rPr>
          <w:lang w:val="en-US"/>
        </w:rPr>
        <w:br/>
      </w:r>
      <w:r w:rsidRPr="00100EF2">
        <w:rPr>
          <w:lang w:val="en-US"/>
        </w:rPr>
        <w:t>Begin    Read(a,n);</w:t>
      </w:r>
      <w:r w:rsidR="00585964" w:rsidRPr="00100EF2">
        <w:rPr>
          <w:lang w:val="en-US"/>
        </w:rPr>
        <w:br/>
      </w:r>
      <w:r w:rsidRPr="00100EF2">
        <w:rPr>
          <w:lang w:val="en-US"/>
        </w:rPr>
        <w:t xml:space="preserve"> If (a mod  2=0) and  (n&lt;&gt;2)</w:t>
      </w:r>
      <w:r w:rsidR="00585964" w:rsidRPr="00100EF2">
        <w:rPr>
          <w:lang w:val="en-US"/>
        </w:rPr>
        <w:br/>
      </w:r>
      <w:r w:rsidRPr="00100EF2">
        <w:rPr>
          <w:lang w:val="en-US"/>
        </w:rPr>
        <w:t>then writeln(a*5)      else writeln(n*5); End.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35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5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28</w:t>
      </w:r>
    </w:p>
    <w:p w:rsidR="00622FFF" w:rsidRPr="00EA3521" w:rsidRDefault="00622FFF" w:rsidP="00441C9F">
      <w:pPr>
        <w:pStyle w:val="a"/>
        <w:rPr>
          <w:lang w:val="ru-RU"/>
        </w:rPr>
      </w:pPr>
      <w:r w:rsidRPr="00EA3521">
        <w:rPr>
          <w:lang w:val="ru-RU"/>
        </w:rPr>
        <w:t>20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)0</w:t>
      </w:r>
    </w:p>
    <w:p w:rsidR="00622FFF" w:rsidRPr="006B7C79" w:rsidRDefault="00622FFF" w:rsidP="006B7C79">
      <w:pPr>
        <w:pStyle w:val="a0"/>
        <w:rPr>
          <w:lang w:val="ru-RU"/>
        </w:rPr>
      </w:pPr>
      <w:r w:rsidRPr="006B7C79">
        <w:rPr>
          <w:lang w:val="ru-RU"/>
        </w:rPr>
        <w:t>ПОСЛЕ ВЫПОЛНЕНИЯ ПРОГРАММЫ ТАБЛИЦА БУДЕТ ЗАПОЛНЕНА</w:t>
      </w:r>
    </w:p>
    <w:p w:rsidR="00622FFF" w:rsidRPr="00441C9F" w:rsidRDefault="00622FFF" w:rsidP="00441C9F">
      <w:pPr>
        <w:pStyle w:val="a0"/>
        <w:numPr>
          <w:ilvl w:val="0"/>
          <w:numId w:val="0"/>
        </w:numPr>
        <w:ind w:left="360"/>
        <w:rPr>
          <w:lang w:val="ru-RU"/>
        </w:rPr>
      </w:pPr>
    </w:p>
    <w:tbl>
      <w:tblPr>
        <w:tblpPr w:leftFromText="180" w:rightFromText="180" w:vertAnchor="text" w:horzAnchor="margin" w:tblpY="-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977"/>
        <w:gridCol w:w="1007"/>
        <w:gridCol w:w="851"/>
      </w:tblGrid>
      <w:tr w:rsidR="00622FFF" w:rsidRPr="00441C9F" w:rsidTr="00441C9F">
        <w:tc>
          <w:tcPr>
            <w:tcW w:w="2943" w:type="dxa"/>
            <w:vMerge w:val="restart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441C9F">
              <w:rPr>
                <w:lang w:val="en-US"/>
              </w:rPr>
              <w:t>Program Primer;</w:t>
            </w:r>
          </w:p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441C9F">
              <w:rPr>
                <w:lang w:val="en-US"/>
              </w:rPr>
              <w:t>Var    a, x, y:integer;</w:t>
            </w:r>
          </w:p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441C9F">
              <w:rPr>
                <w:lang w:val="en-US"/>
              </w:rPr>
              <w:t>Begin     Read(x,y);</w:t>
            </w:r>
          </w:p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441C9F">
              <w:rPr>
                <w:lang w:val="en-US"/>
              </w:rPr>
              <w:t xml:space="preserve"> If (x+y&gt;50) or  (y&gt;100)  Then A:=x+y Else     A:=2*x+y;</w:t>
            </w:r>
          </w:p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Write(a);  End.</w:t>
            </w:r>
          </w:p>
        </w:tc>
        <w:tc>
          <w:tcPr>
            <w:tcW w:w="97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x</w:t>
            </w:r>
          </w:p>
        </w:tc>
        <w:tc>
          <w:tcPr>
            <w:tcW w:w="100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y</w:t>
            </w:r>
          </w:p>
        </w:tc>
        <w:tc>
          <w:tcPr>
            <w:tcW w:w="851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a</w:t>
            </w:r>
          </w:p>
        </w:tc>
      </w:tr>
      <w:tr w:rsidR="00622FFF" w:rsidRPr="00441C9F" w:rsidTr="00441C9F">
        <w:tc>
          <w:tcPr>
            <w:tcW w:w="2943" w:type="dxa"/>
            <w:vMerge/>
          </w:tcPr>
          <w:p w:rsidR="00622FFF" w:rsidRPr="00441C9F" w:rsidRDefault="00622FFF" w:rsidP="00441C9F">
            <w:pPr>
              <w:pStyle w:val="a0"/>
              <w:rPr>
                <w:lang w:val="ru-RU"/>
              </w:rPr>
            </w:pPr>
          </w:p>
        </w:tc>
        <w:tc>
          <w:tcPr>
            <w:tcW w:w="97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19</w:t>
            </w:r>
          </w:p>
        </w:tc>
        <w:tc>
          <w:tcPr>
            <w:tcW w:w="100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10</w:t>
            </w:r>
          </w:p>
        </w:tc>
        <w:tc>
          <w:tcPr>
            <w:tcW w:w="851" w:type="dxa"/>
          </w:tcPr>
          <w:p w:rsidR="00622FFF" w:rsidRPr="00441C9F" w:rsidRDefault="00441C9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622FFF" w:rsidRPr="00441C9F" w:rsidTr="00441C9F">
        <w:tc>
          <w:tcPr>
            <w:tcW w:w="2943" w:type="dxa"/>
            <w:vMerge/>
          </w:tcPr>
          <w:p w:rsidR="00622FFF" w:rsidRPr="00441C9F" w:rsidRDefault="00622FFF" w:rsidP="00441C9F">
            <w:pPr>
              <w:pStyle w:val="a0"/>
              <w:rPr>
                <w:lang w:val="ru-RU"/>
              </w:rPr>
            </w:pPr>
          </w:p>
        </w:tc>
        <w:tc>
          <w:tcPr>
            <w:tcW w:w="97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6</w:t>
            </w:r>
          </w:p>
        </w:tc>
        <w:tc>
          <w:tcPr>
            <w:tcW w:w="100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44</w:t>
            </w:r>
          </w:p>
        </w:tc>
        <w:tc>
          <w:tcPr>
            <w:tcW w:w="851" w:type="dxa"/>
          </w:tcPr>
          <w:p w:rsidR="00622FFF" w:rsidRPr="00441C9F" w:rsidRDefault="00441C9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622FFF" w:rsidRPr="00441C9F" w:rsidTr="00441C9F">
        <w:tc>
          <w:tcPr>
            <w:tcW w:w="2943" w:type="dxa"/>
            <w:vMerge/>
          </w:tcPr>
          <w:p w:rsidR="00622FFF" w:rsidRPr="00441C9F" w:rsidRDefault="00622FFF" w:rsidP="00441C9F">
            <w:pPr>
              <w:pStyle w:val="a0"/>
              <w:rPr>
                <w:lang w:val="ru-RU"/>
              </w:rPr>
            </w:pPr>
          </w:p>
        </w:tc>
        <w:tc>
          <w:tcPr>
            <w:tcW w:w="97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100</w:t>
            </w:r>
          </w:p>
        </w:tc>
        <w:tc>
          <w:tcPr>
            <w:tcW w:w="100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49</w:t>
            </w:r>
          </w:p>
        </w:tc>
        <w:tc>
          <w:tcPr>
            <w:tcW w:w="851" w:type="dxa"/>
          </w:tcPr>
          <w:p w:rsidR="00622FFF" w:rsidRPr="00441C9F" w:rsidRDefault="00441C9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622FFF" w:rsidRPr="00441C9F" w:rsidTr="00441C9F">
        <w:tc>
          <w:tcPr>
            <w:tcW w:w="2943" w:type="dxa"/>
            <w:vMerge/>
          </w:tcPr>
          <w:p w:rsidR="00622FFF" w:rsidRPr="00441C9F" w:rsidRDefault="00622FFF" w:rsidP="00441C9F">
            <w:pPr>
              <w:pStyle w:val="a0"/>
              <w:rPr>
                <w:lang w:val="ru-RU"/>
              </w:rPr>
            </w:pPr>
          </w:p>
        </w:tc>
        <w:tc>
          <w:tcPr>
            <w:tcW w:w="97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55</w:t>
            </w:r>
          </w:p>
        </w:tc>
        <w:tc>
          <w:tcPr>
            <w:tcW w:w="1007" w:type="dxa"/>
          </w:tcPr>
          <w:p w:rsidR="00622FFF" w:rsidRPr="00441C9F" w:rsidRDefault="00622FF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441C9F">
              <w:rPr>
                <w:lang w:val="ru-RU"/>
              </w:rPr>
              <w:t>22</w:t>
            </w:r>
          </w:p>
        </w:tc>
        <w:tc>
          <w:tcPr>
            <w:tcW w:w="851" w:type="dxa"/>
          </w:tcPr>
          <w:p w:rsidR="00622FFF" w:rsidRPr="00441C9F" w:rsidRDefault="00441C9F" w:rsidP="00441C9F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622FFF" w:rsidRPr="00441C9F" w:rsidRDefault="00622FFF" w:rsidP="00441C9F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441C9F" w:rsidRDefault="00622FFF" w:rsidP="00441C9F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441C9F" w:rsidRDefault="00622FFF" w:rsidP="00441C9F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622FFF" w:rsidRDefault="00622FFF" w:rsidP="00622FFF">
      <w:pPr>
        <w:ind w:left="360"/>
        <w:jc w:val="both"/>
        <w:rPr>
          <w:sz w:val="28"/>
          <w:szCs w:val="28"/>
          <w:lang w:val="ru-RU" w:eastAsia="ru-RU"/>
        </w:rPr>
      </w:pPr>
    </w:p>
    <w:p w:rsidR="00622FFF" w:rsidRPr="00622FFF" w:rsidRDefault="00622FFF" w:rsidP="00622FFF">
      <w:pPr>
        <w:ind w:left="360"/>
        <w:jc w:val="both"/>
        <w:rPr>
          <w:sz w:val="28"/>
          <w:szCs w:val="28"/>
          <w:lang w:val="ru-RU" w:eastAsia="ru-RU"/>
        </w:rPr>
      </w:pPr>
    </w:p>
    <w:p w:rsidR="00622FFF" w:rsidRPr="00622FFF" w:rsidRDefault="00622FFF" w:rsidP="00622FFF">
      <w:pPr>
        <w:ind w:left="360"/>
        <w:jc w:val="both"/>
        <w:rPr>
          <w:sz w:val="28"/>
          <w:szCs w:val="28"/>
          <w:lang w:val="ru-RU" w:eastAsia="ru-RU"/>
        </w:rPr>
      </w:pPr>
    </w:p>
    <w:p w:rsidR="00622FFF" w:rsidRDefault="00622FFF" w:rsidP="00441C9F">
      <w:pPr>
        <w:jc w:val="both"/>
        <w:rPr>
          <w:sz w:val="28"/>
          <w:szCs w:val="28"/>
          <w:lang w:val="ru-RU" w:eastAsia="ru-RU"/>
        </w:rPr>
      </w:pPr>
    </w:p>
    <w:p w:rsidR="00441C9F" w:rsidRDefault="00441C9F" w:rsidP="00441C9F">
      <w:pPr>
        <w:jc w:val="both"/>
        <w:rPr>
          <w:sz w:val="28"/>
          <w:szCs w:val="28"/>
          <w:lang w:val="ru-RU" w:eastAsia="ru-RU"/>
        </w:rPr>
      </w:pPr>
    </w:p>
    <w:p w:rsidR="00441C9F" w:rsidRDefault="00441C9F" w:rsidP="00441C9F">
      <w:pPr>
        <w:jc w:val="both"/>
        <w:rPr>
          <w:sz w:val="28"/>
          <w:szCs w:val="28"/>
          <w:lang w:val="ru-RU" w:eastAsia="ru-RU"/>
        </w:rPr>
      </w:pP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29-56-149-77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190-149-56-77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19-6-100-55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10-44-49-22</w:t>
      </w:r>
    </w:p>
    <w:p w:rsidR="00622FFF" w:rsidRPr="00EA3521" w:rsidRDefault="00622FFF" w:rsidP="00441C9F">
      <w:pPr>
        <w:pStyle w:val="a"/>
        <w:rPr>
          <w:lang w:val="ru-RU"/>
        </w:rPr>
      </w:pPr>
      <w:r w:rsidRPr="00EA3521">
        <w:rPr>
          <w:lang w:val="ru-RU"/>
        </w:rPr>
        <w:t>48-56-149-77</w:t>
      </w:r>
    </w:p>
    <w:p w:rsidR="00622FFF" w:rsidRPr="007B6622" w:rsidRDefault="00622FFF" w:rsidP="007B6622">
      <w:pPr>
        <w:pStyle w:val="a0"/>
        <w:rPr>
          <w:lang w:val="ru-RU"/>
        </w:rPr>
      </w:pPr>
      <w:r w:rsidRPr="007B6622">
        <w:rPr>
          <w:lang w:val="ru-RU"/>
        </w:rPr>
        <w:t>ПОСЛЕ ВЫПОЛНЕНИЯ ПРОГРАММЫ ТАБЛИЦА БУДЕТ ЗАПОЛНЕНА</w:t>
      </w:r>
    </w:p>
    <w:tbl>
      <w:tblPr>
        <w:tblpPr w:leftFromText="180" w:rightFromText="180" w:vertAnchor="text" w:horzAnchor="page" w:tblpX="1446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993"/>
        <w:gridCol w:w="992"/>
        <w:gridCol w:w="850"/>
      </w:tblGrid>
      <w:tr w:rsidR="00622FFF" w:rsidRPr="007B6622" w:rsidTr="007B6622">
        <w:tc>
          <w:tcPr>
            <w:tcW w:w="2943" w:type="dxa"/>
            <w:vMerge w:val="restart"/>
          </w:tcPr>
          <w:p w:rsidR="00622FFF" w:rsidRPr="00A92027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A92027">
              <w:rPr>
                <w:lang w:val="en-US"/>
              </w:rPr>
              <w:t>Program Primer;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>Var    a, x, y:integer;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>Begin     Read(x,y);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 xml:space="preserve"> If (x+y&gt;50) or  (y&gt;100)  Then A:=x+y Else     A:=2*x+y;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Write(a);  End.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x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y</w:t>
            </w:r>
          </w:p>
        </w:tc>
        <w:tc>
          <w:tcPr>
            <w:tcW w:w="850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a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22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55</w:t>
            </w:r>
          </w:p>
        </w:tc>
        <w:tc>
          <w:tcPr>
            <w:tcW w:w="850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49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100</w:t>
            </w:r>
          </w:p>
        </w:tc>
        <w:tc>
          <w:tcPr>
            <w:tcW w:w="850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44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6</w:t>
            </w:r>
          </w:p>
        </w:tc>
        <w:tc>
          <w:tcPr>
            <w:tcW w:w="850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10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19</w:t>
            </w:r>
          </w:p>
        </w:tc>
        <w:tc>
          <w:tcPr>
            <w:tcW w:w="850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</w:tr>
    </w:tbl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EA3521" w:rsidRDefault="00622FFF" w:rsidP="007B6622">
      <w:pPr>
        <w:pStyle w:val="a"/>
        <w:rPr>
          <w:lang w:val="ru-RU"/>
        </w:rPr>
      </w:pPr>
      <w:r w:rsidRPr="00EA3521">
        <w:rPr>
          <w:lang w:val="ru-RU"/>
        </w:rPr>
        <w:t>77-148-94-39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190-149-56-77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19-6-100-55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10-44-49-22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48-56-149-77</w:t>
      </w:r>
    </w:p>
    <w:p w:rsidR="00622FFF" w:rsidRPr="007B6622" w:rsidRDefault="00622FFF" w:rsidP="00622FFF">
      <w:pPr>
        <w:pStyle w:val="a0"/>
        <w:jc w:val="both"/>
        <w:rPr>
          <w:lang w:val="ru-RU"/>
        </w:rPr>
      </w:pPr>
      <w:r w:rsidRPr="007B6622">
        <w:rPr>
          <w:lang w:val="ru-RU"/>
        </w:rPr>
        <w:t>ПОСЛЕ ВЫПОЛНЕНИЯ ПРОГРАММЫ ТАБЛИЦА БУДЕТ ЗАПОЛНЕНА</w:t>
      </w:r>
    </w:p>
    <w:tbl>
      <w:tblPr>
        <w:tblpPr w:leftFromText="180" w:rightFromText="180" w:vertAnchor="text" w:horzAnchor="page" w:tblpX="1446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134"/>
        <w:gridCol w:w="993"/>
        <w:gridCol w:w="992"/>
      </w:tblGrid>
      <w:tr w:rsidR="00622FFF" w:rsidRPr="007B6622" w:rsidTr="007B6622">
        <w:tc>
          <w:tcPr>
            <w:tcW w:w="2943" w:type="dxa"/>
            <w:vMerge w:val="restart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  <w:r w:rsidRPr="007B6622">
              <w:rPr>
                <w:lang w:val="en-US"/>
              </w:rPr>
              <w:lastRenderedPageBreak/>
              <w:t>Program Primer;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  <w:r w:rsidRPr="007B6622">
              <w:rPr>
                <w:lang w:val="en-US"/>
              </w:rPr>
              <w:t>Var    a, x, y:integer;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  <w:r w:rsidRPr="007B6622">
              <w:rPr>
                <w:lang w:val="en-US"/>
              </w:rPr>
              <w:t>Begin     Read(x,y);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en-US"/>
              </w:rPr>
            </w:pPr>
            <w:r w:rsidRPr="007B6622">
              <w:rPr>
                <w:lang w:val="en-US"/>
              </w:rPr>
              <w:t xml:space="preserve"> If (x+y&gt;50) or  (y&gt;100)  Then A:=x+y Else     A:=2*x+y;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Write(a);  End.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x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y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a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jc w:val="both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19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44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63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jc w:val="both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16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44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60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jc w:val="both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49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49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98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jc w:val="both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55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22</w:t>
            </w:r>
          </w:p>
        </w:tc>
        <w:tc>
          <w:tcPr>
            <w:tcW w:w="992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jc w:val="both"/>
              <w:rPr>
                <w:lang w:val="ru-RU"/>
              </w:rPr>
            </w:pPr>
            <w:r w:rsidRPr="007B6622">
              <w:rPr>
                <w:lang w:val="ru-RU"/>
              </w:rPr>
              <w:t>77</w:t>
            </w:r>
          </w:p>
        </w:tc>
      </w:tr>
    </w:tbl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7B6622" w:rsidRDefault="00622FFF" w:rsidP="007B6622">
      <w:pPr>
        <w:pStyle w:val="a0"/>
        <w:numPr>
          <w:ilvl w:val="0"/>
          <w:numId w:val="0"/>
        </w:numPr>
        <w:ind w:left="360"/>
        <w:jc w:val="both"/>
        <w:rPr>
          <w:lang w:val="ru-RU"/>
        </w:rPr>
      </w:pP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29-56-149-77</w:t>
      </w:r>
    </w:p>
    <w:p w:rsidR="00622FFF" w:rsidRPr="00EA3521" w:rsidRDefault="00622FFF" w:rsidP="007B6622">
      <w:pPr>
        <w:pStyle w:val="a"/>
        <w:rPr>
          <w:lang w:val="ru-RU"/>
        </w:rPr>
      </w:pPr>
      <w:r w:rsidRPr="00EA3521">
        <w:rPr>
          <w:lang w:val="ru-RU"/>
        </w:rPr>
        <w:t>63-60-98-77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19-6-100-55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10-44-49-22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48-56-149-77</w:t>
      </w:r>
    </w:p>
    <w:p w:rsidR="00622FFF" w:rsidRPr="007B6622" w:rsidRDefault="00622FFF" w:rsidP="007B6622">
      <w:pPr>
        <w:pStyle w:val="a0"/>
        <w:rPr>
          <w:lang w:val="ru-RU"/>
        </w:rPr>
      </w:pPr>
      <w:r w:rsidRPr="007B6622">
        <w:rPr>
          <w:lang w:val="ru-RU"/>
        </w:rPr>
        <w:t>ПОСЛЕ ВЫПОЛНЕНИЯ ПРОГРАММЫ ТАБЛИЦА БУДЕТ ЗАПОЛНЕНА</w:t>
      </w:r>
    </w:p>
    <w:tbl>
      <w:tblPr>
        <w:tblpPr w:leftFromText="180" w:rightFromText="180" w:vertAnchor="text" w:horzAnchor="page" w:tblpX="1913" w:tblpY="1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134"/>
        <w:gridCol w:w="993"/>
        <w:gridCol w:w="1134"/>
      </w:tblGrid>
      <w:tr w:rsidR="00622FFF" w:rsidRPr="007B6622" w:rsidTr="007B6622">
        <w:tc>
          <w:tcPr>
            <w:tcW w:w="2943" w:type="dxa"/>
            <w:vMerge w:val="restart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>Program Primer;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>Var    a, x, y:integer;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>Begin     Read(x,y);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7B6622">
              <w:rPr>
                <w:lang w:val="en-US"/>
              </w:rPr>
              <w:t xml:space="preserve"> If (x+y&gt;50) or  (y&gt;100)  Then A:=x+y Else     A:=2*x+y;</w:t>
            </w:r>
          </w:p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Write(a);  End.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x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y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a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19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49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48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16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44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60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100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4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104</w:t>
            </w:r>
          </w:p>
        </w:tc>
      </w:tr>
      <w:tr w:rsidR="00622FFF" w:rsidRPr="007B6622" w:rsidTr="007B6622">
        <w:tc>
          <w:tcPr>
            <w:tcW w:w="2943" w:type="dxa"/>
            <w:vMerge/>
          </w:tcPr>
          <w:p w:rsidR="00622FFF" w:rsidRPr="007B6622" w:rsidRDefault="00622FFF" w:rsidP="007B6622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55</w:t>
            </w:r>
          </w:p>
        </w:tc>
        <w:tc>
          <w:tcPr>
            <w:tcW w:w="993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22</w:t>
            </w:r>
          </w:p>
        </w:tc>
        <w:tc>
          <w:tcPr>
            <w:tcW w:w="1134" w:type="dxa"/>
          </w:tcPr>
          <w:p w:rsidR="00622FFF" w:rsidRPr="007B6622" w:rsidRDefault="00622FFF" w:rsidP="007B6622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7B6622">
              <w:rPr>
                <w:lang w:val="ru-RU"/>
              </w:rPr>
              <w:t>77</w:t>
            </w:r>
          </w:p>
        </w:tc>
      </w:tr>
    </w:tbl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7B6622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29-56-149-77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190-149-56-77</w:t>
      </w:r>
    </w:p>
    <w:p w:rsidR="00622FFF" w:rsidRPr="00EA3521" w:rsidRDefault="00622FFF" w:rsidP="002C53A0">
      <w:pPr>
        <w:pStyle w:val="a"/>
        <w:rPr>
          <w:lang w:val="ru-RU"/>
        </w:rPr>
      </w:pPr>
      <w:r w:rsidRPr="00EA3521">
        <w:rPr>
          <w:lang w:val="ru-RU"/>
        </w:rPr>
        <w:t>48-60-104-77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10-44-49-22</w:t>
      </w:r>
    </w:p>
    <w:p w:rsidR="00622FFF" w:rsidRPr="00EA3521" w:rsidRDefault="00622FFF" w:rsidP="00EA3521">
      <w:pPr>
        <w:pStyle w:val="a1"/>
        <w:rPr>
          <w:lang w:val="ru-RU"/>
        </w:rPr>
      </w:pPr>
      <w:r w:rsidRPr="00EA3521">
        <w:rPr>
          <w:lang w:val="ru-RU"/>
        </w:rPr>
        <w:t>48-56-149-77</w:t>
      </w:r>
    </w:p>
    <w:p w:rsidR="00622FFF" w:rsidRPr="002C53A0" w:rsidRDefault="00622FFF" w:rsidP="002C53A0">
      <w:pPr>
        <w:pStyle w:val="a0"/>
        <w:rPr>
          <w:lang w:val="ru-RU"/>
        </w:rPr>
      </w:pPr>
      <w:r w:rsidRPr="002C53A0">
        <w:rPr>
          <w:lang w:val="ru-RU"/>
        </w:rPr>
        <w:t>ПОСЛЕ ВЫПОЛНЕНИЯ ПРОГРАММЫ ТАБЛИЦА БУДЕТ ЗАПОЛНЕНА</w:t>
      </w:r>
    </w:p>
    <w:tbl>
      <w:tblPr>
        <w:tblpPr w:leftFromText="180" w:rightFromText="180" w:vertAnchor="text" w:horzAnchor="page" w:tblpX="1873" w:tblpY="16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134"/>
        <w:gridCol w:w="993"/>
        <w:gridCol w:w="1134"/>
      </w:tblGrid>
      <w:tr w:rsidR="00622FFF" w:rsidRPr="002C53A0" w:rsidTr="002C53A0">
        <w:tc>
          <w:tcPr>
            <w:tcW w:w="2943" w:type="dxa"/>
            <w:vMerge w:val="restart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2C53A0">
              <w:rPr>
                <w:lang w:val="en-US"/>
              </w:rPr>
              <w:lastRenderedPageBreak/>
              <w:t>Program Primer;</w:t>
            </w:r>
          </w:p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2C53A0">
              <w:rPr>
                <w:lang w:val="en-US"/>
              </w:rPr>
              <w:t>Var    a, x, y:integer;</w:t>
            </w:r>
          </w:p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2C53A0">
              <w:rPr>
                <w:lang w:val="en-US"/>
              </w:rPr>
              <w:t>Begin     Read(x,y);</w:t>
            </w:r>
          </w:p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2C53A0">
              <w:rPr>
                <w:lang w:val="en-US"/>
              </w:rPr>
              <w:t xml:space="preserve"> If (x+y&gt;50) and  (y&gt;100)  Then A:=x+y Else     A:=2*x+y;</w:t>
            </w:r>
          </w:p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Write(a);  End.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x</w:t>
            </w:r>
          </w:p>
        </w:tc>
        <w:tc>
          <w:tcPr>
            <w:tcW w:w="993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y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a</w:t>
            </w:r>
          </w:p>
        </w:tc>
      </w:tr>
      <w:tr w:rsidR="00622FFF" w:rsidRPr="002C53A0" w:rsidTr="002C53A0">
        <w:tc>
          <w:tcPr>
            <w:tcW w:w="2943" w:type="dxa"/>
            <w:vMerge/>
          </w:tcPr>
          <w:p w:rsidR="00622FFF" w:rsidRPr="002C53A0" w:rsidRDefault="00622FFF" w:rsidP="002C53A0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19</w:t>
            </w:r>
          </w:p>
        </w:tc>
        <w:tc>
          <w:tcPr>
            <w:tcW w:w="993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10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48</w:t>
            </w:r>
          </w:p>
        </w:tc>
      </w:tr>
      <w:tr w:rsidR="00622FFF" w:rsidRPr="002C53A0" w:rsidTr="002C53A0">
        <w:tc>
          <w:tcPr>
            <w:tcW w:w="2943" w:type="dxa"/>
            <w:vMerge/>
          </w:tcPr>
          <w:p w:rsidR="00622FFF" w:rsidRPr="002C53A0" w:rsidRDefault="00622FFF" w:rsidP="002C53A0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6</w:t>
            </w:r>
          </w:p>
        </w:tc>
        <w:tc>
          <w:tcPr>
            <w:tcW w:w="993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44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56</w:t>
            </w:r>
          </w:p>
        </w:tc>
      </w:tr>
      <w:tr w:rsidR="00622FFF" w:rsidRPr="002C53A0" w:rsidTr="002C53A0">
        <w:tc>
          <w:tcPr>
            <w:tcW w:w="2943" w:type="dxa"/>
            <w:vMerge/>
          </w:tcPr>
          <w:p w:rsidR="00622FFF" w:rsidRPr="002C53A0" w:rsidRDefault="00622FFF" w:rsidP="002C53A0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100</w:t>
            </w:r>
          </w:p>
        </w:tc>
        <w:tc>
          <w:tcPr>
            <w:tcW w:w="993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49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249</w:t>
            </w:r>
          </w:p>
        </w:tc>
      </w:tr>
      <w:tr w:rsidR="00622FFF" w:rsidRPr="002C53A0" w:rsidTr="002C53A0">
        <w:tc>
          <w:tcPr>
            <w:tcW w:w="2943" w:type="dxa"/>
            <w:vMerge/>
          </w:tcPr>
          <w:p w:rsidR="00622FFF" w:rsidRPr="002C53A0" w:rsidRDefault="00622FFF" w:rsidP="002C53A0">
            <w:pPr>
              <w:pStyle w:val="a0"/>
              <w:rPr>
                <w:lang w:val="ru-RU"/>
              </w:rPr>
            </w:pP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55</w:t>
            </w:r>
          </w:p>
        </w:tc>
        <w:tc>
          <w:tcPr>
            <w:tcW w:w="993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22</w:t>
            </w:r>
          </w:p>
        </w:tc>
        <w:tc>
          <w:tcPr>
            <w:tcW w:w="1134" w:type="dxa"/>
          </w:tcPr>
          <w:p w:rsidR="00622FFF" w:rsidRPr="002C53A0" w:rsidRDefault="00622FFF" w:rsidP="002C53A0">
            <w:pPr>
              <w:pStyle w:val="a0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2C53A0">
              <w:rPr>
                <w:lang w:val="ru-RU"/>
              </w:rPr>
              <w:t>132</w:t>
            </w:r>
          </w:p>
        </w:tc>
      </w:tr>
    </w:tbl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0"/>
        <w:numPr>
          <w:ilvl w:val="0"/>
          <w:numId w:val="0"/>
        </w:numPr>
        <w:ind w:left="360"/>
        <w:rPr>
          <w:lang w:val="ru-RU"/>
        </w:rPr>
      </w:pP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29-56-149-77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190-149-56-77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19-6-100-55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t>48-56-249-132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48-56-149-77</w:t>
      </w:r>
    </w:p>
    <w:p w:rsidR="00622FFF" w:rsidRPr="002C53A0" w:rsidRDefault="002C53A0" w:rsidP="002C53A0">
      <w:pPr>
        <w:pStyle w:val="a0"/>
        <w:rPr>
          <w:lang w:val="ru-RU"/>
        </w:rPr>
      </w:pPr>
      <w:r w:rsidRPr="002C53A0">
        <w:rPr>
          <w:lang w:val="ru-RU"/>
        </w:rPr>
        <w:t>ЗНАЧЕНИЯ ПЕРЕМЕННЫХ, ВЫВОДИМЫХ В РЕЗУЛЬТАТЕ ВЫПОЛНЕНИЯ ПРОГРАММЫ: VAR A,B:INTEGER; BEGIN B:=6; A:=1; WHILE A&lt;10 DO BEGIN B:=B+90; A:=A+11; WRITE (B); END END. БУДУТ РАВНЫ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6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10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t>96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10,9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90</w:t>
      </w:r>
    </w:p>
    <w:p w:rsidR="00622FFF" w:rsidRPr="002C53A0" w:rsidRDefault="002C53A0" w:rsidP="002C53A0">
      <w:pPr>
        <w:pStyle w:val="a0"/>
        <w:rPr>
          <w:lang w:val="ru-RU"/>
        </w:rPr>
      </w:pPr>
      <w:r w:rsidRPr="002C53A0">
        <w:rPr>
          <w:lang w:val="ru-RU"/>
        </w:rPr>
        <w:t xml:space="preserve">ДАН УСЛОВНЫЙ ОПЕРАТОР: IF (A=35) OR (B=15) THEN D:=0 ELSE D:=1; ПЕРЕМЕННАЯ D БУДЕТ РАВНА 0 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только если а=35 и b&lt;&gt;15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только если а=35 и b=15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ни при каких условиях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при любых условиях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t>при выполнении хотябы одного из условий а=35 или b=15</w:t>
      </w:r>
    </w:p>
    <w:p w:rsidR="00622FFF" w:rsidRPr="002C53A0" w:rsidRDefault="002C53A0" w:rsidP="002C53A0">
      <w:pPr>
        <w:pStyle w:val="a0"/>
        <w:rPr>
          <w:lang w:val="ru-RU"/>
        </w:rPr>
      </w:pPr>
      <w:r w:rsidRPr="002C53A0">
        <w:rPr>
          <w:lang w:val="ru-RU"/>
        </w:rPr>
        <w:t>ПРАВИЛЬНЫЙ ПОРЯДОК СЛЕДУЮЩИХ КОМАНД ДЛЯ РАБОТЫ С ФАЙЛАМИ В ПРОГРАММЕ 1)ASSIGN 2)CLOSE 3)WRITE 4) RESET1234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2341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3412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1234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lastRenderedPageBreak/>
        <w:t>1432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4132</w:t>
      </w:r>
    </w:p>
    <w:p w:rsidR="00622FFF" w:rsidRPr="002C53A0" w:rsidRDefault="002C53A0" w:rsidP="002C53A0">
      <w:pPr>
        <w:pStyle w:val="a0"/>
        <w:rPr>
          <w:lang w:val="ru-RU"/>
        </w:rPr>
      </w:pPr>
      <w:r w:rsidRPr="002C53A0">
        <w:rPr>
          <w:lang w:val="ru-RU"/>
        </w:rPr>
        <w:t>ЗНАЧЕНИЕ ПЕРЕМЕННОЙ S ПОСЛЕ ВЫПОЛНЕНИЯ СЛЕДУЮЩИХ ОПЕРАТОРОВ: S:=0; I:= 0; WHILE I&lt;5 DO I:= I+1; S:= S+I;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0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t>5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10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0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15</w:t>
      </w:r>
    </w:p>
    <w:p w:rsidR="00622FFF" w:rsidRPr="002C53A0" w:rsidRDefault="002C53A0" w:rsidP="002C53A0">
      <w:pPr>
        <w:pStyle w:val="a0"/>
        <w:rPr>
          <w:lang w:val="ru-RU"/>
        </w:rPr>
      </w:pPr>
      <w:r w:rsidRPr="002C53A0">
        <w:rPr>
          <w:lang w:val="ru-RU"/>
        </w:rPr>
        <w:t xml:space="preserve">ПРОЦЕДУРА, КОТОРАЯ ОТКРЫВАЕТ СУЩЕСТВУЮЩИЙ ФАЙЛ ДЛЯ ДОЗАПИСИ И УСТАНАВЛИВАЕТ УКАЗАТЕЛЬ НА КОНЕЦ ФАЙЛА  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assign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reset</w:t>
      </w:r>
    </w:p>
    <w:p w:rsidR="00622FFF" w:rsidRPr="002C53A0" w:rsidRDefault="00622FFF" w:rsidP="002C53A0">
      <w:pPr>
        <w:pStyle w:val="a"/>
        <w:rPr>
          <w:lang w:val="ru-RU"/>
        </w:rPr>
      </w:pPr>
      <w:r w:rsidRPr="002C53A0">
        <w:rPr>
          <w:lang w:val="ru-RU"/>
        </w:rPr>
        <w:t>append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rewrite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open</w:t>
      </w:r>
    </w:p>
    <w:p w:rsidR="00622FFF" w:rsidRPr="00BA6AC4" w:rsidRDefault="00BA6AC4" w:rsidP="00BA6AC4">
      <w:pPr>
        <w:pStyle w:val="a0"/>
        <w:rPr>
          <w:lang w:val="ru-RU"/>
        </w:rPr>
      </w:pPr>
      <w:r w:rsidRPr="00BA6AC4">
        <w:rPr>
          <w:lang w:val="ru-RU"/>
        </w:rPr>
        <w:t xml:space="preserve">ФУНКЦИЯ ВОЗВЕДЕНИЯ ПЕРЕМЕННОЙ А В КВАДРАТ </w:t>
      </w:r>
    </w:p>
    <w:p w:rsidR="00622FFF" w:rsidRPr="002C53A0" w:rsidRDefault="00622FFF" w:rsidP="00BA6AC4">
      <w:pPr>
        <w:pStyle w:val="a"/>
        <w:rPr>
          <w:lang w:val="ru-RU"/>
        </w:rPr>
      </w:pPr>
      <w:r w:rsidRPr="002C53A0">
        <w:rPr>
          <w:lang w:val="ru-RU"/>
        </w:rPr>
        <w:t>sqr(a)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sqrt(a)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sqv(a0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a^2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kwadrat(a)</w:t>
      </w:r>
    </w:p>
    <w:p w:rsidR="00622FFF" w:rsidRPr="00BA6AC4" w:rsidRDefault="00BA6AC4" w:rsidP="00BA6AC4">
      <w:pPr>
        <w:pStyle w:val="a0"/>
        <w:rPr>
          <w:lang w:val="ru-RU"/>
        </w:rPr>
      </w:pPr>
      <w:r w:rsidRPr="00BA6AC4">
        <w:rPr>
          <w:lang w:val="ru-RU"/>
        </w:rPr>
        <w:t xml:space="preserve">ПРОЦЕДУРА, КОТОРАЯ СВЯЗЫВАЕТ ИМЯ ФАЙЛА С ФАЙЛОВОЙ ПЕРЕМЕННОЙ  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seek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close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reset</w:t>
      </w:r>
    </w:p>
    <w:p w:rsidR="00622FFF" w:rsidRPr="002C53A0" w:rsidRDefault="00622FFF" w:rsidP="00BA6AC4">
      <w:pPr>
        <w:pStyle w:val="a"/>
        <w:rPr>
          <w:lang w:val="ru-RU"/>
        </w:rPr>
      </w:pPr>
      <w:r w:rsidRPr="002C53A0">
        <w:rPr>
          <w:lang w:val="ru-RU"/>
        </w:rPr>
        <w:t>assign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file</w:t>
      </w:r>
    </w:p>
    <w:p w:rsidR="00622FFF" w:rsidRPr="00BA6AC4" w:rsidRDefault="00BA6AC4" w:rsidP="00BA6AC4">
      <w:pPr>
        <w:pStyle w:val="a0"/>
        <w:rPr>
          <w:lang w:val="ru-RU"/>
        </w:rPr>
      </w:pPr>
      <w:r w:rsidRPr="00BA6AC4">
        <w:rPr>
          <w:lang w:val="ru-RU"/>
        </w:rPr>
        <w:t>ПРОЦЕДУРА CLRSCR ОТНОСИТСЯ К МОДУЛЮ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system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graph</w:t>
      </w:r>
    </w:p>
    <w:p w:rsidR="00622FFF" w:rsidRPr="002C53A0" w:rsidRDefault="00622FFF" w:rsidP="00BA6AC4">
      <w:pPr>
        <w:pStyle w:val="a"/>
        <w:rPr>
          <w:lang w:val="ru-RU"/>
        </w:rPr>
      </w:pPr>
      <w:r w:rsidRPr="002C53A0">
        <w:rPr>
          <w:lang w:val="ru-RU"/>
        </w:rPr>
        <w:t>crt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dos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lastRenderedPageBreak/>
        <w:t>clrscr</w:t>
      </w:r>
    </w:p>
    <w:p w:rsidR="00622FFF" w:rsidRPr="00BA6AC4" w:rsidRDefault="00BA6AC4" w:rsidP="00BA6AC4">
      <w:pPr>
        <w:pStyle w:val="a0"/>
        <w:rPr>
          <w:lang w:val="ru-RU"/>
        </w:rPr>
      </w:pPr>
      <w:r w:rsidRPr="00BA6AC4">
        <w:rPr>
          <w:lang w:val="ru-RU"/>
        </w:rPr>
        <w:t>ВЫБЕРИТЕ ОПЕРАТОР, КОТОРЫЙ ЗАПИСАН НЕВЕРНО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a:=d;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S:=2+4.52;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Writeln(A+B);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Readln;</w:t>
      </w:r>
    </w:p>
    <w:p w:rsidR="00622FFF" w:rsidRPr="002C53A0" w:rsidRDefault="00622FFF" w:rsidP="00BA6AC4">
      <w:pPr>
        <w:pStyle w:val="a"/>
        <w:rPr>
          <w:lang w:val="ru-RU"/>
        </w:rPr>
      </w:pPr>
      <w:r w:rsidRPr="002C53A0">
        <w:rPr>
          <w:lang w:val="ru-RU"/>
        </w:rPr>
        <w:t>S+2:=7;</w:t>
      </w:r>
    </w:p>
    <w:p w:rsidR="00622FFF" w:rsidRPr="00425038" w:rsidRDefault="00425038" w:rsidP="00425038">
      <w:pPr>
        <w:pStyle w:val="a0"/>
        <w:rPr>
          <w:lang w:val="ru-RU"/>
        </w:rPr>
      </w:pPr>
      <w:r w:rsidRPr="00425038">
        <w:rPr>
          <w:lang w:val="ru-RU"/>
        </w:rPr>
        <w:t xml:space="preserve">ПЕРЕМЕННЫЕ, КОТОРЫЕ ПРИНИМАЮТ КОНКРЕТНЫЕ ЗНАЧЕНИЯ ТОЛЬКО ВО ВРЕМЯ ВЫПОЛНЕНИЯ ПРОЦЕДУРЫ ИЛИ ФУНКЦИИ НАЗЫВАЮТСЯ 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конкретными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нормальными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формальными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фактическими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глобальными</w:t>
      </w:r>
    </w:p>
    <w:p w:rsidR="00622FFF" w:rsidRPr="00C12057" w:rsidRDefault="00C12057" w:rsidP="00C12057">
      <w:pPr>
        <w:pStyle w:val="a0"/>
        <w:rPr>
          <w:lang w:val="ru-RU"/>
        </w:rPr>
      </w:pPr>
      <w:r w:rsidRPr="00C12057">
        <w:rPr>
          <w:lang w:val="ru-RU"/>
        </w:rPr>
        <w:t>АЛГОРИТМИЧЕСКАЯ КОНСТРУКЦИЯ, ПРЕДПОЛАГАЮЩАЯ ВЫПОЛНЕНИЕ ЛИБО ОДНОГО, ЛИБО ДРУГОГО ДЕЙСТВИЯ В ЗАВИСИМОСТИ ОТ ИСТИННОСТИ ИЛИ ЛОЖНОСТИ НЕКОТОРОГО УСЛОВИЯ, НАЗЫВАЕТСЯ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линейной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ветвлением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циклической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рекурсивной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альтернативной</w:t>
      </w:r>
    </w:p>
    <w:p w:rsidR="00622FFF" w:rsidRPr="00100EF2" w:rsidRDefault="00C12057" w:rsidP="00100EF2">
      <w:pPr>
        <w:pStyle w:val="a0"/>
        <w:rPr>
          <w:lang w:val="ru-RU"/>
        </w:rPr>
      </w:pPr>
      <w:r w:rsidRPr="00C12057">
        <w:rPr>
          <w:lang w:val="ru-RU"/>
        </w:rPr>
        <w:t>ЗНАЧЕНИЕ ПЕРЕМЕННОЙ M ПОСЛЕ ВЫПОЛНЕНИЯ ФРАГМЕНТА ПРИВЕ</w:t>
      </w:r>
      <w:r w:rsidRPr="00C12057">
        <w:rPr>
          <w:lang w:val="ru-RU"/>
        </w:rPr>
        <w:softHyphen/>
        <w:t>ДЕННОЙ ПРОГРАММЫ НА ЯЗЫКЕ ПАСКАЛЬ БУДЕТ РАВНО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m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n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k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integer</w:t>
      </w:r>
      <w:r w:rsidR="00622FFF" w:rsidRPr="00100EF2">
        <w:rPr>
          <w:lang w:val="ru-RU"/>
        </w:rPr>
        <w:t>;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 </w:t>
      </w:r>
      <w:r w:rsidR="00622FFF" w:rsidRPr="00100EF2">
        <w:rPr>
          <w:lang w:val="en-US"/>
        </w:rPr>
        <w:t>m</w:t>
      </w:r>
      <w:r w:rsidR="00622FFF" w:rsidRPr="00100EF2">
        <w:rPr>
          <w:lang w:val="ru-RU"/>
        </w:rPr>
        <w:t xml:space="preserve">:=1; 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for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n</w:t>
      </w:r>
      <w:r w:rsidR="00622FFF" w:rsidRPr="00100EF2">
        <w:rPr>
          <w:lang w:val="ru-RU"/>
        </w:rPr>
        <w:t xml:space="preserve">:=1 </w:t>
      </w:r>
      <w:r w:rsidR="00622FFF" w:rsidRPr="00100EF2">
        <w:rPr>
          <w:lang w:val="en-US"/>
        </w:rPr>
        <w:t>to</w:t>
      </w:r>
      <w:r w:rsidR="00622FFF" w:rsidRPr="00100EF2">
        <w:rPr>
          <w:lang w:val="ru-RU"/>
        </w:rPr>
        <w:t xml:space="preserve"> 4 </w:t>
      </w:r>
      <w:r w:rsidR="00622FFF" w:rsidRPr="00100EF2">
        <w:rPr>
          <w:lang w:val="en-US"/>
        </w:rPr>
        <w:t>do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for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k</w:t>
      </w:r>
      <w:r w:rsidR="00622FFF" w:rsidRPr="00100EF2">
        <w:rPr>
          <w:lang w:val="ru-RU"/>
        </w:rPr>
        <w:t xml:space="preserve">:=1 </w:t>
      </w:r>
      <w:r w:rsidR="00622FFF" w:rsidRPr="00100EF2">
        <w:rPr>
          <w:lang w:val="en-US"/>
        </w:rPr>
        <w:t>to</w:t>
      </w:r>
      <w:r w:rsidR="00622FFF" w:rsidRPr="00100EF2">
        <w:rPr>
          <w:lang w:val="ru-RU"/>
        </w:rPr>
        <w:t xml:space="preserve"> 3 </w:t>
      </w:r>
      <w:r w:rsidR="00622FFF" w:rsidRPr="00100EF2">
        <w:rPr>
          <w:lang w:val="en-US"/>
        </w:rPr>
        <w:t>do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m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m</w:t>
      </w:r>
      <w:r w:rsidR="00622FFF" w:rsidRPr="00100EF2">
        <w:rPr>
          <w:lang w:val="ru-RU"/>
        </w:rPr>
        <w:t>+1;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;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;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.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12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21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20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4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3</w:t>
      </w:r>
    </w:p>
    <w:p w:rsidR="00622FFF" w:rsidRPr="00100EF2" w:rsidRDefault="00C12057" w:rsidP="00100EF2">
      <w:pPr>
        <w:pStyle w:val="a0"/>
        <w:rPr>
          <w:lang w:val="ru-RU"/>
        </w:rPr>
      </w:pPr>
      <w:r w:rsidRPr="00C12057">
        <w:rPr>
          <w:lang w:val="ru-RU"/>
        </w:rPr>
        <w:lastRenderedPageBreak/>
        <w:t>ЗНАЧЕНИЕ ПЕРЕМЕННОЙ А ПОСЛЕ ВЫПОЛНЕНИЯ ФРАГМЕНТА ПРОГРАММЫ НА ЯЗЫКЕ ПАСКАЛЬ БУДЕТ РАВНО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b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integer</w:t>
      </w:r>
      <w:r w:rsidR="00622FFF" w:rsidRPr="00100EF2">
        <w:rPr>
          <w:lang w:val="ru-RU"/>
        </w:rPr>
        <w:t xml:space="preserve">; </w:t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for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b</w:t>
      </w:r>
      <w:r w:rsidR="00622FFF" w:rsidRPr="00100EF2">
        <w:rPr>
          <w:lang w:val="ru-RU"/>
        </w:rPr>
        <w:t xml:space="preserve">:=1 </w:t>
      </w:r>
      <w:r w:rsidR="00622FFF" w:rsidRPr="00100EF2">
        <w:rPr>
          <w:lang w:val="en-US"/>
        </w:rPr>
        <w:t>to</w:t>
      </w:r>
      <w:r w:rsidR="00622FFF" w:rsidRPr="00100EF2">
        <w:rPr>
          <w:lang w:val="ru-RU"/>
        </w:rPr>
        <w:t xml:space="preserve"> 10 </w:t>
      </w:r>
      <w:r w:rsidR="00622FFF" w:rsidRPr="00100EF2">
        <w:rPr>
          <w:lang w:val="en-US"/>
        </w:rPr>
        <w:t>do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:=1;    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+1;    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 xml:space="preserve">; 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.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10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2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11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20</w:t>
      </w:r>
    </w:p>
    <w:p w:rsidR="00622FFF" w:rsidRPr="00C12057" w:rsidRDefault="00C12057" w:rsidP="00C12057">
      <w:pPr>
        <w:pStyle w:val="a0"/>
        <w:rPr>
          <w:lang w:val="ru-RU"/>
        </w:rPr>
      </w:pPr>
      <w:r w:rsidRPr="00C12057">
        <w:rPr>
          <w:lang w:val="ru-RU"/>
        </w:rPr>
        <w:t>ФРАГМЕНТ АЛГОРИТМА ИЗОБРАЖЕН В ВИДЕ БЛОК-СХЕМЫ. В РЕЗУЛЬТАТЕ ВЫПОЛНЕНИЯ АЛГОРИТМА БУДЕТ НАПЕЧАТАНО ЗНАЧЕНИЕ ПЕРЕМЕННОЙ S</w:t>
      </w:r>
    </w:p>
    <w:p w:rsidR="00622FFF" w:rsidRPr="00C12057" w:rsidRDefault="00622FFF" w:rsidP="00C12057">
      <w:pPr>
        <w:pStyle w:val="a0"/>
        <w:numPr>
          <w:ilvl w:val="0"/>
          <w:numId w:val="0"/>
        </w:numPr>
        <w:ind w:left="360"/>
        <w:rPr>
          <w:lang w:val="ru-RU"/>
        </w:rPr>
      </w:pPr>
      <w:r w:rsidRPr="00C12057">
        <w:rPr>
          <w:noProof/>
          <w:lang w:val="ru-RU" w:eastAsia="ru-RU"/>
        </w:rPr>
        <w:drawing>
          <wp:inline distT="0" distB="0" distL="0" distR="0" wp14:anchorId="33C96916" wp14:editId="50D14609">
            <wp:extent cx="3362325" cy="2409825"/>
            <wp:effectExtent l="0" t="0" r="9525" b="9525"/>
            <wp:docPr id="56" name="Рисунок 56" descr="Описание: http://semenov.21204s01.edusite.ru/1/image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semenov.21204s01.edusite.ru/1/images/clip_image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4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8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16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7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12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ПОСЛЕДОВАТЕЛЬНОСТЬ КОМАНД, В РЕЗУЛЬТАТЕ ВЫПОЛНЕНИЯ КОТОРЫХ ЗНАЧЕНИЯ ПЕРЕМЕННЫХ X И Y ПОМЕНЯЮТСЯ МЕСТАМИ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b:=x; x:=y; y:=x;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x:=y; y:=x;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y:=x; b:=x; x:=y;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b:=y; y:=x ; x:=y;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b:=x; x:=y; y:=b;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lastRenderedPageBreak/>
        <w:t>ПЕРЕМЕННАЯ В ПРОГРАММИРОВАНИИ, ПОЛНОСТЬЮ ХАРАКТЕРИЗУЕТСЯ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именем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именем и значением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именем, типом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типом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именем, значением, типом</w:t>
      </w:r>
    </w:p>
    <w:p w:rsidR="00622FFF" w:rsidRPr="005500A0" w:rsidRDefault="00C12057" w:rsidP="00100EF2">
      <w:pPr>
        <w:pStyle w:val="a0"/>
        <w:rPr>
          <w:lang w:val="en-US"/>
        </w:rPr>
      </w:pPr>
      <w:r w:rsidRPr="00C12057">
        <w:rPr>
          <w:lang w:val="ru-RU"/>
        </w:rPr>
        <w:t>ПРОГРАММА</w:t>
      </w:r>
      <w:r w:rsidRPr="005500A0">
        <w:rPr>
          <w:lang w:val="en-US"/>
        </w:rPr>
        <w:t xml:space="preserve"> </w:t>
      </w:r>
      <w:r w:rsidRPr="00C12057">
        <w:rPr>
          <w:lang w:val="ru-RU"/>
        </w:rPr>
        <w:t>ВЫВОДИТ</w:t>
      </w:r>
      <w:r w:rsidRPr="005500A0">
        <w:rPr>
          <w:lang w:val="en-US"/>
        </w:rPr>
        <w:t xml:space="preserve"> </w:t>
      </w:r>
      <w:r w:rsidRPr="00C12057">
        <w:rPr>
          <w:lang w:val="ru-RU"/>
        </w:rPr>
        <w:t>НА</w:t>
      </w:r>
      <w:r w:rsidRPr="005500A0">
        <w:rPr>
          <w:lang w:val="en-US"/>
        </w:rPr>
        <w:t xml:space="preserve"> </w:t>
      </w:r>
      <w:r w:rsidRPr="00C12057">
        <w:rPr>
          <w:lang w:val="ru-RU"/>
        </w:rPr>
        <w:t>ПЕЧАТЬ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label 13,14;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var N,g:integer;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begin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readln(N); g:=2;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13:if N=1 then goto 14;</w:t>
      </w:r>
      <w:r w:rsidR="00100EF2" w:rsidRPr="005500A0">
        <w:rPr>
          <w:lang w:val="en-US"/>
        </w:rPr>
        <w:br/>
      </w:r>
      <w:r w:rsidR="00622FFF" w:rsidRPr="00100EF2">
        <w:rPr>
          <w:lang w:val="en-US"/>
        </w:rPr>
        <w:t>if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N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mod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g</w:t>
      </w:r>
      <w:r w:rsidR="00622FFF" w:rsidRPr="005500A0">
        <w:rPr>
          <w:lang w:val="en-US"/>
        </w:rPr>
        <w:t xml:space="preserve">=0 </w:t>
      </w:r>
      <w:r w:rsidR="00622FFF" w:rsidRPr="00100EF2">
        <w:rPr>
          <w:lang w:val="en-US"/>
        </w:rPr>
        <w:t>then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begin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writeln</w:t>
      </w:r>
      <w:r w:rsidR="00622FFF" w:rsidRPr="005500A0">
        <w:rPr>
          <w:lang w:val="en-US"/>
        </w:rPr>
        <w:t>(</w:t>
      </w:r>
      <w:r w:rsidR="00622FFF" w:rsidRPr="00100EF2">
        <w:rPr>
          <w:lang w:val="en-US"/>
        </w:rPr>
        <w:t>g</w:t>
      </w:r>
      <w:r w:rsidR="00622FFF" w:rsidRPr="005500A0">
        <w:rPr>
          <w:lang w:val="en-US"/>
        </w:rPr>
        <w:t xml:space="preserve">); </w:t>
      </w:r>
      <w:r w:rsidR="00622FFF" w:rsidRPr="00100EF2">
        <w:rPr>
          <w:lang w:val="en-US"/>
        </w:rPr>
        <w:t>N</w:t>
      </w:r>
      <w:r w:rsidR="00622FFF" w:rsidRPr="005500A0">
        <w:rPr>
          <w:lang w:val="en-US"/>
        </w:rPr>
        <w:t>:=</w:t>
      </w:r>
      <w:r w:rsidR="00622FFF" w:rsidRPr="00100EF2">
        <w:rPr>
          <w:lang w:val="en-US"/>
        </w:rPr>
        <w:t>N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div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g</w:t>
      </w:r>
      <w:r w:rsidR="00622FFF" w:rsidRPr="005500A0">
        <w:rPr>
          <w:lang w:val="en-US"/>
        </w:rPr>
        <w:t xml:space="preserve">; </w:t>
      </w:r>
      <w:r w:rsidR="00622FFF" w:rsidRPr="00100EF2">
        <w:rPr>
          <w:lang w:val="en-US"/>
        </w:rPr>
        <w:t>goto</w:t>
      </w:r>
      <w:r w:rsidR="00622FFF" w:rsidRPr="005500A0">
        <w:rPr>
          <w:lang w:val="en-US"/>
        </w:rPr>
        <w:t xml:space="preserve"> 13; </w:t>
      </w:r>
      <w:r w:rsidR="00622FFF" w:rsidRPr="00100EF2">
        <w:rPr>
          <w:lang w:val="en-US"/>
        </w:rPr>
        <w:t>end</w:t>
      </w:r>
      <w:r w:rsidR="00100EF2" w:rsidRPr="005500A0">
        <w:rPr>
          <w:lang w:val="en-US"/>
        </w:rPr>
        <w:br/>
      </w:r>
      <w:r w:rsidR="00622FFF" w:rsidRPr="00100EF2">
        <w:rPr>
          <w:lang w:val="en-US"/>
        </w:rPr>
        <w:t>else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begin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g</w:t>
      </w:r>
      <w:r w:rsidR="00622FFF" w:rsidRPr="005500A0">
        <w:rPr>
          <w:lang w:val="en-US"/>
        </w:rPr>
        <w:t>:=</w:t>
      </w:r>
      <w:r w:rsidR="00622FFF" w:rsidRPr="00100EF2">
        <w:rPr>
          <w:lang w:val="en-US"/>
        </w:rPr>
        <w:t>g</w:t>
      </w:r>
      <w:r w:rsidR="00622FFF" w:rsidRPr="005500A0">
        <w:rPr>
          <w:lang w:val="en-US"/>
        </w:rPr>
        <w:t xml:space="preserve">+1; </w:t>
      </w:r>
      <w:r w:rsidR="00622FFF" w:rsidRPr="00100EF2">
        <w:rPr>
          <w:lang w:val="en-US"/>
        </w:rPr>
        <w:t>goto</w:t>
      </w:r>
      <w:r w:rsidR="00622FFF" w:rsidRPr="005500A0">
        <w:rPr>
          <w:lang w:val="en-US"/>
        </w:rPr>
        <w:t xml:space="preserve"> 13; </w:t>
      </w:r>
      <w:r w:rsidR="00622FFF" w:rsidRPr="00100EF2">
        <w:rPr>
          <w:lang w:val="en-US"/>
        </w:rPr>
        <w:t>end</w:t>
      </w:r>
      <w:r w:rsidR="00622FFF" w:rsidRPr="005500A0">
        <w:rPr>
          <w:lang w:val="en-US"/>
        </w:rPr>
        <w:t>;</w:t>
      </w:r>
      <w:r w:rsidR="00622FFF" w:rsidRPr="00100EF2">
        <w:rPr>
          <w:lang w:val="en-US"/>
        </w:rPr>
        <w:t> 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>14:end.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все делители числа N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четные делители числа N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составные делители числа N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простые множители числа N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нечетные делители числа N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КОММЕНТАРИЙ К ТЕКСТУ ПРОГРАММЫ НА ЯЗЫКЕ PASCAL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заключается в фигурные скобки;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заключается в круглые скобки;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заключается в квадратные скобки;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заключается между служебными словами Begin и End;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пишется без скобок.</w:t>
      </w:r>
    </w:p>
    <w:p w:rsidR="00622FFF" w:rsidRPr="00100EF2" w:rsidRDefault="005760E6" w:rsidP="00100EF2">
      <w:pPr>
        <w:pStyle w:val="a0"/>
        <w:rPr>
          <w:lang w:val="ru-RU"/>
        </w:rPr>
      </w:pPr>
      <w:r w:rsidRPr="005760E6">
        <w:rPr>
          <w:lang w:val="ru-RU"/>
        </w:rPr>
        <w:t>РЕЗУЛЬТАТОМ РАБОТЫ ПРОГРАММЫ БУДЕТ СЛОВО</w:t>
      </w:r>
      <w:r w:rsidR="00100EF2">
        <w:rPr>
          <w:lang w:val="ru-RU"/>
        </w:rPr>
        <w:br/>
      </w:r>
      <w:r w:rsidR="00622FFF" w:rsidRPr="00100EF2">
        <w:rPr>
          <w:lang w:val="ru-RU"/>
        </w:rPr>
        <w:t>Var x: string[6];</w:t>
      </w:r>
      <w:r w:rsidR="00100EF2" w:rsidRPr="00100EF2">
        <w:rPr>
          <w:lang w:val="ru-RU"/>
        </w:rPr>
        <w:br/>
      </w:r>
      <w:r w:rsidR="00622FFF" w:rsidRPr="00100EF2">
        <w:rPr>
          <w:lang w:val="ru-RU"/>
        </w:rPr>
        <w:t>Begin</w:t>
      </w:r>
      <w:r w:rsidR="00100EF2" w:rsidRPr="00100EF2">
        <w:rPr>
          <w:lang w:val="ru-RU"/>
        </w:rPr>
        <w:br/>
      </w:r>
      <w:r w:rsidR="00622FFF" w:rsidRPr="00100EF2">
        <w:rPr>
          <w:lang w:val="ru-RU"/>
        </w:rPr>
        <w:t>  x:='мим'+'озадаченный';</w:t>
      </w:r>
      <w:r w:rsidR="00100EF2" w:rsidRPr="00100EF2">
        <w:rPr>
          <w:lang w:val="ru-RU"/>
        </w:rPr>
        <w:br/>
      </w:r>
      <w:r w:rsidR="00622FFF" w:rsidRPr="00100EF2">
        <w:rPr>
          <w:lang w:val="ru-RU"/>
        </w:rPr>
        <w:t>  Writeln(x) End.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мимозадаченный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мим озадаченный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мимоза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озадаченный мим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мимозадач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lastRenderedPageBreak/>
        <w:t>ДИАПАЗОН ЧИСЕЛ ОТ -128 ДО 127 ОТНОСИТСЯ К ТИПУ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shortint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integer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longint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byte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word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ДИАПАЗОН ЧИСЕЛ ОТ -32768 ДО 32767 ОТНОСИТСЯ К ТИПУ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shortint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integer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longint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byte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word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ДИАПАЗОН ЧИСЕЛ ОТ -2147483648 ДО 2147483647 ОТНОСИТСЯ К ТИПУ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shortint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integer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longint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byte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word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ДИАПАЗОН ЧИСЕЛ ОТ 0 ДО 65535 ОТНОСИТСЯ К ТИПУ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shortint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integer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longint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byte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word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ДИАПАЗОН ЧИСЕЛ ОТ 0 ДО 255 ОТНОСИТСЯ К ТИПУ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shortint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integer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longint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byte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word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ФУНКЦИЯ НАХОДИТ ДЛИНУ СИМВОЛЬНОЙ ПЕРЕМЕННОЙ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n:=copy(s,m,n);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n:=length(s);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lastRenderedPageBreak/>
        <w:t>n:=str(ch,s);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n:=val(s,ch,k);</w:t>
      </w:r>
    </w:p>
    <w:p w:rsidR="00622FFF" w:rsidRPr="00C12057" w:rsidRDefault="00622FFF" w:rsidP="002C53A0">
      <w:pPr>
        <w:pStyle w:val="a1"/>
        <w:rPr>
          <w:lang w:val="en-US"/>
        </w:rPr>
      </w:pPr>
      <w:r w:rsidRPr="00C12057">
        <w:rPr>
          <w:lang w:val="en-US"/>
        </w:rPr>
        <w:t>n:=delete(s,n,m);</w:t>
      </w:r>
    </w:p>
    <w:p w:rsidR="00622FFF" w:rsidRPr="00100EF2" w:rsidRDefault="00C12057" w:rsidP="00100EF2">
      <w:pPr>
        <w:pStyle w:val="a0"/>
        <w:rPr>
          <w:lang w:val="ru-RU"/>
        </w:rPr>
      </w:pPr>
      <w:r w:rsidRPr="00C12057">
        <w:rPr>
          <w:lang w:val="ru-RU"/>
        </w:rPr>
        <w:t xml:space="preserve">ПЕРЕМЕННАЯ  S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 : </w:t>
      </w:r>
      <w:r w:rsidR="00622FFF" w:rsidRPr="00100EF2">
        <w:rPr>
          <w:lang w:val="en-US"/>
        </w:rPr>
        <w:t>String</w:t>
      </w:r>
      <w:r w:rsidR="00622FFF" w:rsidRPr="00100EF2">
        <w:rPr>
          <w:lang w:val="ru-RU"/>
        </w:rPr>
        <w:t xml:space="preserve">; </w:t>
      </w:r>
      <w:r w:rsidR="00622FFF" w:rsidRPr="00100EF2">
        <w:rPr>
          <w:lang w:val="en-US"/>
        </w:rPr>
        <w:t> 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>:='</w:t>
      </w:r>
      <w:r w:rsidR="00622FFF" w:rsidRPr="00100EF2">
        <w:rPr>
          <w:lang w:val="en-US"/>
        </w:rPr>
        <w:t>abcdef</w:t>
      </w:r>
      <w:r w:rsidR="00622FFF" w:rsidRPr="00100EF2">
        <w:rPr>
          <w:lang w:val="ru-RU"/>
        </w:rPr>
        <w:t xml:space="preserve">';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Copy</w:t>
      </w:r>
      <w:r w:rsidR="00622FFF" w:rsidRPr="00100EF2">
        <w:rPr>
          <w:lang w:val="ru-RU"/>
        </w:rPr>
        <w:t>(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, 2, 3); 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.</w:t>
      </w:r>
    </w:p>
    <w:p w:rsidR="00622FFF" w:rsidRPr="002C53A0" w:rsidRDefault="00622FFF" w:rsidP="00C12057">
      <w:pPr>
        <w:pStyle w:val="a"/>
        <w:rPr>
          <w:lang w:val="ru-RU"/>
        </w:rPr>
      </w:pPr>
      <w:r w:rsidRPr="002C53A0">
        <w:rPr>
          <w:lang w:val="ru-RU"/>
        </w:rPr>
        <w:t>bcd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cde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baf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efb</w:t>
      </w:r>
    </w:p>
    <w:p w:rsidR="00622FFF" w:rsidRPr="002C53A0" w:rsidRDefault="00622FFF" w:rsidP="002C53A0">
      <w:pPr>
        <w:pStyle w:val="a1"/>
        <w:rPr>
          <w:lang w:val="ru-RU"/>
        </w:rPr>
      </w:pPr>
      <w:r w:rsidRPr="002C53A0">
        <w:rPr>
          <w:lang w:val="ru-RU"/>
        </w:rPr>
        <w:t>cd</w:t>
      </w:r>
    </w:p>
    <w:p w:rsidR="00622FFF" w:rsidRPr="00100EF2" w:rsidRDefault="00C12057" w:rsidP="00100EF2">
      <w:pPr>
        <w:pStyle w:val="a0"/>
        <w:rPr>
          <w:lang w:val="ru-RU"/>
        </w:rPr>
      </w:pPr>
      <w:r w:rsidRPr="00C12057">
        <w:rPr>
          <w:lang w:val="ru-RU"/>
        </w:rPr>
        <w:t xml:space="preserve">ПЕРЕМЕННАЯ  S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 : </w:t>
      </w:r>
      <w:r w:rsidR="00622FFF" w:rsidRPr="00100EF2">
        <w:rPr>
          <w:lang w:val="en-US"/>
        </w:rPr>
        <w:t>String</w:t>
      </w:r>
      <w:r w:rsidR="00622FFF" w:rsidRPr="00100EF2">
        <w:rPr>
          <w:lang w:val="ru-RU"/>
        </w:rPr>
        <w:t xml:space="preserve">; </w:t>
      </w:r>
      <w:r w:rsidR="00622FFF" w:rsidRPr="00100EF2">
        <w:rPr>
          <w:lang w:val="en-US"/>
        </w:rPr>
        <w:t>   Begin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>:='</w:t>
      </w:r>
      <w:r w:rsidR="00622FFF" w:rsidRPr="00100EF2">
        <w:rPr>
          <w:lang w:val="en-US"/>
        </w:rPr>
        <w:t>unix</w:t>
      </w:r>
      <w:r w:rsidR="00622FFF" w:rsidRPr="00100EF2">
        <w:rPr>
          <w:lang w:val="ru-RU"/>
        </w:rPr>
        <w:t xml:space="preserve"> &amp; </w:t>
      </w:r>
      <w:r w:rsidR="00622FFF" w:rsidRPr="00100EF2">
        <w:rPr>
          <w:lang w:val="en-US"/>
        </w:rPr>
        <w:t>windows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forever</w:t>
      </w:r>
      <w:r w:rsidR="00622FFF" w:rsidRPr="00100EF2">
        <w:rPr>
          <w:lang w:val="ru-RU"/>
        </w:rPr>
        <w:t>!';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Delete</w:t>
      </w:r>
      <w:r w:rsidR="00622FFF" w:rsidRPr="00100EF2">
        <w:rPr>
          <w:lang w:val="ru-RU"/>
        </w:rPr>
        <w:t>(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, 6, 10); </w:t>
      </w:r>
      <w:r w:rsidR="00622FFF" w:rsidRPr="00100EF2">
        <w:rPr>
          <w:lang w:val="en-US"/>
        </w:rPr>
        <w:t>WriteLn</w:t>
      </w:r>
      <w:r w:rsidR="00622FFF" w:rsidRPr="00100EF2">
        <w:rPr>
          <w:lang w:val="ru-RU"/>
        </w:rPr>
        <w:t>(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); 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.</w:t>
      </w:r>
    </w:p>
    <w:p w:rsidR="00622FFF" w:rsidRPr="00C12057" w:rsidRDefault="00622FFF" w:rsidP="00C12057">
      <w:pPr>
        <w:pStyle w:val="a1"/>
        <w:rPr>
          <w:lang w:val="ru-RU"/>
        </w:rPr>
      </w:pPr>
      <w:r w:rsidRPr="00C12057">
        <w:rPr>
          <w:lang w:val="ru-RU"/>
        </w:rPr>
        <w:t>forever!</w:t>
      </w:r>
    </w:p>
    <w:p w:rsidR="00622FFF" w:rsidRPr="00C12057" w:rsidRDefault="00622FFF" w:rsidP="00C12057">
      <w:pPr>
        <w:pStyle w:val="a1"/>
        <w:rPr>
          <w:lang w:val="ru-RU"/>
        </w:rPr>
      </w:pPr>
      <w:r w:rsidRPr="00C12057">
        <w:rPr>
          <w:lang w:val="ru-RU"/>
        </w:rPr>
        <w:t>unix</w:t>
      </w:r>
    </w:p>
    <w:p w:rsidR="00622FFF" w:rsidRPr="00C12057" w:rsidRDefault="00622FFF" w:rsidP="00C12057">
      <w:pPr>
        <w:pStyle w:val="a1"/>
        <w:rPr>
          <w:lang w:val="ru-RU"/>
        </w:rPr>
      </w:pPr>
      <w:r w:rsidRPr="00C12057">
        <w:rPr>
          <w:lang w:val="ru-RU"/>
        </w:rPr>
        <w:t>windows forever!</w:t>
      </w:r>
    </w:p>
    <w:p w:rsidR="00622FFF" w:rsidRPr="00C12057" w:rsidRDefault="00622FFF" w:rsidP="00C12057">
      <w:pPr>
        <w:pStyle w:val="a1"/>
        <w:rPr>
          <w:lang w:val="ru-RU"/>
        </w:rPr>
      </w:pPr>
      <w:r w:rsidRPr="00C12057">
        <w:rPr>
          <w:lang w:val="ru-RU"/>
        </w:rPr>
        <w:t>funix forever!</w:t>
      </w:r>
    </w:p>
    <w:p w:rsidR="00622FFF" w:rsidRPr="00C12057" w:rsidRDefault="00622FFF" w:rsidP="00E92646">
      <w:pPr>
        <w:pStyle w:val="a"/>
        <w:rPr>
          <w:lang w:val="ru-RU"/>
        </w:rPr>
      </w:pPr>
      <w:r w:rsidRPr="00C12057">
        <w:rPr>
          <w:lang w:val="ru-RU"/>
        </w:rPr>
        <w:t>unix forever!</w:t>
      </w:r>
    </w:p>
    <w:p w:rsidR="00622FFF" w:rsidRPr="00100EF2" w:rsidRDefault="00E92646" w:rsidP="00100EF2">
      <w:pPr>
        <w:pStyle w:val="a0"/>
        <w:rPr>
          <w:lang w:val="ru-RU"/>
        </w:rPr>
      </w:pPr>
      <w:r w:rsidRPr="00E92646">
        <w:rPr>
          <w:lang w:val="ru-RU"/>
        </w:rPr>
        <w:t xml:space="preserve">ПЕРЕМЕННАЯ  S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 : </w:t>
      </w:r>
      <w:r w:rsidR="00622FFF" w:rsidRPr="00100EF2">
        <w:rPr>
          <w:lang w:val="en-US"/>
        </w:rPr>
        <w:t>String</w:t>
      </w:r>
      <w:r w:rsidR="00622FFF" w:rsidRPr="00100EF2">
        <w:rPr>
          <w:lang w:val="ru-RU"/>
        </w:rPr>
        <w:t>;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>:='</w:t>
      </w:r>
      <w:r w:rsidR="00622FFF" w:rsidRPr="00100EF2">
        <w:rPr>
          <w:lang w:val="en-US"/>
        </w:rPr>
        <w:t>doom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forever</w:t>
      </w:r>
      <w:r w:rsidR="00622FFF" w:rsidRPr="00100EF2">
        <w:rPr>
          <w:lang w:val="ru-RU"/>
        </w:rPr>
        <w:t xml:space="preserve"> !';   </w:t>
      </w:r>
      <w:r w:rsidR="00622FFF" w:rsidRPr="00100EF2">
        <w:rPr>
          <w:lang w:val="en-US"/>
        </w:rPr>
        <w:t>Insert</w:t>
      </w:r>
      <w:r w:rsidR="00622FFF" w:rsidRPr="00100EF2">
        <w:rPr>
          <w:lang w:val="ru-RU"/>
        </w:rPr>
        <w:t xml:space="preserve">('&amp; </w:t>
      </w:r>
      <w:r w:rsidR="00622FFF" w:rsidRPr="00100EF2">
        <w:rPr>
          <w:lang w:val="en-US"/>
        </w:rPr>
        <w:t>unix</w:t>
      </w:r>
      <w:r w:rsidR="00622FFF" w:rsidRPr="00100EF2">
        <w:rPr>
          <w:lang w:val="ru-RU"/>
        </w:rPr>
        <w:t xml:space="preserve"> ',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, 6); </w:t>
      </w:r>
      <w:r w:rsidR="00622FFF" w:rsidRPr="00100EF2">
        <w:rPr>
          <w:lang w:val="en-US"/>
        </w:rPr>
        <w:t>WriteLn</w:t>
      </w:r>
      <w:r w:rsidR="00622FFF" w:rsidRPr="00100EF2">
        <w:rPr>
          <w:lang w:val="ru-RU"/>
        </w:rPr>
        <w:t>(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); </w:t>
      </w:r>
      <w:r w:rsidR="00622FFF" w:rsidRPr="00100EF2">
        <w:rPr>
          <w:lang w:val="en-US"/>
        </w:rPr>
        <w:t>end</w:t>
      </w:r>
      <w:r w:rsidR="00622FFF" w:rsidRPr="00100EF2">
        <w:rPr>
          <w:lang w:val="ru-RU"/>
        </w:rPr>
        <w:t>;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doom forever !</w:t>
      </w:r>
    </w:p>
    <w:p w:rsidR="00622FFF" w:rsidRPr="00E92646" w:rsidRDefault="00622FFF" w:rsidP="00E92646">
      <w:pPr>
        <w:pStyle w:val="a"/>
        <w:rPr>
          <w:lang w:val="ru-RU"/>
        </w:rPr>
      </w:pPr>
      <w:r w:rsidRPr="00E92646">
        <w:rPr>
          <w:lang w:val="ru-RU"/>
        </w:rPr>
        <w:t>doom &amp; unix forever !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&amp; unix forever !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forever !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doom</w:t>
      </w:r>
    </w:p>
    <w:p w:rsidR="00622FFF" w:rsidRPr="00100EF2" w:rsidRDefault="00E92646" w:rsidP="00100EF2">
      <w:pPr>
        <w:pStyle w:val="a0"/>
        <w:rPr>
          <w:lang w:val="ru-RU"/>
        </w:rPr>
      </w:pPr>
      <w:r w:rsidRPr="00E92646">
        <w:rPr>
          <w:lang w:val="ru-RU"/>
        </w:rPr>
        <w:t xml:space="preserve">ПЕРЕМЕННАЯ  C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 : </w:t>
      </w:r>
      <w:r w:rsidR="00622FFF" w:rsidRPr="00100EF2">
        <w:rPr>
          <w:lang w:val="en-US"/>
        </w:rPr>
        <w:t>String</w:t>
      </w:r>
      <w:r w:rsidR="00622FFF" w:rsidRPr="00100EF2">
        <w:rPr>
          <w:lang w:val="ru-RU"/>
        </w:rPr>
        <w:t xml:space="preserve">;     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longint</w:t>
      </w:r>
      <w:r w:rsidR="00622FFF" w:rsidRPr="00100EF2">
        <w:rPr>
          <w:lang w:val="ru-RU"/>
        </w:rPr>
        <w:t xml:space="preserve">;     </w:t>
      </w:r>
      <w:r w:rsidR="00622FFF" w:rsidRPr="00100EF2">
        <w:rPr>
          <w:lang w:val="en-US"/>
        </w:rPr>
        <w:t>k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longint</w:t>
      </w:r>
      <w:r w:rsidR="00622FFF" w:rsidRPr="00100EF2">
        <w:rPr>
          <w:lang w:val="ru-RU"/>
        </w:rPr>
        <w:t>;</w:t>
      </w:r>
      <w:r w:rsidR="00100EF2" w:rsidRPr="00100EF2">
        <w:rPr>
          <w:lang w:val="ru-RU"/>
        </w:rPr>
        <w:br/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Begin</w:t>
      </w:r>
      <w:r w:rsidR="00100EF2" w:rsidRPr="00100EF2">
        <w:rPr>
          <w:lang w:val="ru-RU"/>
        </w:rPr>
        <w:br/>
      </w:r>
      <w:r w:rsidR="00622FFF" w:rsidRPr="00100EF2">
        <w:rPr>
          <w:lang w:val="ru-RU"/>
        </w:rPr>
        <w:t xml:space="preserve">  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 xml:space="preserve">:='12345';  </w:t>
      </w:r>
      <w:r w:rsidR="00622FFF" w:rsidRPr="00100EF2">
        <w:rPr>
          <w:lang w:val="en-US"/>
        </w:rPr>
        <w:t>val</w:t>
      </w:r>
      <w:r w:rsidR="00622FFF" w:rsidRPr="00100EF2">
        <w:rPr>
          <w:lang w:val="ru-RU"/>
        </w:rPr>
        <w:t>(</w:t>
      </w:r>
      <w:r w:rsidR="00622FFF" w:rsidRPr="00100EF2">
        <w:rPr>
          <w:lang w:val="en-US"/>
        </w:rPr>
        <w:t>s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k</w:t>
      </w:r>
      <w:r w:rsidR="00622FFF" w:rsidRPr="00100EF2">
        <w:rPr>
          <w:lang w:val="ru-RU"/>
        </w:rPr>
        <w:t xml:space="preserve">);  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+34;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23231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lastRenderedPageBreak/>
        <w:t>54321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34554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37912</w:t>
      </w:r>
    </w:p>
    <w:p w:rsidR="00622FFF" w:rsidRPr="00E92646" w:rsidRDefault="00622FFF" w:rsidP="00E92646">
      <w:pPr>
        <w:pStyle w:val="a"/>
        <w:rPr>
          <w:lang w:val="ru-RU"/>
        </w:rPr>
      </w:pPr>
      <w:r w:rsidRPr="00E92646">
        <w:rPr>
          <w:lang w:val="ru-RU"/>
        </w:rPr>
        <w:t>12379</w:t>
      </w:r>
    </w:p>
    <w:p w:rsidR="00622FFF" w:rsidRPr="00100EF2" w:rsidRDefault="00E92646" w:rsidP="00100EF2">
      <w:pPr>
        <w:pStyle w:val="a0"/>
        <w:rPr>
          <w:lang w:val="ru-RU"/>
        </w:rPr>
      </w:pPr>
      <w:r w:rsidRPr="00E92646">
        <w:rPr>
          <w:lang w:val="ru-RU"/>
        </w:rPr>
        <w:t xml:space="preserve">ПЕРЕМЕННАЯ  X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1,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2,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3,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4,</w:t>
      </w:r>
      <w:r w:rsidR="00622FFF" w:rsidRPr="00100EF2">
        <w:rPr>
          <w:lang w:val="en-US"/>
        </w:rPr>
        <w:t>x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integer</w:t>
      </w:r>
      <w:r w:rsidR="00622FFF" w:rsidRPr="00100EF2">
        <w:rPr>
          <w:lang w:val="ru-RU"/>
        </w:rPr>
        <w:t>;</w:t>
      </w:r>
      <w:r w:rsidR="00100EF2">
        <w:rPr>
          <w:lang w:val="ru-RU"/>
        </w:rPr>
        <w:br/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 a</w:t>
      </w:r>
      <w:r w:rsidR="00622FFF" w:rsidRPr="00100EF2">
        <w:rPr>
          <w:lang w:val="ru-RU"/>
        </w:rPr>
        <w:t xml:space="preserve">:=54; </w:t>
      </w:r>
      <w:r w:rsidR="00622FFF" w:rsidRPr="00100EF2">
        <w:rPr>
          <w:lang w:val="en-US"/>
        </w:rPr>
        <w:t>  c</w:t>
      </w:r>
      <w:r w:rsidR="00622FFF" w:rsidRPr="00100EF2">
        <w:rPr>
          <w:lang w:val="ru-RU"/>
        </w:rPr>
        <w:t>1:=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mod</w:t>
      </w:r>
      <w:r w:rsidR="00622FFF" w:rsidRPr="00100EF2">
        <w:rPr>
          <w:lang w:val="ru-RU"/>
        </w:rPr>
        <w:t xml:space="preserve"> 10; </w:t>
      </w:r>
      <w:r w:rsidR="00622FFF" w:rsidRPr="00100EF2">
        <w:rPr>
          <w:lang w:val="en-US"/>
        </w:rPr>
        <w:t>  c</w:t>
      </w:r>
      <w:r w:rsidR="00622FFF" w:rsidRPr="00100EF2">
        <w:rPr>
          <w:lang w:val="ru-RU"/>
        </w:rPr>
        <w:t>2:=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div</w:t>
      </w:r>
      <w:r w:rsidR="00622FFF" w:rsidRPr="00100EF2">
        <w:rPr>
          <w:lang w:val="ru-RU"/>
        </w:rPr>
        <w:t xml:space="preserve"> 10;</w:t>
      </w:r>
      <w:r w:rsidR="00622FFF" w:rsidRPr="00100EF2">
        <w:rPr>
          <w:lang w:val="en-US"/>
        </w:rPr>
        <w:t>  x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2*10+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1*10;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65</w:t>
      </w:r>
    </w:p>
    <w:p w:rsidR="00622FFF" w:rsidRPr="00E92646" w:rsidRDefault="00622FFF" w:rsidP="00E92646">
      <w:pPr>
        <w:pStyle w:val="a"/>
        <w:rPr>
          <w:lang w:val="ru-RU"/>
        </w:rPr>
      </w:pPr>
      <w:r w:rsidRPr="00E92646">
        <w:rPr>
          <w:lang w:val="ru-RU"/>
        </w:rPr>
        <w:t>90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32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12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54</w:t>
      </w:r>
    </w:p>
    <w:p w:rsidR="00622FFF" w:rsidRPr="00100EF2" w:rsidRDefault="00E92646" w:rsidP="00100EF2">
      <w:pPr>
        <w:pStyle w:val="a0"/>
        <w:rPr>
          <w:lang w:val="ru-RU"/>
        </w:rPr>
      </w:pPr>
      <w:r w:rsidRPr="00E92646">
        <w:rPr>
          <w:lang w:val="ru-RU"/>
        </w:rPr>
        <w:t xml:space="preserve">ПЕРЕМЕННАЯ  X ПРИ ВЫПОЛНЕНИИ ДАННОЙ ПРОГРАММЫ ПРИМЕТ ЗНАЧЕНИЕ </w:t>
      </w:r>
      <w:r w:rsidR="00100EF2">
        <w:rPr>
          <w:lang w:val="ru-RU"/>
        </w:rPr>
        <w:br/>
      </w:r>
      <w:r w:rsidR="00622FFF" w:rsidRPr="00100EF2">
        <w:rPr>
          <w:lang w:val="en-US"/>
        </w:rPr>
        <w:t>Var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>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1,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2,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3,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4,</w:t>
      </w:r>
      <w:r w:rsidR="00622FFF" w:rsidRPr="00100EF2">
        <w:rPr>
          <w:lang w:val="en-US"/>
        </w:rPr>
        <w:t>x</w:t>
      </w:r>
      <w:r w:rsidR="00622FFF" w:rsidRPr="00100EF2">
        <w:rPr>
          <w:lang w:val="ru-RU"/>
        </w:rPr>
        <w:t>:</w:t>
      </w:r>
      <w:r w:rsidR="00622FFF" w:rsidRPr="00100EF2">
        <w:rPr>
          <w:lang w:val="en-US"/>
        </w:rPr>
        <w:t>integer</w:t>
      </w:r>
      <w:r w:rsidR="00622FFF" w:rsidRPr="00100EF2">
        <w:rPr>
          <w:lang w:val="ru-RU"/>
        </w:rPr>
        <w:t>;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Begin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 a</w:t>
      </w:r>
      <w:r w:rsidR="00622FFF" w:rsidRPr="00100EF2">
        <w:rPr>
          <w:lang w:val="ru-RU"/>
        </w:rPr>
        <w:t xml:space="preserve">:=541; </w:t>
      </w:r>
      <w:r w:rsidR="00622FFF" w:rsidRPr="00100EF2">
        <w:rPr>
          <w:lang w:val="en-US"/>
        </w:rPr>
        <w:t>  c</w:t>
      </w:r>
      <w:r w:rsidR="00622FFF" w:rsidRPr="00100EF2">
        <w:rPr>
          <w:lang w:val="ru-RU"/>
        </w:rPr>
        <w:t>1:=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mod</w:t>
      </w:r>
      <w:r w:rsidR="00622FFF" w:rsidRPr="00100EF2">
        <w:rPr>
          <w:lang w:val="ru-RU"/>
        </w:rPr>
        <w:t xml:space="preserve"> 10; </w:t>
      </w:r>
      <w:r w:rsidR="00622FFF" w:rsidRPr="00100EF2">
        <w:rPr>
          <w:lang w:val="en-US"/>
        </w:rPr>
        <w:t> a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div</w:t>
      </w:r>
      <w:r w:rsidR="00622FFF" w:rsidRPr="00100EF2">
        <w:rPr>
          <w:lang w:val="ru-RU"/>
        </w:rPr>
        <w:t xml:space="preserve"> 10;</w:t>
      </w:r>
      <w:r w:rsidR="00100EF2" w:rsidRPr="00100EF2">
        <w:rPr>
          <w:lang w:val="ru-RU"/>
        </w:rPr>
        <w:br/>
      </w:r>
      <w:r w:rsidR="00622FFF" w:rsidRPr="00100EF2">
        <w:rPr>
          <w:lang w:val="en-US"/>
        </w:rPr>
        <w:t> c</w:t>
      </w:r>
      <w:r w:rsidR="00622FFF" w:rsidRPr="00100EF2">
        <w:rPr>
          <w:lang w:val="ru-RU"/>
        </w:rPr>
        <w:t>2:=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mod</w:t>
      </w:r>
      <w:r w:rsidR="00622FFF" w:rsidRPr="00100EF2">
        <w:rPr>
          <w:lang w:val="ru-RU"/>
        </w:rPr>
        <w:t xml:space="preserve"> 10;</w:t>
      </w:r>
      <w:r w:rsidR="00622FFF" w:rsidRPr="00100EF2">
        <w:rPr>
          <w:lang w:val="en-US"/>
        </w:rPr>
        <w:t> c</w:t>
      </w:r>
      <w:r w:rsidR="00622FFF" w:rsidRPr="00100EF2">
        <w:rPr>
          <w:lang w:val="ru-RU"/>
        </w:rPr>
        <w:t>3:=</w:t>
      </w:r>
      <w:r w:rsidR="00622FFF" w:rsidRPr="00100EF2">
        <w:rPr>
          <w:lang w:val="en-US"/>
        </w:rPr>
        <w:t>a</w:t>
      </w:r>
      <w:r w:rsidR="00622FFF" w:rsidRPr="00100EF2">
        <w:rPr>
          <w:lang w:val="ru-RU"/>
        </w:rPr>
        <w:t xml:space="preserve"> </w:t>
      </w:r>
      <w:r w:rsidR="00622FFF" w:rsidRPr="00100EF2">
        <w:rPr>
          <w:lang w:val="en-US"/>
        </w:rPr>
        <w:t>div</w:t>
      </w:r>
      <w:r w:rsidR="00622FFF" w:rsidRPr="00100EF2">
        <w:rPr>
          <w:lang w:val="ru-RU"/>
        </w:rPr>
        <w:t xml:space="preserve"> 10;</w:t>
      </w:r>
      <w:r w:rsidR="00622FFF" w:rsidRPr="00100EF2">
        <w:rPr>
          <w:lang w:val="en-US"/>
        </w:rPr>
        <w:t> x</w:t>
      </w:r>
      <w:r w:rsidR="00622FFF" w:rsidRPr="00100EF2">
        <w:rPr>
          <w:lang w:val="ru-RU"/>
        </w:rPr>
        <w:t>:=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1+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2-</w:t>
      </w:r>
      <w:r w:rsidR="00622FFF" w:rsidRPr="00100EF2">
        <w:rPr>
          <w:lang w:val="en-US"/>
        </w:rPr>
        <w:t>c</w:t>
      </w:r>
      <w:r w:rsidR="00622FFF" w:rsidRPr="00100EF2">
        <w:rPr>
          <w:lang w:val="ru-RU"/>
        </w:rPr>
        <w:t>3;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3</w:t>
      </w:r>
    </w:p>
    <w:p w:rsidR="00622FFF" w:rsidRPr="00E92646" w:rsidRDefault="00622FFF" w:rsidP="00E92646">
      <w:pPr>
        <w:pStyle w:val="a"/>
        <w:rPr>
          <w:lang w:val="ru-RU"/>
        </w:rPr>
      </w:pPr>
      <w:r w:rsidRPr="00E92646">
        <w:rPr>
          <w:lang w:val="ru-RU"/>
        </w:rPr>
        <w:t>90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98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-4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54</w:t>
      </w:r>
    </w:p>
    <w:p w:rsidR="00622FFF" w:rsidRPr="005500A0" w:rsidRDefault="00E92646" w:rsidP="00100EF2">
      <w:pPr>
        <w:pStyle w:val="a0"/>
        <w:rPr>
          <w:lang w:val="en-US"/>
        </w:rPr>
      </w:pPr>
      <w:r w:rsidRPr="00E92646">
        <w:rPr>
          <w:lang w:val="ru-RU"/>
        </w:rPr>
        <w:t>ПЕРЕМЕННАЯ</w:t>
      </w:r>
      <w:r w:rsidRPr="00100EF2">
        <w:rPr>
          <w:lang w:val="en-US"/>
        </w:rPr>
        <w:t>  S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ПРИ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ВЫПОЛНЕНИИ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ДАННОЙ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ПРОГРАММЫ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ПРИМЕТ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ЗНАЧЕНИЕ</w:t>
      </w:r>
      <w:r w:rsidRPr="005500A0">
        <w:rPr>
          <w:lang w:val="en-US"/>
        </w:rPr>
        <w:t xml:space="preserve"> </w:t>
      </w:r>
      <w:r w:rsidR="00100EF2" w:rsidRPr="005500A0">
        <w:rPr>
          <w:lang w:val="en-US"/>
        </w:rPr>
        <w:br/>
      </w:r>
      <w:r w:rsidR="00622FFF" w:rsidRPr="00100EF2">
        <w:rPr>
          <w:lang w:val="en-US"/>
        </w:rPr>
        <w:t>Var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>,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>:</w:t>
      </w:r>
      <w:r w:rsidR="00622FFF" w:rsidRPr="00100EF2">
        <w:rPr>
          <w:lang w:val="en-US"/>
        </w:rPr>
        <w:t>longint</w:t>
      </w:r>
      <w:r w:rsidR="00622FFF" w:rsidRPr="005500A0">
        <w:rPr>
          <w:lang w:val="en-US"/>
        </w:rPr>
        <w:t xml:space="preserve">; </w:t>
      </w:r>
      <w:r w:rsidR="00622FFF" w:rsidRPr="00100EF2">
        <w:rPr>
          <w:lang w:val="en-US"/>
        </w:rPr>
        <w:t>Begin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 xml:space="preserve">   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 xml:space="preserve">:=1; 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>:=0;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 xml:space="preserve">   </w:t>
      </w:r>
      <w:r w:rsidR="00622FFF" w:rsidRPr="00100EF2">
        <w:rPr>
          <w:lang w:val="en-US"/>
        </w:rPr>
        <w:t>While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 xml:space="preserve">&lt;=4 </w:t>
      </w:r>
      <w:r w:rsidR="00622FFF" w:rsidRPr="00100EF2">
        <w:rPr>
          <w:lang w:val="en-US"/>
        </w:rPr>
        <w:t>do</w:t>
      </w:r>
      <w:r w:rsidR="00622FFF" w:rsidRPr="005500A0">
        <w:rPr>
          <w:lang w:val="en-US"/>
        </w:rPr>
        <w:t xml:space="preserve">      </w:t>
      </w:r>
      <w:r w:rsidR="00622FFF" w:rsidRPr="00100EF2">
        <w:rPr>
          <w:lang w:val="en-US"/>
        </w:rPr>
        <w:t>Begin</w:t>
      </w:r>
      <w:r w:rsidR="00100EF2" w:rsidRPr="005500A0">
        <w:rPr>
          <w:lang w:val="en-US"/>
        </w:rPr>
        <w:br/>
      </w:r>
      <w:r w:rsidR="00622FFF" w:rsidRPr="005500A0">
        <w:rPr>
          <w:lang w:val="en-US"/>
        </w:rPr>
        <w:t xml:space="preserve">           </w:t>
      </w:r>
      <w:r w:rsidR="00622FFF" w:rsidRPr="00100EF2">
        <w:rPr>
          <w:lang w:val="en-US"/>
        </w:rPr>
        <w:t>If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 xml:space="preserve"> </w:t>
      </w:r>
      <w:r w:rsidR="00622FFF" w:rsidRPr="00100EF2">
        <w:rPr>
          <w:lang w:val="en-US"/>
        </w:rPr>
        <w:t>mod</w:t>
      </w:r>
      <w:r w:rsidR="00622FFF" w:rsidRPr="005500A0">
        <w:rPr>
          <w:lang w:val="en-US"/>
        </w:rPr>
        <w:t xml:space="preserve"> 2 = 0 </w:t>
      </w:r>
      <w:r w:rsidR="00622FFF" w:rsidRPr="00100EF2">
        <w:rPr>
          <w:lang w:val="en-US"/>
        </w:rPr>
        <w:t>then</w:t>
      </w:r>
      <w:r w:rsidR="00622FFF" w:rsidRPr="005500A0">
        <w:rPr>
          <w:lang w:val="en-US"/>
        </w:rPr>
        <w:t xml:space="preserve">  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>:=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 xml:space="preserve">+1;  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>:=</w:t>
      </w:r>
      <w:r w:rsidR="00622FFF" w:rsidRPr="00100EF2">
        <w:rPr>
          <w:lang w:val="en-US"/>
        </w:rPr>
        <w:t>s</w:t>
      </w:r>
      <w:r w:rsidR="00622FFF" w:rsidRPr="005500A0">
        <w:rPr>
          <w:lang w:val="en-US"/>
        </w:rPr>
        <w:t>+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 xml:space="preserve">; 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>:=</w:t>
      </w:r>
      <w:r w:rsidR="00622FFF" w:rsidRPr="00100EF2">
        <w:rPr>
          <w:lang w:val="en-US"/>
        </w:rPr>
        <w:t>i</w:t>
      </w:r>
      <w:r w:rsidR="00622FFF" w:rsidRPr="005500A0">
        <w:rPr>
          <w:lang w:val="en-US"/>
        </w:rPr>
        <w:t>+1;</w:t>
      </w:r>
      <w:r w:rsidR="00622FFF" w:rsidRPr="00100EF2">
        <w:rPr>
          <w:lang w:val="en-US"/>
        </w:rPr>
        <w:t>end</w:t>
      </w:r>
      <w:r w:rsidR="00622FFF" w:rsidRPr="005500A0">
        <w:rPr>
          <w:lang w:val="en-US"/>
        </w:rPr>
        <w:t>;</w:t>
      </w:r>
    </w:p>
    <w:p w:rsidR="00622FFF" w:rsidRPr="00100EF2" w:rsidRDefault="00622FFF" w:rsidP="00E92646">
      <w:pPr>
        <w:pStyle w:val="a1"/>
        <w:rPr>
          <w:lang w:val="ru-RU"/>
        </w:rPr>
      </w:pPr>
      <w:r w:rsidRPr="00100EF2">
        <w:rPr>
          <w:lang w:val="ru-RU"/>
        </w:rPr>
        <w:t>4</w:t>
      </w:r>
    </w:p>
    <w:p w:rsidR="00622FFF" w:rsidRPr="00100EF2" w:rsidRDefault="00622FFF" w:rsidP="00E92646">
      <w:pPr>
        <w:pStyle w:val="a1"/>
        <w:rPr>
          <w:lang w:val="ru-RU"/>
        </w:rPr>
      </w:pPr>
      <w:r w:rsidRPr="00100EF2">
        <w:rPr>
          <w:lang w:val="ru-RU"/>
        </w:rPr>
        <w:t>2</w:t>
      </w:r>
    </w:p>
    <w:p w:rsidR="00622FFF" w:rsidRPr="00100EF2" w:rsidRDefault="00622FFF" w:rsidP="00E92646">
      <w:pPr>
        <w:pStyle w:val="a1"/>
        <w:rPr>
          <w:lang w:val="ru-RU"/>
        </w:rPr>
      </w:pPr>
      <w:r w:rsidRPr="00100EF2">
        <w:rPr>
          <w:lang w:val="ru-RU"/>
        </w:rPr>
        <w:t>8</w:t>
      </w:r>
    </w:p>
    <w:p w:rsidR="00622FFF" w:rsidRPr="00100EF2" w:rsidRDefault="00622FFF" w:rsidP="00E92646">
      <w:pPr>
        <w:pStyle w:val="a1"/>
        <w:rPr>
          <w:lang w:val="ru-RU"/>
        </w:rPr>
      </w:pPr>
      <w:r w:rsidRPr="00100EF2">
        <w:rPr>
          <w:lang w:val="ru-RU"/>
        </w:rPr>
        <w:t>42</w:t>
      </w:r>
    </w:p>
    <w:p w:rsidR="00622FFF" w:rsidRPr="00100EF2" w:rsidRDefault="00622FFF" w:rsidP="00E92646">
      <w:pPr>
        <w:pStyle w:val="a"/>
        <w:rPr>
          <w:lang w:val="ru-RU"/>
        </w:rPr>
      </w:pPr>
      <w:r w:rsidRPr="00100EF2">
        <w:rPr>
          <w:lang w:val="ru-RU"/>
        </w:rPr>
        <w:t>12</w:t>
      </w:r>
    </w:p>
    <w:p w:rsidR="00622FFF" w:rsidRPr="00A51756" w:rsidRDefault="00E92646" w:rsidP="00A51756">
      <w:pPr>
        <w:pStyle w:val="a0"/>
        <w:rPr>
          <w:lang w:val="en-US"/>
        </w:rPr>
      </w:pPr>
      <w:r w:rsidRPr="00E92646">
        <w:rPr>
          <w:lang w:val="ru-RU"/>
        </w:rPr>
        <w:t>ПЕРЕМЕННАЯ</w:t>
      </w:r>
      <w:r w:rsidRPr="00100EF2">
        <w:rPr>
          <w:lang w:val="en-US"/>
        </w:rPr>
        <w:t>  S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ПРИ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ВЫПОЛНЕНИИ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ДАННОЙ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ПРОГРАММЫ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ПРИМЕТ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ЗНАЧЕНИЕ</w:t>
      </w:r>
      <w:r w:rsidRPr="00A51756">
        <w:rPr>
          <w:lang w:val="en-US"/>
        </w:rPr>
        <w:t xml:space="preserve"> 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Const A:array[1..5] of integer=(5,-45,34,-12,49);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lastRenderedPageBreak/>
        <w:t>Var I,s,max,min:longint;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  Begin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s:=0;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max:=a[1]; min:=a[1];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for i:=2 to 5 do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  begin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       if max&lt;a[i] then max:=a[i];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       if min&gt;a[i] then min:=a[i];</w:t>
      </w:r>
      <w:r w:rsidR="00100EF2" w:rsidRPr="00A51756">
        <w:rPr>
          <w:lang w:val="en-US"/>
        </w:rPr>
        <w:br/>
      </w:r>
      <w:r w:rsidR="00622FFF" w:rsidRPr="00A51756">
        <w:rPr>
          <w:lang w:val="en-US"/>
        </w:rPr>
        <w:t xml:space="preserve">      end;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    s:=max-min;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10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3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4</w:t>
      </w:r>
    </w:p>
    <w:p w:rsidR="00622FFF" w:rsidRPr="00100EF2" w:rsidRDefault="00622FFF" w:rsidP="00E92646">
      <w:pPr>
        <w:pStyle w:val="a"/>
        <w:rPr>
          <w:lang w:val="en-US"/>
        </w:rPr>
      </w:pPr>
      <w:r w:rsidRPr="00100EF2">
        <w:rPr>
          <w:lang w:val="en-US"/>
        </w:rPr>
        <w:t>94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12</w:t>
      </w:r>
    </w:p>
    <w:p w:rsidR="00622FFF" w:rsidRPr="00100EF2" w:rsidRDefault="005760E6" w:rsidP="005760E6">
      <w:pPr>
        <w:pStyle w:val="a0"/>
        <w:rPr>
          <w:lang w:val="en-US"/>
        </w:rPr>
      </w:pPr>
      <w:r w:rsidRPr="005760E6">
        <w:rPr>
          <w:lang w:val="ru-RU"/>
        </w:rPr>
        <w:t>МАКСИМАЛЬНЫЙ</w:t>
      </w:r>
      <w:r w:rsidRPr="00100EF2">
        <w:rPr>
          <w:lang w:val="en-US"/>
        </w:rPr>
        <w:t xml:space="preserve"> </w:t>
      </w:r>
      <w:r w:rsidRPr="005760E6">
        <w:rPr>
          <w:lang w:val="ru-RU"/>
        </w:rPr>
        <w:t>ДИАПАЗОН</w:t>
      </w:r>
      <w:r w:rsidRPr="00100EF2">
        <w:rPr>
          <w:lang w:val="en-US"/>
        </w:rPr>
        <w:t xml:space="preserve"> </w:t>
      </w:r>
      <w:r w:rsidRPr="005760E6">
        <w:rPr>
          <w:lang w:val="ru-RU"/>
        </w:rPr>
        <w:t>ДАННЫХ</w:t>
      </w:r>
      <w:r w:rsidRPr="00100EF2">
        <w:rPr>
          <w:lang w:val="en-US"/>
        </w:rPr>
        <w:t xml:space="preserve"> </w:t>
      </w:r>
      <w:r w:rsidRPr="005760E6">
        <w:rPr>
          <w:lang w:val="ru-RU"/>
        </w:rPr>
        <w:t>ИМЕЕТ</w:t>
      </w:r>
      <w:r w:rsidRPr="00100EF2">
        <w:rPr>
          <w:lang w:val="en-US"/>
        </w:rPr>
        <w:t xml:space="preserve"> </w:t>
      </w:r>
      <w:r w:rsidRPr="005760E6">
        <w:rPr>
          <w:lang w:val="ru-RU"/>
        </w:rPr>
        <w:t>ТИП</w:t>
      </w:r>
      <w:r w:rsidRPr="00100EF2">
        <w:rPr>
          <w:lang w:val="en-US"/>
        </w:rPr>
        <w:t xml:space="preserve"> 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Integer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Longint</w:t>
      </w:r>
    </w:p>
    <w:p w:rsidR="00622FFF" w:rsidRPr="00100EF2" w:rsidRDefault="00622FFF" w:rsidP="00E92646">
      <w:pPr>
        <w:pStyle w:val="a"/>
        <w:rPr>
          <w:lang w:val="en-US"/>
        </w:rPr>
      </w:pPr>
      <w:r w:rsidRPr="00100EF2">
        <w:rPr>
          <w:lang w:val="en-US"/>
        </w:rPr>
        <w:t>Extended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Real</w:t>
      </w:r>
    </w:p>
    <w:p w:rsidR="00622FFF" w:rsidRPr="00100EF2" w:rsidRDefault="00622FFF" w:rsidP="00E92646">
      <w:pPr>
        <w:pStyle w:val="a1"/>
        <w:rPr>
          <w:lang w:val="en-US"/>
        </w:rPr>
      </w:pPr>
      <w:r w:rsidRPr="00100EF2">
        <w:rPr>
          <w:lang w:val="en-US"/>
        </w:rPr>
        <w:t>Double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СОГЛАСНО</w:t>
      </w:r>
      <w:r w:rsidRPr="005500A0">
        <w:rPr>
          <w:lang w:val="ru-RU"/>
        </w:rPr>
        <w:t xml:space="preserve"> </w:t>
      </w:r>
      <w:r w:rsidRPr="005760E6">
        <w:rPr>
          <w:lang w:val="ru-RU"/>
        </w:rPr>
        <w:t>ОБЩЕПРИНЯТОМУ</w:t>
      </w:r>
      <w:r w:rsidRPr="005500A0">
        <w:rPr>
          <w:lang w:val="ru-RU"/>
        </w:rPr>
        <w:t xml:space="preserve"> </w:t>
      </w:r>
      <w:r w:rsidRPr="005760E6">
        <w:rPr>
          <w:lang w:val="ru-RU"/>
        </w:rPr>
        <w:t>СТИЛЮ</w:t>
      </w:r>
      <w:r w:rsidRPr="005500A0">
        <w:rPr>
          <w:lang w:val="ru-RU"/>
        </w:rPr>
        <w:t xml:space="preserve"> </w:t>
      </w:r>
      <w:r w:rsidRPr="005760E6">
        <w:rPr>
          <w:lang w:val="ru-RU"/>
        </w:rPr>
        <w:t xml:space="preserve">ПРОГРАММИРОВАНИЮ НА СТРУКТУРНЫХ ЯЗЫКАХ НЕ РЕКОМЕНДУЕТСЯ ИСПОЛЬЗОВАТЬ 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Оператор присваивания</w:t>
      </w:r>
    </w:p>
    <w:p w:rsidR="00622FFF" w:rsidRPr="00E92646" w:rsidRDefault="00622FFF" w:rsidP="00E92646">
      <w:pPr>
        <w:pStyle w:val="a"/>
        <w:rPr>
          <w:lang w:val="ru-RU"/>
        </w:rPr>
      </w:pPr>
      <w:r w:rsidRPr="00E92646">
        <w:rPr>
          <w:lang w:val="ru-RU"/>
        </w:rPr>
        <w:t>Оператор безусловного перехода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Оператор выбора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Оператор условного перехода</w:t>
      </w:r>
    </w:p>
    <w:p w:rsidR="00622FFF" w:rsidRPr="00E92646" w:rsidRDefault="00622FFF" w:rsidP="00E92646">
      <w:pPr>
        <w:pStyle w:val="a1"/>
        <w:rPr>
          <w:lang w:val="ru-RU"/>
        </w:rPr>
      </w:pPr>
      <w:r w:rsidRPr="00E92646">
        <w:rPr>
          <w:lang w:val="ru-RU"/>
        </w:rPr>
        <w:t>Оператор цикла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ОПЕРАТОРОМ ЗАВЕРШЕНИЯ ЦИКЛА ЯВЛЯЕТСЯ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Repeat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Until</w:t>
      </w:r>
    </w:p>
    <w:p w:rsidR="00622FFF" w:rsidRPr="008915D0" w:rsidRDefault="00622FFF" w:rsidP="00A92027">
      <w:pPr>
        <w:pStyle w:val="a"/>
        <w:rPr>
          <w:lang w:val="ru-RU"/>
        </w:rPr>
      </w:pPr>
      <w:r w:rsidRPr="008915D0">
        <w:rPr>
          <w:lang w:val="ru-RU"/>
        </w:rPr>
        <w:t>Break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Continue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While</w:t>
      </w:r>
    </w:p>
    <w:p w:rsidR="00622FFF" w:rsidRPr="00A51756" w:rsidRDefault="00622FFF" w:rsidP="00A51756">
      <w:pPr>
        <w:pStyle w:val="a0"/>
        <w:rPr>
          <w:lang w:val="ru-RU"/>
        </w:rPr>
      </w:pPr>
      <w:r w:rsidRPr="005760E6">
        <w:rPr>
          <w:lang w:val="ru-RU"/>
        </w:rPr>
        <w:t xml:space="preserve">В ДАННОЙ ПРОГРАММЕ ЦИКЛ ВЫПОЛНИТСЯ - </w:t>
      </w:r>
      <w:r w:rsidR="00A51756">
        <w:rPr>
          <w:lang w:val="ru-RU"/>
        </w:rPr>
        <w:br/>
      </w:r>
      <w:r w:rsidRPr="00A51756">
        <w:rPr>
          <w:lang w:val="en-US"/>
        </w:rPr>
        <w:t>a</w:t>
      </w:r>
      <w:r w:rsidRPr="00A51756">
        <w:rPr>
          <w:lang w:val="ru-RU"/>
        </w:rPr>
        <w:t xml:space="preserve"> := -1; </w:t>
      </w:r>
      <w:r w:rsidRPr="00A51756">
        <w:rPr>
          <w:lang w:val="en-US"/>
        </w:rPr>
        <w:t>b</w:t>
      </w:r>
      <w:r w:rsidRPr="00A51756">
        <w:rPr>
          <w:lang w:val="ru-RU"/>
        </w:rPr>
        <w:t xml:space="preserve"> := 1; </w:t>
      </w:r>
      <w:r w:rsidRPr="00A51756">
        <w:rPr>
          <w:lang w:val="en-US"/>
        </w:rPr>
        <w:t>While</w:t>
      </w:r>
      <w:r w:rsidRPr="00A51756">
        <w:rPr>
          <w:lang w:val="ru-RU"/>
        </w:rPr>
        <w:t xml:space="preserve"> </w:t>
      </w:r>
      <w:r w:rsidRPr="00A51756">
        <w:rPr>
          <w:lang w:val="en-US"/>
        </w:rPr>
        <w:t>a</w:t>
      </w:r>
      <w:r w:rsidRPr="00A51756">
        <w:rPr>
          <w:lang w:val="ru-RU"/>
        </w:rPr>
        <w:t xml:space="preserve"> * </w:t>
      </w:r>
      <w:r w:rsidRPr="00A51756">
        <w:rPr>
          <w:lang w:val="en-US"/>
        </w:rPr>
        <w:t>b</w:t>
      </w:r>
      <w:r w:rsidRPr="00A51756">
        <w:rPr>
          <w:lang w:val="ru-RU"/>
        </w:rPr>
        <w:t xml:space="preserve"> &lt; 8 </w:t>
      </w:r>
      <w:r w:rsidRPr="00A51756">
        <w:rPr>
          <w:lang w:val="en-US"/>
        </w:rPr>
        <w:t>Do</w:t>
      </w:r>
      <w:r w:rsidRPr="00A51756">
        <w:rPr>
          <w:lang w:val="ru-RU"/>
        </w:rPr>
        <w:t xml:space="preserve"> </w:t>
      </w:r>
      <w:r w:rsidRPr="00A51756">
        <w:rPr>
          <w:lang w:val="en-US"/>
        </w:rPr>
        <w:t>begin</w:t>
      </w:r>
      <w:r w:rsidRPr="00A51756">
        <w:rPr>
          <w:lang w:val="ru-RU"/>
        </w:rPr>
        <w:t xml:space="preserve"> </w:t>
      </w:r>
      <w:r w:rsidRPr="00A51756">
        <w:rPr>
          <w:lang w:val="en-US"/>
        </w:rPr>
        <w:t>a</w:t>
      </w:r>
      <w:r w:rsidRPr="00A51756">
        <w:rPr>
          <w:lang w:val="ru-RU"/>
        </w:rPr>
        <w:t xml:space="preserve"> := </w:t>
      </w:r>
      <w:r w:rsidRPr="00A51756">
        <w:rPr>
          <w:lang w:val="en-US"/>
        </w:rPr>
        <w:t>a</w:t>
      </w:r>
      <w:r w:rsidRPr="00A51756">
        <w:rPr>
          <w:lang w:val="ru-RU"/>
        </w:rPr>
        <w:t xml:space="preserve"> *(- 1); </w:t>
      </w:r>
      <w:r w:rsidRPr="00A51756">
        <w:rPr>
          <w:lang w:val="en-US"/>
        </w:rPr>
        <w:t>b</w:t>
      </w:r>
      <w:r w:rsidRPr="00A51756">
        <w:rPr>
          <w:lang w:val="ru-RU"/>
        </w:rPr>
        <w:t xml:space="preserve"> := </w:t>
      </w:r>
      <w:r w:rsidRPr="00A51756">
        <w:rPr>
          <w:lang w:val="en-US"/>
        </w:rPr>
        <w:t>b</w:t>
      </w:r>
      <w:r w:rsidRPr="00A51756">
        <w:rPr>
          <w:lang w:val="ru-RU"/>
        </w:rPr>
        <w:t xml:space="preserve"> + 2 </w:t>
      </w:r>
      <w:r w:rsidRPr="00A51756">
        <w:rPr>
          <w:lang w:val="en-US"/>
        </w:rPr>
        <w:t>end</w:t>
      </w:r>
      <w:r w:rsidRPr="00A51756">
        <w:rPr>
          <w:lang w:val="ru-RU"/>
        </w:rPr>
        <w:t>;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lastRenderedPageBreak/>
        <w:t>4 раза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 xml:space="preserve">1 раз 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6 раз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ни разу</w:t>
      </w:r>
    </w:p>
    <w:p w:rsidR="00622FFF" w:rsidRPr="008915D0" w:rsidRDefault="00622FFF" w:rsidP="00A92027">
      <w:pPr>
        <w:pStyle w:val="a"/>
        <w:rPr>
          <w:lang w:val="ru-RU"/>
        </w:rPr>
      </w:pPr>
      <w:r w:rsidRPr="008915D0">
        <w:rPr>
          <w:lang w:val="ru-RU"/>
        </w:rPr>
        <w:t>5 раз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ТИПЫ ЦИКЛОВ, КОТОРЫЕ  НЕ СУЩЕСТВУЮТ В ЯЗЫКЕ ПАСКАЛЬ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for i:=1 to N do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while</w:t>
      </w:r>
    </w:p>
    <w:p w:rsidR="00622FFF" w:rsidRPr="008915D0" w:rsidRDefault="00622FFF" w:rsidP="00A92027">
      <w:pPr>
        <w:pStyle w:val="a"/>
        <w:rPr>
          <w:lang w:val="ru-RU"/>
        </w:rPr>
      </w:pPr>
      <w:r w:rsidRPr="008915D0">
        <w:rPr>
          <w:lang w:val="ru-RU"/>
        </w:rPr>
        <w:t>do…while;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repeat…until</w:t>
      </w:r>
    </w:p>
    <w:p w:rsidR="00622FFF" w:rsidRPr="008915D0" w:rsidRDefault="00622FFF" w:rsidP="008915D0">
      <w:pPr>
        <w:pStyle w:val="a1"/>
        <w:rPr>
          <w:lang w:val="ru-RU"/>
        </w:rPr>
      </w:pPr>
      <w:r w:rsidRPr="008915D0">
        <w:rPr>
          <w:lang w:val="ru-RU"/>
        </w:rPr>
        <w:t>for i:=N downto 1 do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ДОПУЩЕНА СИНТАКСИЧЕСКАЯ ОШИБКА В ОПЕРАТОРЕ -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if B = 0 then Writeln('Деление на нуль невозможно.');</w:t>
      </w:r>
    </w:p>
    <w:p w:rsidR="00622FFF" w:rsidRPr="002107BD" w:rsidRDefault="00622FFF" w:rsidP="00A92027">
      <w:pPr>
        <w:pStyle w:val="a1"/>
        <w:rPr>
          <w:lang w:val="en-US"/>
        </w:rPr>
      </w:pPr>
      <w:r w:rsidRPr="002107BD">
        <w:rPr>
          <w:lang w:val="en-US"/>
        </w:rPr>
        <w:t xml:space="preserve">if a &gt; b then max := a else max := b; </w:t>
      </w:r>
    </w:p>
    <w:p w:rsidR="00622FFF" w:rsidRPr="002107BD" w:rsidRDefault="00622FFF" w:rsidP="00A92027">
      <w:pPr>
        <w:pStyle w:val="a1"/>
        <w:rPr>
          <w:lang w:val="en-US"/>
        </w:rPr>
      </w:pPr>
      <w:r w:rsidRPr="002107BD">
        <w:rPr>
          <w:lang w:val="en-US"/>
        </w:rPr>
        <w:t>if (a&gt;b) and (b&gt;0) then c:=a+b;</w:t>
      </w:r>
    </w:p>
    <w:p w:rsidR="00622FFF" w:rsidRPr="002107BD" w:rsidRDefault="00622FFF" w:rsidP="00A92027">
      <w:pPr>
        <w:pStyle w:val="a"/>
        <w:rPr>
          <w:lang w:val="en-US"/>
        </w:rPr>
      </w:pPr>
      <w:r w:rsidRPr="002107BD">
        <w:rPr>
          <w:lang w:val="en-US"/>
        </w:rPr>
        <w:t>if a &lt; b then min := a; else min := b.</w:t>
      </w:r>
    </w:p>
    <w:p w:rsidR="00622FFF" w:rsidRPr="002107BD" w:rsidRDefault="00622FFF" w:rsidP="00A92027">
      <w:pPr>
        <w:pStyle w:val="a1"/>
        <w:rPr>
          <w:lang w:val="en-US"/>
        </w:rPr>
      </w:pPr>
      <w:r w:rsidRPr="002107BD">
        <w:rPr>
          <w:lang w:val="en-US"/>
        </w:rPr>
        <w:t>if a &gt; b then if a&gt;c then max := a;</w:t>
      </w:r>
    </w:p>
    <w:p w:rsidR="00622FFF" w:rsidRPr="00A51756" w:rsidRDefault="00622FFF" w:rsidP="00A51756">
      <w:pPr>
        <w:pStyle w:val="a0"/>
        <w:rPr>
          <w:lang w:val="en-US"/>
        </w:rPr>
      </w:pPr>
      <w:r w:rsidRPr="005760E6">
        <w:rPr>
          <w:lang w:val="ru-RU"/>
        </w:rPr>
        <w:t>Данная</w:t>
      </w:r>
      <w:r w:rsidRPr="00A51756">
        <w:rPr>
          <w:lang w:val="en-US"/>
        </w:rPr>
        <w:t xml:space="preserve"> </w:t>
      </w:r>
      <w:r w:rsidRPr="005760E6">
        <w:rPr>
          <w:lang w:val="ru-RU"/>
        </w:rPr>
        <w:t>структура</w:t>
      </w:r>
      <w:r w:rsidRPr="00A51756">
        <w:rPr>
          <w:lang w:val="en-US"/>
        </w:rPr>
        <w:t xml:space="preserve"> </w:t>
      </w:r>
      <w:r w:rsidRPr="005760E6">
        <w:rPr>
          <w:lang w:val="ru-RU"/>
        </w:rPr>
        <w:t>представляет</w:t>
      </w:r>
      <w:r w:rsidRPr="00A51756">
        <w:rPr>
          <w:lang w:val="en-US"/>
        </w:rPr>
        <w:t xml:space="preserve"> </w:t>
      </w:r>
      <w:r w:rsidRPr="005760E6">
        <w:rPr>
          <w:lang w:val="ru-RU"/>
        </w:rPr>
        <w:t>собой</w:t>
      </w:r>
      <w:r w:rsidRPr="00A51756">
        <w:rPr>
          <w:lang w:val="en-US"/>
        </w:rPr>
        <w:t xml:space="preserve"> </w:t>
      </w:r>
      <w:r w:rsidR="005760E6" w:rsidRPr="00A51756">
        <w:rPr>
          <w:lang w:val="en-US"/>
        </w:rPr>
        <w:br/>
      </w:r>
      <w:r w:rsidRPr="00A51756">
        <w:rPr>
          <w:lang w:val="en-US"/>
        </w:rPr>
        <w:t xml:space="preserve">Unit &lt; </w:t>
      </w:r>
      <w:r w:rsidRPr="005760E6">
        <w:rPr>
          <w:lang w:val="ru-RU"/>
        </w:rPr>
        <w:t>имя</w:t>
      </w:r>
      <w:r w:rsidRPr="00A51756">
        <w:rPr>
          <w:lang w:val="en-US"/>
        </w:rPr>
        <w:t xml:space="preserve"> &gt;;</w:t>
      </w:r>
      <w:r w:rsidR="005760E6" w:rsidRPr="00A51756">
        <w:rPr>
          <w:lang w:val="en-US"/>
        </w:rPr>
        <w:br/>
      </w:r>
      <w:r w:rsidRPr="00A51756">
        <w:rPr>
          <w:lang w:val="en-US"/>
        </w:rPr>
        <w:t>Interfase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 xml:space="preserve">{ </w:t>
      </w:r>
      <w:r w:rsidRPr="00A51756">
        <w:rPr>
          <w:lang w:val="ru-RU"/>
        </w:rPr>
        <w:t>интерфейсная</w:t>
      </w:r>
      <w:r w:rsidRPr="00A51756">
        <w:rPr>
          <w:lang w:val="en-US"/>
        </w:rPr>
        <w:t xml:space="preserve"> </w:t>
      </w:r>
      <w:r w:rsidRPr="00A51756">
        <w:rPr>
          <w:lang w:val="ru-RU"/>
        </w:rPr>
        <w:t>часть</w:t>
      </w:r>
      <w:r w:rsidRPr="00A51756">
        <w:rPr>
          <w:lang w:val="en-US"/>
        </w:rPr>
        <w:t xml:space="preserve"> }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>Implementation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 xml:space="preserve">{ </w:t>
      </w:r>
      <w:r w:rsidRPr="00A51756">
        <w:rPr>
          <w:lang w:val="ru-RU"/>
        </w:rPr>
        <w:t>исполнительная</w:t>
      </w:r>
      <w:r w:rsidRPr="00A51756">
        <w:rPr>
          <w:lang w:val="en-US"/>
        </w:rPr>
        <w:t xml:space="preserve"> </w:t>
      </w:r>
      <w:r w:rsidRPr="00A51756">
        <w:rPr>
          <w:lang w:val="ru-RU"/>
        </w:rPr>
        <w:t>часть</w:t>
      </w:r>
      <w:r w:rsidRPr="00A51756">
        <w:rPr>
          <w:lang w:val="en-US"/>
        </w:rPr>
        <w:t xml:space="preserve"> }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 xml:space="preserve">Begin 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 xml:space="preserve">{ </w:t>
      </w:r>
      <w:r w:rsidRPr="00A51756">
        <w:rPr>
          <w:lang w:val="ru-RU"/>
        </w:rPr>
        <w:t>раздел</w:t>
      </w:r>
      <w:r w:rsidRPr="00A51756">
        <w:rPr>
          <w:lang w:val="en-US"/>
        </w:rPr>
        <w:t xml:space="preserve"> </w:t>
      </w:r>
      <w:r w:rsidRPr="00A51756">
        <w:rPr>
          <w:lang w:val="ru-RU"/>
        </w:rPr>
        <w:t>инициализации</w:t>
      </w:r>
      <w:r w:rsidRPr="00A51756">
        <w:rPr>
          <w:lang w:val="en-US"/>
        </w:rPr>
        <w:t xml:space="preserve"> } </w:t>
      </w:r>
      <w:r w:rsidR="00A51756" w:rsidRPr="00A51756">
        <w:rPr>
          <w:lang w:val="en-US"/>
        </w:rPr>
        <w:br/>
      </w:r>
      <w:r w:rsidRPr="00A51756">
        <w:rPr>
          <w:lang w:val="en-US"/>
        </w:rPr>
        <w:t>End.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структуру процедуры;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структуру модуля;</w:t>
      </w:r>
    </w:p>
    <w:p w:rsidR="00622FFF" w:rsidRPr="00A92027" w:rsidRDefault="00622FFF" w:rsidP="00A92027">
      <w:pPr>
        <w:pStyle w:val="a"/>
        <w:rPr>
          <w:lang w:val="ru-RU"/>
        </w:rPr>
      </w:pPr>
      <w:r w:rsidRPr="00A92027">
        <w:rPr>
          <w:lang w:val="ru-RU"/>
        </w:rPr>
        <w:t>структуру внешнего модуля;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структуру функции;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структуру программы.</w:t>
      </w:r>
    </w:p>
    <w:p w:rsidR="00622FFF" w:rsidRPr="005760E6" w:rsidRDefault="005760E6" w:rsidP="005760E6">
      <w:pPr>
        <w:pStyle w:val="a0"/>
        <w:rPr>
          <w:lang w:val="ru-RU"/>
        </w:rPr>
      </w:pPr>
      <w:r w:rsidRPr="005760E6">
        <w:rPr>
          <w:lang w:val="ru-RU"/>
        </w:rPr>
        <w:t>ОПЕРАТОР НЕ ОТНОСИТСЯ К ГРУППЕ ОПЕРАТОРОВ ВВОДА-ВЫВОДА ЯЗЫКА ПАСКАЛЬ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Read (A1,A2,...AK);</w:t>
      </w:r>
    </w:p>
    <w:p w:rsidR="00622FFF" w:rsidRPr="00A92027" w:rsidRDefault="00622FFF" w:rsidP="00A92027">
      <w:pPr>
        <w:pStyle w:val="a"/>
        <w:rPr>
          <w:lang w:val="ru-RU"/>
        </w:rPr>
      </w:pPr>
      <w:r w:rsidRPr="00A92027">
        <w:rPr>
          <w:lang w:val="ru-RU"/>
        </w:rPr>
        <w:t>PrintLn;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WriteLn (A1,A2,...AK);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lastRenderedPageBreak/>
        <w:t>WriteLn;</w:t>
      </w:r>
    </w:p>
    <w:p w:rsidR="00622FFF" w:rsidRPr="00A92027" w:rsidRDefault="00622FFF" w:rsidP="00A92027">
      <w:pPr>
        <w:pStyle w:val="a1"/>
        <w:rPr>
          <w:lang w:val="ru-RU"/>
        </w:rPr>
      </w:pPr>
      <w:r w:rsidRPr="00A92027">
        <w:rPr>
          <w:lang w:val="ru-RU"/>
        </w:rPr>
        <w:t>ReadLn.</w:t>
      </w:r>
    </w:p>
    <w:p w:rsidR="00622FFF" w:rsidRPr="005760E6" w:rsidRDefault="00E92646" w:rsidP="005760E6">
      <w:pPr>
        <w:pStyle w:val="a0"/>
        <w:rPr>
          <w:lang w:val="ru-RU"/>
        </w:rPr>
      </w:pPr>
      <w:r w:rsidRPr="005760E6">
        <w:rPr>
          <w:lang w:val="ru-RU"/>
        </w:rPr>
        <w:t>НЕ ВХОДИТ В НАБОР ОСНОВНЫХ СИМВОЛОВ В TURBO PASCAL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русские строчные и прописные буквы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латинские строчные буквы;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служебные слова;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десять цифр;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латинские прописные буквы;</w:t>
      </w:r>
    </w:p>
    <w:p w:rsidR="00622FFF" w:rsidRPr="005500A0" w:rsidRDefault="00E92646" w:rsidP="00A51756">
      <w:pPr>
        <w:pStyle w:val="a0"/>
        <w:rPr>
          <w:lang w:val="en-US"/>
        </w:rPr>
      </w:pPr>
      <w:r w:rsidRPr="00E92646">
        <w:rPr>
          <w:lang w:val="ru-RU"/>
        </w:rPr>
        <w:t>В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ДАННОЙ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ПРОЦЕДУРЕ</w:t>
      </w:r>
      <w:r w:rsidRPr="005500A0">
        <w:rPr>
          <w:lang w:val="en-US"/>
        </w:rPr>
        <w:t xml:space="preserve"> </w:t>
      </w:r>
      <w:r w:rsidRPr="00E92646">
        <w:rPr>
          <w:lang w:val="ru-RU"/>
        </w:rPr>
        <w:t>ОСУЩЕСТВЛЯЕТСЯ</w:t>
      </w:r>
      <w:r w:rsidR="00A51756" w:rsidRPr="005500A0">
        <w:rPr>
          <w:lang w:val="en-US"/>
        </w:rPr>
        <w:br/>
      </w:r>
      <w:r w:rsidR="00622FFF" w:rsidRPr="00A51756">
        <w:rPr>
          <w:lang w:val="en-US"/>
        </w:rPr>
        <w:t>Procedure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MS</w:t>
      </w:r>
      <w:r w:rsidR="00622FFF" w:rsidRPr="005500A0">
        <w:rPr>
          <w:lang w:val="en-US"/>
        </w:rPr>
        <w:t xml:space="preserve"> (</w:t>
      </w:r>
      <w:r w:rsidR="00622FFF" w:rsidRPr="00A51756">
        <w:rPr>
          <w:lang w:val="en-US"/>
        </w:rPr>
        <w:t>Var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A</w:t>
      </w:r>
      <w:r w:rsidR="00622FFF" w:rsidRPr="005500A0">
        <w:rPr>
          <w:lang w:val="en-US"/>
        </w:rPr>
        <w:t xml:space="preserve">: </w:t>
      </w:r>
      <w:r w:rsidR="00622FFF" w:rsidRPr="00A51756">
        <w:rPr>
          <w:lang w:val="en-US"/>
        </w:rPr>
        <w:t>Mas</w:t>
      </w:r>
      <w:r w:rsidR="00622FFF" w:rsidRPr="005500A0">
        <w:rPr>
          <w:lang w:val="en-US"/>
        </w:rPr>
        <w:t>);</w:t>
      </w:r>
      <w:r w:rsidR="00A51756" w:rsidRPr="005500A0">
        <w:rPr>
          <w:lang w:val="en-US"/>
        </w:rPr>
        <w:br/>
      </w:r>
      <w:r w:rsidR="00622FFF" w:rsidRPr="00A51756">
        <w:rPr>
          <w:lang w:val="en-US"/>
        </w:rPr>
        <w:t>Var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i</w:t>
      </w:r>
      <w:r w:rsidR="00622FFF" w:rsidRPr="005500A0">
        <w:rPr>
          <w:lang w:val="en-US"/>
        </w:rPr>
        <w:t xml:space="preserve">: </w:t>
      </w:r>
      <w:r w:rsidR="00622FFF" w:rsidRPr="00A51756">
        <w:rPr>
          <w:lang w:val="en-US"/>
        </w:rPr>
        <w:t>Integer</w:t>
      </w:r>
      <w:r w:rsidR="00622FFF" w:rsidRPr="005500A0">
        <w:rPr>
          <w:lang w:val="en-US"/>
        </w:rPr>
        <w:t>;</w:t>
      </w:r>
      <w:r w:rsidR="00A51756" w:rsidRPr="005500A0">
        <w:rPr>
          <w:lang w:val="en-US"/>
        </w:rPr>
        <w:br/>
      </w:r>
      <w:r w:rsidR="00622FFF" w:rsidRPr="00A51756">
        <w:rPr>
          <w:lang w:val="en-US"/>
        </w:rPr>
        <w:t>Begin</w:t>
      </w:r>
      <w:r w:rsidR="00A51756" w:rsidRPr="005500A0">
        <w:rPr>
          <w:lang w:val="en-US"/>
        </w:rPr>
        <w:br/>
      </w:r>
      <w:r w:rsidR="00622FFF" w:rsidRPr="00A51756">
        <w:rPr>
          <w:lang w:val="en-US"/>
        </w:rPr>
        <w:t>For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i</w:t>
      </w:r>
      <w:r w:rsidR="00622FFF" w:rsidRPr="005500A0">
        <w:rPr>
          <w:lang w:val="en-US"/>
        </w:rPr>
        <w:t xml:space="preserve"> := 1 </w:t>
      </w:r>
      <w:r w:rsidR="00622FFF" w:rsidRPr="00A51756">
        <w:rPr>
          <w:lang w:val="en-US"/>
        </w:rPr>
        <w:t>To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n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Do</w:t>
      </w:r>
      <w:r w:rsidR="00622FFF" w:rsidRPr="005500A0">
        <w:rPr>
          <w:lang w:val="en-US"/>
        </w:rPr>
        <w:t xml:space="preserve"> </w:t>
      </w:r>
      <w:r w:rsidR="00622FFF" w:rsidRPr="00A51756">
        <w:rPr>
          <w:lang w:val="en-US"/>
        </w:rPr>
        <w:t>Write</w:t>
      </w:r>
      <w:r w:rsidR="00622FFF" w:rsidRPr="005500A0">
        <w:rPr>
          <w:lang w:val="en-US"/>
        </w:rPr>
        <w:t xml:space="preserve">( </w:t>
      </w:r>
      <w:r w:rsidR="00622FFF" w:rsidRPr="00A51756">
        <w:rPr>
          <w:lang w:val="en-US"/>
        </w:rPr>
        <w:t>A</w:t>
      </w:r>
      <w:r w:rsidR="00622FFF" w:rsidRPr="005500A0">
        <w:rPr>
          <w:lang w:val="en-US"/>
        </w:rPr>
        <w:t>[</w:t>
      </w:r>
      <w:r w:rsidR="00622FFF" w:rsidRPr="00A51756">
        <w:rPr>
          <w:lang w:val="en-US"/>
        </w:rPr>
        <w:t>i</w:t>
      </w:r>
      <w:r w:rsidR="00622FFF" w:rsidRPr="005500A0">
        <w:rPr>
          <w:lang w:val="en-US"/>
        </w:rPr>
        <w:t>]:3 );</w:t>
      </w:r>
      <w:r w:rsidR="00622FFF" w:rsidRPr="00A51756">
        <w:rPr>
          <w:lang w:val="en-US"/>
        </w:rPr>
        <w:t>WriteLn</w:t>
      </w:r>
      <w:r w:rsidR="00622FFF" w:rsidRPr="005500A0">
        <w:rPr>
          <w:lang w:val="en-US"/>
        </w:rPr>
        <w:t>;</w:t>
      </w:r>
      <w:r w:rsidR="00622FFF" w:rsidRPr="00A51756">
        <w:rPr>
          <w:lang w:val="en-US"/>
        </w:rPr>
        <w:t>End</w:t>
      </w:r>
      <w:r w:rsidR="00622FFF" w:rsidRPr="005500A0">
        <w:rPr>
          <w:lang w:val="en-US"/>
        </w:rPr>
        <w:t>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сортировка массива;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вывод матрицы на экран;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ввод массива;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транспонирование массива;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задание массива.</w:t>
      </w:r>
    </w:p>
    <w:p w:rsidR="00622FFF" w:rsidRPr="00A51756" w:rsidRDefault="00C12057" w:rsidP="00A51756">
      <w:pPr>
        <w:pStyle w:val="a0"/>
        <w:rPr>
          <w:lang w:val="en-US"/>
        </w:rPr>
      </w:pPr>
      <w:r w:rsidRPr="00C12057">
        <w:rPr>
          <w:lang w:val="ru-RU"/>
        </w:rPr>
        <w:t>В</w:t>
      </w:r>
      <w:r w:rsidRPr="00A51756">
        <w:rPr>
          <w:lang w:val="en-US"/>
        </w:rPr>
        <w:t xml:space="preserve"> </w:t>
      </w:r>
      <w:r w:rsidRPr="00C12057">
        <w:rPr>
          <w:lang w:val="ru-RU"/>
        </w:rPr>
        <w:t>ДАННОЙ</w:t>
      </w:r>
      <w:r w:rsidRPr="00A51756">
        <w:rPr>
          <w:lang w:val="en-US"/>
        </w:rPr>
        <w:t xml:space="preserve"> </w:t>
      </w:r>
      <w:r w:rsidRPr="00C12057">
        <w:rPr>
          <w:lang w:val="ru-RU"/>
        </w:rPr>
        <w:t>ПРОЦЕДУРЕ</w:t>
      </w:r>
      <w:r w:rsidRPr="00A51756">
        <w:rPr>
          <w:lang w:val="en-US"/>
        </w:rPr>
        <w:t xml:space="preserve"> </w:t>
      </w:r>
      <w:r w:rsidRPr="00C12057">
        <w:rPr>
          <w:lang w:val="ru-RU"/>
        </w:rPr>
        <w:t>ОСУЩЕСТВЛЯЕТСЯ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Procedure Sort (Var A: Mas);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Var i, k, m, j,Temp, Min: Integer;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Begin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For i := 1 To n Do </w:t>
      </w:r>
      <w:r w:rsidR="00622FFF" w:rsidRPr="00A51756">
        <w:rPr>
          <w:lang w:val="en-US"/>
        </w:rPr>
        <w:tab/>
        <w:t>Begin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Min := A[i]; k := i;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 xml:space="preserve">For j := i+1 To n Do 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If A[j] &lt; Min Then Begin Min := A[j]; k := j; End;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Temp := Min;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For m := k-1 DownTo i Do A[m+1] := A[m];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A[i] := Temp;</w:t>
      </w:r>
      <w:r w:rsidR="00A51756" w:rsidRPr="00A51756">
        <w:rPr>
          <w:lang w:val="en-US"/>
        </w:rPr>
        <w:br/>
      </w:r>
      <w:r w:rsidR="00622FFF" w:rsidRPr="00A51756">
        <w:rPr>
          <w:lang w:val="en-US"/>
        </w:rPr>
        <w:t>End; End;</w:t>
      </w:r>
    </w:p>
    <w:p w:rsidR="00622FFF" w:rsidRPr="00A51756" w:rsidRDefault="00622FFF" w:rsidP="00103657">
      <w:pPr>
        <w:pStyle w:val="a1"/>
        <w:rPr>
          <w:lang w:val="en-US"/>
        </w:rPr>
      </w:pPr>
      <w:r w:rsidRPr="00103657">
        <w:rPr>
          <w:lang w:val="ru-RU"/>
        </w:rPr>
        <w:t>сортировка</w:t>
      </w:r>
      <w:r w:rsidRPr="00A51756">
        <w:rPr>
          <w:lang w:val="en-US"/>
        </w:rPr>
        <w:t xml:space="preserve"> </w:t>
      </w:r>
      <w:r w:rsidRPr="00103657">
        <w:rPr>
          <w:lang w:val="ru-RU"/>
        </w:rPr>
        <w:t>Хоара</w:t>
      </w:r>
      <w:r w:rsidRPr="00A51756">
        <w:rPr>
          <w:lang w:val="en-US"/>
        </w:rPr>
        <w:t>;</w:t>
      </w:r>
    </w:p>
    <w:p w:rsidR="00622FFF" w:rsidRPr="00A51756" w:rsidRDefault="00622FFF" w:rsidP="00103657">
      <w:pPr>
        <w:pStyle w:val="a1"/>
        <w:rPr>
          <w:lang w:val="en-US"/>
        </w:rPr>
      </w:pPr>
      <w:r w:rsidRPr="00103657">
        <w:rPr>
          <w:lang w:val="ru-RU"/>
        </w:rPr>
        <w:t>быстрая</w:t>
      </w:r>
      <w:r w:rsidRPr="00A51756">
        <w:rPr>
          <w:lang w:val="en-US"/>
        </w:rPr>
        <w:t xml:space="preserve"> </w:t>
      </w:r>
      <w:r w:rsidRPr="00103657">
        <w:rPr>
          <w:lang w:val="ru-RU"/>
        </w:rPr>
        <w:t>сортировка</w:t>
      </w:r>
      <w:r w:rsidRPr="00A51756">
        <w:rPr>
          <w:lang w:val="en-US"/>
        </w:rPr>
        <w:t>;</w:t>
      </w:r>
    </w:p>
    <w:p w:rsidR="00622FFF" w:rsidRPr="00A51756" w:rsidRDefault="00622FFF" w:rsidP="00103657">
      <w:pPr>
        <w:pStyle w:val="a"/>
        <w:rPr>
          <w:lang w:val="en-US"/>
        </w:rPr>
      </w:pPr>
      <w:r w:rsidRPr="00103657">
        <w:rPr>
          <w:lang w:val="ru-RU"/>
        </w:rPr>
        <w:t>сортировка</w:t>
      </w:r>
      <w:r w:rsidRPr="00A51756">
        <w:rPr>
          <w:lang w:val="en-US"/>
        </w:rPr>
        <w:t xml:space="preserve"> </w:t>
      </w:r>
      <w:r w:rsidRPr="00103657">
        <w:rPr>
          <w:lang w:val="ru-RU"/>
        </w:rPr>
        <w:t>выбором</w:t>
      </w:r>
      <w:r w:rsidRPr="00A51756">
        <w:rPr>
          <w:lang w:val="en-US"/>
        </w:rPr>
        <w:t>;</w:t>
      </w:r>
    </w:p>
    <w:p w:rsidR="00622FFF" w:rsidRPr="00A51756" w:rsidRDefault="00622FFF" w:rsidP="00103657">
      <w:pPr>
        <w:pStyle w:val="a1"/>
        <w:rPr>
          <w:lang w:val="en-US"/>
        </w:rPr>
      </w:pPr>
      <w:r w:rsidRPr="00103657">
        <w:rPr>
          <w:lang w:val="ru-RU"/>
        </w:rPr>
        <w:t>сортировка</w:t>
      </w:r>
      <w:r w:rsidRPr="00A51756">
        <w:rPr>
          <w:lang w:val="en-US"/>
        </w:rPr>
        <w:t xml:space="preserve"> </w:t>
      </w:r>
      <w:r w:rsidRPr="00103657">
        <w:rPr>
          <w:lang w:val="ru-RU"/>
        </w:rPr>
        <w:t>вставкой</w:t>
      </w:r>
      <w:r w:rsidRPr="00A51756">
        <w:rPr>
          <w:lang w:val="en-US"/>
        </w:rPr>
        <w:t>;</w:t>
      </w:r>
    </w:p>
    <w:p w:rsidR="00622FFF" w:rsidRPr="00A51756" w:rsidRDefault="00622FFF" w:rsidP="00103657">
      <w:pPr>
        <w:pStyle w:val="a1"/>
        <w:rPr>
          <w:lang w:val="en-US"/>
        </w:rPr>
      </w:pPr>
      <w:r w:rsidRPr="00103657">
        <w:rPr>
          <w:lang w:val="ru-RU"/>
        </w:rPr>
        <w:t>сортировка</w:t>
      </w:r>
      <w:r w:rsidRPr="00A51756">
        <w:rPr>
          <w:lang w:val="en-US"/>
        </w:rPr>
        <w:t xml:space="preserve"> </w:t>
      </w:r>
      <w:r w:rsidRPr="00103657">
        <w:rPr>
          <w:lang w:val="ru-RU"/>
        </w:rPr>
        <w:t>методом</w:t>
      </w:r>
      <w:r w:rsidRPr="00A51756">
        <w:rPr>
          <w:lang w:val="en-US"/>
        </w:rPr>
        <w:t xml:space="preserve"> «</w:t>
      </w:r>
      <w:r w:rsidRPr="00103657">
        <w:rPr>
          <w:lang w:val="ru-RU"/>
        </w:rPr>
        <w:t>пузырька</w:t>
      </w:r>
      <w:r w:rsidRPr="00A51756">
        <w:rPr>
          <w:lang w:val="en-US"/>
        </w:rPr>
        <w:t>».</w:t>
      </w:r>
    </w:p>
    <w:p w:rsidR="00622FFF" w:rsidRPr="00E92646" w:rsidRDefault="00E92646" w:rsidP="00E92646">
      <w:pPr>
        <w:pStyle w:val="a0"/>
        <w:rPr>
          <w:lang w:val="ru-RU"/>
        </w:rPr>
      </w:pPr>
      <w:r w:rsidRPr="00E92646">
        <w:rPr>
          <w:lang w:val="ru-RU"/>
        </w:rPr>
        <w:t>ПРИ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ПРИСВАИВАНИИ</w:t>
      </w:r>
      <w:r w:rsidRPr="00A51756">
        <w:rPr>
          <w:lang w:val="en-US"/>
        </w:rPr>
        <w:t xml:space="preserve"> </w:t>
      </w:r>
      <w:r w:rsidRPr="00E92646">
        <w:rPr>
          <w:lang w:val="ru-RU"/>
        </w:rPr>
        <w:t>ИЗМЕНЯЕТСЯ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алгоритм;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lastRenderedPageBreak/>
        <w:t>имя переменной;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тип переменной;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имя функции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значение переменной</w:t>
      </w:r>
    </w:p>
    <w:p w:rsidR="00622FFF" w:rsidRPr="00E92646" w:rsidRDefault="00E92646" w:rsidP="00E92646">
      <w:pPr>
        <w:pStyle w:val="a0"/>
        <w:rPr>
          <w:lang w:val="ru-RU"/>
        </w:rPr>
      </w:pPr>
      <w:r w:rsidRPr="00E92646">
        <w:rPr>
          <w:lang w:val="ru-RU"/>
        </w:rPr>
        <w:t>ФРАГМЕНТ ПРОГРАММЫ S := A; A := B; B := S; ВЫПОЛНЯЕТ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 xml:space="preserve">присваивание переменным A, B значения S; 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замена значения переменной A значением переменной B;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обмен значений переменных A, B;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замена значения переменной В значением переменной 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во фрагменте не выполняется никаких действий.</w:t>
      </w:r>
    </w:p>
    <w:p w:rsidR="00622FFF" w:rsidRPr="00E92646" w:rsidRDefault="00E92646" w:rsidP="00E92646">
      <w:pPr>
        <w:pStyle w:val="a0"/>
        <w:rPr>
          <w:lang w:val="ru-RU"/>
        </w:rPr>
      </w:pPr>
      <w:r w:rsidRPr="00E92646">
        <w:rPr>
          <w:lang w:val="ru-RU"/>
        </w:rPr>
        <w:t>СРЕДИ ПЕРЕЧИСЛЕННЫХ СООТВЕТСТВИЙ, КОТОРЫЕ НЕОБХОДИМО СОБЛЮДАТЬ МЕЖДУ ФОРМАЛЬНЫМИ И ФАКТИЧЕСКИМИ ПАРАМЕТРАМИ ЛИШНИМ ЯВЛЯЕТСЯ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соответствие по типу параметров;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соответствие по количеству параметров;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соответствие по порядку перечисления;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соответствие по типу используемых вспомогательных переменных;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соответствие по именам переменных.</w:t>
      </w:r>
    </w:p>
    <w:p w:rsidR="00622FFF" w:rsidRPr="00E92646" w:rsidRDefault="00E92646" w:rsidP="00E92646">
      <w:pPr>
        <w:pStyle w:val="a0"/>
        <w:rPr>
          <w:lang w:val="ru-RU"/>
        </w:rPr>
      </w:pPr>
      <w:r w:rsidRPr="00E92646">
        <w:rPr>
          <w:lang w:val="ru-RU"/>
        </w:rPr>
        <w:t>ЗАДАНИЕ ПЕРЕМЕЩАЕМОГО ПО ЭКРАНУ ОТРЕЗКА, ОПРЕДЕЛЯЕМОГО КООРДИНАТАМИ СВОИХ КОНЦОВ, И ПРОЦЕДУРОЙ, ОБЕСПЕЧИВАЮЩЕЙ ЭТО ПЕРЕМЕЩЕНИЕ, ЯВЛЯЕТСЯ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>примером задания потомка;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примером полиморфизма;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 xml:space="preserve">примером инкапсуляции; 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примером наследования;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примером класса.</w:t>
      </w:r>
    </w:p>
    <w:p w:rsidR="00622FFF" w:rsidRPr="008B7522" w:rsidRDefault="00103657" w:rsidP="008B7522">
      <w:pPr>
        <w:pStyle w:val="a0"/>
        <w:rPr>
          <w:lang w:val="en-US"/>
        </w:rPr>
      </w:pPr>
      <w:r w:rsidRPr="00103657">
        <w:rPr>
          <w:lang w:val="ru-RU"/>
        </w:rPr>
        <w:t>ЗАДАН ДВУМЕРНЫЙ МАССИВ X[1..N, 1..M]. ПРОЦЕДУРА</w:t>
      </w:r>
      <w:r w:rsidRPr="008B7522">
        <w:rPr>
          <w:lang w:val="en-US"/>
        </w:rPr>
        <w:t xml:space="preserve"> </w:t>
      </w:r>
      <w:r w:rsidRPr="00103657">
        <w:rPr>
          <w:lang w:val="ru-RU"/>
        </w:rPr>
        <w:t>ВЫПОЛНЯЕТ</w:t>
      </w:r>
      <w:r w:rsidRPr="008B7522">
        <w:rPr>
          <w:lang w:val="en-US"/>
        </w:rPr>
        <w:t xml:space="preserve"> </w:t>
      </w:r>
      <w:r w:rsidRPr="00103657">
        <w:rPr>
          <w:lang w:val="ru-RU"/>
        </w:rPr>
        <w:t>СЛЕДУЮЩИЕ</w:t>
      </w:r>
      <w:r w:rsidRPr="008B7522">
        <w:rPr>
          <w:lang w:val="en-US"/>
        </w:rPr>
        <w:t xml:space="preserve"> </w:t>
      </w:r>
      <w:r w:rsidRPr="00103657">
        <w:rPr>
          <w:lang w:val="ru-RU"/>
        </w:rPr>
        <w:t>ДЕЙСТВИЯ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>Procedure Sub (Var X: Myarray);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>Var i, j: Integer;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>Begin For i := 1 To n Do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 xml:space="preserve">  For j := 1 To m Div 2 Do 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>X[i, 2 * j] := X[i, 2 * j] + X[i, 1];</w:t>
      </w:r>
      <w:r w:rsidR="008B7522" w:rsidRPr="008B7522">
        <w:rPr>
          <w:lang w:val="en-US"/>
        </w:rPr>
        <w:br/>
      </w:r>
      <w:r w:rsidR="00622FFF" w:rsidRPr="008B7522">
        <w:rPr>
          <w:lang w:val="en-US"/>
        </w:rPr>
        <w:tab/>
      </w:r>
      <w:r w:rsidR="00622FFF" w:rsidRPr="008B7522">
        <w:rPr>
          <w:lang w:val="en-US"/>
        </w:rPr>
        <w:tab/>
        <w:t>End;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к элементам столбцов в первой половине матрицы прибавляет элементы первого столбца соответствующей строки;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lastRenderedPageBreak/>
        <w:t xml:space="preserve">добавляет к матрице еще M столбцов с элементами, равными соответствующим элементам первого столбца   ; </w:t>
      </w:r>
    </w:p>
    <w:p w:rsidR="00622FFF" w:rsidRPr="00103657" w:rsidRDefault="00622FFF" w:rsidP="00103657">
      <w:pPr>
        <w:pStyle w:val="a"/>
        <w:rPr>
          <w:lang w:val="ru-RU"/>
        </w:rPr>
      </w:pPr>
      <w:r w:rsidRPr="00103657">
        <w:rPr>
          <w:lang w:val="ru-RU"/>
        </w:rPr>
        <w:t xml:space="preserve">к элементам четных столбцов прибавляет элементы первого столбца соответствующей строки; 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к элементам нечетных строк прибавляет элементы первой строки соответствующего столбца.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к элементам четных строк прибавляет элементы первой строки соответствующего столбца.</w:t>
      </w:r>
    </w:p>
    <w:p w:rsidR="00622FFF" w:rsidRPr="002107BD" w:rsidRDefault="002107BD" w:rsidP="002107BD">
      <w:pPr>
        <w:pStyle w:val="a0"/>
        <w:rPr>
          <w:lang w:val="ru-RU"/>
        </w:rPr>
      </w:pPr>
      <w:r w:rsidRPr="002107BD">
        <w:rPr>
          <w:lang w:val="ru-RU"/>
        </w:rPr>
        <w:t xml:space="preserve">ЭЛЕМЕНТЫ МАССИВА P[1..5] РАВНЫ СООТВЕТСТВЕННО 1, –1, 5, 2, 4. ЗНАЧЕНИЕ ВЫРАЖЕНИЯ </w:t>
      </w:r>
      <w:r w:rsidRPr="002107BD">
        <w:rPr>
          <w:lang w:val="ru-RU"/>
        </w:rPr>
        <w:tab/>
        <w:t>P[1] * P[3] – P[2 * P[2] + P[P[5] – P[2]]] РАВНО</w:t>
      </w:r>
    </w:p>
    <w:p w:rsidR="00622FFF" w:rsidRPr="00103657" w:rsidRDefault="00622FFF" w:rsidP="002107BD">
      <w:pPr>
        <w:pStyle w:val="a"/>
        <w:rPr>
          <w:lang w:val="ru-RU"/>
        </w:rPr>
      </w:pPr>
      <w:r w:rsidRPr="00103657">
        <w:rPr>
          <w:lang w:val="ru-RU"/>
        </w:rPr>
        <w:t>6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8</w:t>
      </w:r>
    </w:p>
    <w:p w:rsidR="00622FFF" w:rsidRPr="00103657" w:rsidRDefault="002107BD" w:rsidP="00103657">
      <w:pPr>
        <w:pStyle w:val="a1"/>
        <w:rPr>
          <w:lang w:val="ru-RU"/>
        </w:rPr>
      </w:pPr>
      <w:r>
        <w:rPr>
          <w:lang w:val="ru-RU"/>
        </w:rPr>
        <w:t>-</w:t>
      </w:r>
      <w:r w:rsidR="00622FFF" w:rsidRPr="00103657">
        <w:rPr>
          <w:lang w:val="ru-RU"/>
        </w:rPr>
        <w:t>8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12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32</w:t>
      </w:r>
    </w:p>
    <w:p w:rsidR="00622FFF" w:rsidRPr="005500A0" w:rsidRDefault="002107BD" w:rsidP="00D60756">
      <w:pPr>
        <w:pStyle w:val="a0"/>
        <w:rPr>
          <w:lang w:val="en-US"/>
        </w:rPr>
      </w:pPr>
      <w:r w:rsidRPr="002107BD">
        <w:rPr>
          <w:lang w:val="ru-RU"/>
        </w:rPr>
        <w:t>ТЕЛО</w:t>
      </w:r>
      <w:r w:rsidRPr="005500A0">
        <w:rPr>
          <w:lang w:val="en-US"/>
        </w:rPr>
        <w:t xml:space="preserve"> </w:t>
      </w:r>
      <w:r w:rsidRPr="002107BD">
        <w:rPr>
          <w:lang w:val="ru-RU"/>
        </w:rPr>
        <w:t>ЦИКЛА</w:t>
      </w:r>
      <w:r w:rsidRPr="005500A0">
        <w:rPr>
          <w:lang w:val="en-US"/>
        </w:rPr>
        <w:t xml:space="preserve"> </w:t>
      </w:r>
      <w:r w:rsidRPr="002107BD">
        <w:rPr>
          <w:lang w:val="ru-RU"/>
        </w:rPr>
        <w:t>В</w:t>
      </w:r>
      <w:r w:rsidRPr="005500A0">
        <w:rPr>
          <w:lang w:val="en-US"/>
        </w:rPr>
        <w:t xml:space="preserve"> </w:t>
      </w:r>
      <w:r w:rsidRPr="002107BD">
        <w:rPr>
          <w:lang w:val="ru-RU"/>
        </w:rPr>
        <w:t>ПРОГРАММЕ</w:t>
      </w:r>
      <w:r w:rsidRPr="005500A0">
        <w:rPr>
          <w:lang w:val="en-US"/>
        </w:rPr>
        <w:t xml:space="preserve"> </w:t>
      </w:r>
      <w:r w:rsidRPr="002107BD">
        <w:rPr>
          <w:lang w:val="ru-RU"/>
        </w:rPr>
        <w:t>ВЫПОЛЯЕТСЯ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 xml:space="preserve">a := 1; b := 1; 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  <w:t xml:space="preserve">While a + b &lt; 8 Do 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  <w:t xml:space="preserve">begin 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</w:r>
      <w:r w:rsidR="00622FFF" w:rsidRPr="005500A0">
        <w:rPr>
          <w:lang w:val="en-US"/>
        </w:rPr>
        <w:tab/>
        <w:t xml:space="preserve">a := a + 1; b := b + 2 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  <w:t>end;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1 раз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2 раза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ни разу</w:t>
      </w:r>
    </w:p>
    <w:p w:rsidR="00622FFF" w:rsidRPr="00103657" w:rsidRDefault="00622FFF" w:rsidP="00103657">
      <w:pPr>
        <w:pStyle w:val="a1"/>
        <w:rPr>
          <w:lang w:val="ru-RU"/>
        </w:rPr>
      </w:pPr>
      <w:r w:rsidRPr="00103657">
        <w:rPr>
          <w:lang w:val="ru-RU"/>
        </w:rPr>
        <w:t>бесконечное число раз</w:t>
      </w:r>
    </w:p>
    <w:p w:rsidR="00622FFF" w:rsidRPr="00103657" w:rsidRDefault="00622FFF" w:rsidP="002107BD">
      <w:pPr>
        <w:pStyle w:val="a"/>
        <w:rPr>
          <w:lang w:val="ru-RU"/>
        </w:rPr>
      </w:pPr>
      <w:r w:rsidRPr="00103657">
        <w:rPr>
          <w:lang w:val="ru-RU"/>
        </w:rPr>
        <w:t>3 раза</w:t>
      </w:r>
    </w:p>
    <w:p w:rsidR="00622FFF" w:rsidRPr="00D60756" w:rsidRDefault="002107BD" w:rsidP="00D60756">
      <w:pPr>
        <w:pStyle w:val="a0"/>
        <w:rPr>
          <w:lang w:val="ru-RU"/>
        </w:rPr>
      </w:pPr>
      <w:r w:rsidRPr="002107BD">
        <w:rPr>
          <w:lang w:val="ru-RU"/>
        </w:rPr>
        <w:t>ЗНАЧЕНИЯ ПЕРЕМЕННЫХ P И D ПОСЛЕ ВЫПОЛНЕНИЯ ФРАГМЕНТА АЛГОРИТМА РАВНО</w:t>
      </w:r>
      <w:r w:rsid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 := 47; 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Case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9 </w:t>
      </w:r>
      <w:r w:rsidR="00622FFF" w:rsidRPr="00D60756">
        <w:rPr>
          <w:lang w:val="en-US"/>
        </w:rPr>
        <w:t>Of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  <w:t xml:space="preserve">5: </w:t>
      </w:r>
      <w:r w:rsidR="00622FFF" w:rsidRPr="00D60756">
        <w:rPr>
          <w:lang w:val="en-US"/>
        </w:rPr>
        <w:t>Begin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;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True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End</w:t>
      </w:r>
      <w:r w:rsidR="00622FFF" w:rsidRPr="00D60756">
        <w:rPr>
          <w:lang w:val="ru-RU"/>
        </w:rPr>
        <w:t>;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  <w:t xml:space="preserve">0..2: </w:t>
      </w:r>
      <w:r w:rsidR="00622FFF" w:rsidRPr="00D60756">
        <w:rPr>
          <w:lang w:val="en-US"/>
        </w:rPr>
        <w:t>Begin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</w:t>
      </w:r>
      <w:r w:rsidR="00622FFF" w:rsidRPr="00D60756">
        <w:rPr>
          <w:lang w:val="ru-RU"/>
        </w:rPr>
        <w:t xml:space="preserve"> := 2;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False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End</w:t>
      </w:r>
      <w:r w:rsidR="00622FFF" w:rsidRPr="00D60756">
        <w:rPr>
          <w:lang w:val="ru-RU"/>
        </w:rPr>
        <w:t>;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  <w:t xml:space="preserve">8: </w:t>
      </w:r>
      <w:r w:rsidR="00622FFF" w:rsidRPr="00D60756">
        <w:rPr>
          <w:lang w:val="en-US"/>
        </w:rPr>
        <w:t>Begin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</w:t>
      </w:r>
      <w:r w:rsidR="00622FFF" w:rsidRPr="00D60756">
        <w:rPr>
          <w:lang w:val="ru-RU"/>
        </w:rPr>
        <w:t xml:space="preserve"> := 1;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False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End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Else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Begin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</w:t>
      </w:r>
      <w:r w:rsidR="00622FFF" w:rsidRPr="00D60756">
        <w:rPr>
          <w:lang w:val="ru-RU"/>
        </w:rPr>
        <w:t xml:space="preserve"> := 1;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True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End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</w:r>
      <w:r w:rsidR="00622FFF" w:rsidRPr="00D60756">
        <w:rPr>
          <w:lang w:val="ru-RU"/>
        </w:rPr>
        <w:tab/>
        <w:t>End;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p = False, d = 3;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>p = False, d = 2;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p = True, d = 47;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lastRenderedPageBreak/>
        <w:t>p = True, d = 2.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p = True, d = 3.</w:t>
      </w:r>
    </w:p>
    <w:p w:rsidR="00622FFF" w:rsidRPr="00D60756" w:rsidRDefault="002107BD" w:rsidP="00D60756">
      <w:pPr>
        <w:pStyle w:val="a0"/>
        <w:rPr>
          <w:lang w:val="ru-RU"/>
        </w:rPr>
      </w:pPr>
      <w:r w:rsidRPr="002107BD">
        <w:rPr>
          <w:lang w:val="ru-RU"/>
        </w:rPr>
        <w:t>ВО ФРАГМЕНТЕ АЛГОРИТМА ПЕЧАТАЮЩЕГО ВСЕ ДВУЗНАЧНЫЕ ЧИСЛА, В ЗАПИСИ КОТОРЫХ ЕСТЬ ЦИФРА N ИЛИ СУММА ЦИФР КОТОРЫХ РАВНА САМИМ ЧИСЛАМ, НУЖНО ВПИСАТЬ ЛОГИЧЕСКОЕ ВЫРАЖЕНИЕ</w:t>
      </w:r>
      <w:r w:rsid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For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 := 10 </w:t>
      </w:r>
      <w:r w:rsidR="00622FFF" w:rsidRPr="00D60756">
        <w:rPr>
          <w:lang w:val="en-US"/>
        </w:rPr>
        <w:t>To</w:t>
      </w:r>
      <w:r w:rsidR="00622FFF" w:rsidRPr="00D60756">
        <w:rPr>
          <w:lang w:val="ru-RU"/>
        </w:rPr>
        <w:t xml:space="preserve"> 99 </w:t>
      </w:r>
      <w:r w:rsidR="00622FFF" w:rsidRPr="00D60756">
        <w:rPr>
          <w:lang w:val="en-US"/>
        </w:rPr>
        <w:t>Do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Begin</w:t>
      </w:r>
      <w:r w:rsidR="00622FFF" w:rsidRPr="00D60756">
        <w:rPr>
          <w:lang w:val="ru-RU"/>
        </w:rPr>
        <w:t xml:space="preserve"> 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1 := 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Div</w:t>
      </w:r>
      <w:r w:rsidR="00622FFF" w:rsidRPr="00D60756">
        <w:rPr>
          <w:lang w:val="ru-RU"/>
        </w:rPr>
        <w:t xml:space="preserve"> 10;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2 := 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10;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S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1 +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>2;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If</w:t>
      </w:r>
      <w:r w:rsidR="00622FFF" w:rsidRPr="00D60756">
        <w:rPr>
          <w:lang w:val="ru-RU"/>
        </w:rPr>
        <w:t xml:space="preserve"> ____ </w:t>
      </w:r>
      <w:r w:rsidR="00622FFF" w:rsidRPr="00D60756">
        <w:rPr>
          <w:lang w:val="en-US"/>
        </w:rPr>
        <w:t>Then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WriteLn</w:t>
      </w:r>
      <w:r w:rsidR="00622FFF" w:rsidRPr="00D60756">
        <w:rPr>
          <w:lang w:val="ru-RU"/>
        </w:rPr>
        <w:t>(</w:t>
      </w:r>
      <w:r w:rsidR="00622FFF" w:rsidRPr="00D60756">
        <w:rPr>
          <w:lang w:val="en-US"/>
        </w:rPr>
        <w:t>K</w:t>
      </w:r>
      <w:r w:rsidR="00622FFF" w:rsidRPr="00D60756">
        <w:rPr>
          <w:lang w:val="ru-RU"/>
        </w:rPr>
        <w:t>)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ab/>
        <w:t>End;</w:t>
      </w:r>
    </w:p>
    <w:p w:rsidR="00622FFF" w:rsidRPr="005500A0" w:rsidRDefault="00622FFF" w:rsidP="002107BD">
      <w:pPr>
        <w:pStyle w:val="a1"/>
        <w:rPr>
          <w:lang w:val="en-US"/>
        </w:rPr>
      </w:pPr>
      <w:r w:rsidRPr="00D60756">
        <w:rPr>
          <w:lang w:val="ru-RU"/>
        </w:rPr>
        <w:t xml:space="preserve"> </w:t>
      </w:r>
      <w:r w:rsidRPr="005500A0">
        <w:rPr>
          <w:lang w:val="en-US"/>
        </w:rPr>
        <w:t>(</w:t>
      </w:r>
      <w:r w:rsidRPr="002107BD">
        <w:rPr>
          <w:lang w:val="en-US"/>
        </w:rPr>
        <w:t>P</w:t>
      </w:r>
      <w:r w:rsidRPr="005500A0">
        <w:rPr>
          <w:lang w:val="en-US"/>
        </w:rPr>
        <w:t>1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2107BD">
        <w:rPr>
          <w:lang w:val="en-US"/>
        </w:rPr>
        <w:t>Or</w:t>
      </w:r>
      <w:r w:rsidRPr="005500A0">
        <w:rPr>
          <w:lang w:val="en-US"/>
        </w:rPr>
        <w:t xml:space="preserve"> (</w:t>
      </w:r>
      <w:r w:rsidRPr="002107BD">
        <w:rPr>
          <w:lang w:val="en-US"/>
        </w:rPr>
        <w:t>P</w:t>
      </w:r>
      <w:r w:rsidRPr="005500A0">
        <w:rPr>
          <w:lang w:val="en-US"/>
        </w:rPr>
        <w:t>2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2107BD">
        <w:rPr>
          <w:lang w:val="en-US"/>
        </w:rPr>
        <w:t>And</w:t>
      </w:r>
      <w:r w:rsidRPr="005500A0">
        <w:rPr>
          <w:lang w:val="en-US"/>
        </w:rPr>
        <w:t xml:space="preserve"> (</w:t>
      </w:r>
      <w:r w:rsidRPr="002107BD">
        <w:rPr>
          <w:lang w:val="en-US"/>
        </w:rPr>
        <w:t>S </w:t>
      </w:r>
      <w:r w:rsidRPr="005500A0">
        <w:rPr>
          <w:lang w:val="en-US"/>
        </w:rPr>
        <w:t>=</w:t>
      </w:r>
      <w:r w:rsidRPr="002107BD">
        <w:rPr>
          <w:lang w:val="en-US"/>
        </w:rPr>
        <w:t> K</w:t>
      </w:r>
      <w:r w:rsidRPr="005500A0">
        <w:rPr>
          <w:lang w:val="en-US"/>
        </w:rPr>
        <w:t>);</w:t>
      </w:r>
    </w:p>
    <w:p w:rsidR="00622FFF" w:rsidRPr="005500A0" w:rsidRDefault="00622FFF" w:rsidP="006C5337">
      <w:pPr>
        <w:pStyle w:val="a"/>
        <w:rPr>
          <w:lang w:val="en-US"/>
        </w:rPr>
      </w:pPr>
      <w:r w:rsidRPr="005500A0">
        <w:rPr>
          <w:lang w:val="en-US"/>
        </w:rPr>
        <w:t xml:space="preserve"> (</w:t>
      </w:r>
      <w:r w:rsidRPr="000B2C89">
        <w:rPr>
          <w:lang w:val="en-US"/>
        </w:rPr>
        <w:t>P</w:t>
      </w:r>
      <w:r w:rsidRPr="005500A0">
        <w:rPr>
          <w:lang w:val="en-US"/>
        </w:rPr>
        <w:t>1</w:t>
      </w:r>
      <w:r w:rsidRPr="000B2C89">
        <w:rPr>
          <w:lang w:val="en-US"/>
        </w:rPr>
        <w:t> </w:t>
      </w:r>
      <w:r w:rsidRPr="005500A0">
        <w:rPr>
          <w:lang w:val="en-US"/>
        </w:rPr>
        <w:t>=</w:t>
      </w:r>
      <w:r w:rsidRPr="000B2C89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0B2C89">
        <w:rPr>
          <w:lang w:val="en-US"/>
        </w:rPr>
        <w:t>Or</w:t>
      </w:r>
      <w:r w:rsidRPr="005500A0">
        <w:rPr>
          <w:lang w:val="en-US"/>
        </w:rPr>
        <w:t xml:space="preserve"> (</w:t>
      </w:r>
      <w:r w:rsidRPr="000B2C89">
        <w:rPr>
          <w:lang w:val="en-US"/>
        </w:rPr>
        <w:t>P</w:t>
      </w:r>
      <w:r w:rsidRPr="005500A0">
        <w:rPr>
          <w:lang w:val="en-US"/>
        </w:rPr>
        <w:t>2</w:t>
      </w:r>
      <w:r w:rsidRPr="000B2C89">
        <w:rPr>
          <w:lang w:val="en-US"/>
        </w:rPr>
        <w:t> </w:t>
      </w:r>
      <w:r w:rsidRPr="005500A0">
        <w:rPr>
          <w:lang w:val="en-US"/>
        </w:rPr>
        <w:t>=</w:t>
      </w:r>
      <w:r w:rsidRPr="000B2C89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0B2C89">
        <w:rPr>
          <w:lang w:val="en-US"/>
        </w:rPr>
        <w:t>Or</w:t>
      </w:r>
      <w:r w:rsidRPr="005500A0">
        <w:rPr>
          <w:lang w:val="en-US"/>
        </w:rPr>
        <w:t xml:space="preserve"> (</w:t>
      </w:r>
      <w:r w:rsidRPr="000B2C89">
        <w:rPr>
          <w:lang w:val="en-US"/>
        </w:rPr>
        <w:t>S </w:t>
      </w:r>
      <w:r w:rsidRPr="005500A0">
        <w:rPr>
          <w:lang w:val="en-US"/>
        </w:rPr>
        <w:t>=</w:t>
      </w:r>
      <w:r w:rsidRPr="000B2C89">
        <w:rPr>
          <w:lang w:val="en-US"/>
        </w:rPr>
        <w:t> K</w:t>
      </w:r>
      <w:r w:rsidRPr="005500A0">
        <w:rPr>
          <w:lang w:val="en-US"/>
        </w:rPr>
        <w:t xml:space="preserve">); </w:t>
      </w:r>
    </w:p>
    <w:p w:rsidR="00622FFF" w:rsidRPr="005500A0" w:rsidRDefault="00622FFF" w:rsidP="002107BD">
      <w:pPr>
        <w:pStyle w:val="a1"/>
        <w:rPr>
          <w:lang w:val="en-US"/>
        </w:rPr>
      </w:pPr>
      <w:r w:rsidRPr="005500A0">
        <w:rPr>
          <w:lang w:val="en-US"/>
        </w:rPr>
        <w:t xml:space="preserve"> (</w:t>
      </w:r>
      <w:r w:rsidRPr="002107BD">
        <w:rPr>
          <w:lang w:val="en-US"/>
        </w:rPr>
        <w:t>P</w:t>
      </w:r>
      <w:r w:rsidRPr="005500A0">
        <w:rPr>
          <w:lang w:val="en-US"/>
        </w:rPr>
        <w:t>1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2107BD">
        <w:rPr>
          <w:lang w:val="en-US"/>
        </w:rPr>
        <w:t>And</w:t>
      </w:r>
      <w:r w:rsidRPr="005500A0">
        <w:rPr>
          <w:lang w:val="en-US"/>
        </w:rPr>
        <w:t xml:space="preserve"> (</w:t>
      </w:r>
      <w:r w:rsidRPr="002107BD">
        <w:rPr>
          <w:lang w:val="en-US"/>
        </w:rPr>
        <w:t>P</w:t>
      </w:r>
      <w:r w:rsidRPr="005500A0">
        <w:rPr>
          <w:lang w:val="en-US"/>
        </w:rPr>
        <w:t>2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2107BD">
        <w:rPr>
          <w:lang w:val="en-US"/>
        </w:rPr>
        <w:t>Or</w:t>
      </w:r>
      <w:r w:rsidRPr="005500A0">
        <w:rPr>
          <w:lang w:val="en-US"/>
        </w:rPr>
        <w:t xml:space="preserve"> (</w:t>
      </w:r>
      <w:r w:rsidRPr="002107BD">
        <w:rPr>
          <w:lang w:val="en-US"/>
        </w:rPr>
        <w:t>S </w:t>
      </w:r>
      <w:r w:rsidRPr="005500A0">
        <w:rPr>
          <w:lang w:val="en-US"/>
        </w:rPr>
        <w:t>=</w:t>
      </w:r>
      <w:r w:rsidRPr="002107BD">
        <w:rPr>
          <w:lang w:val="en-US"/>
        </w:rPr>
        <w:t> K</w:t>
      </w:r>
      <w:r w:rsidRPr="005500A0">
        <w:rPr>
          <w:lang w:val="en-US"/>
        </w:rPr>
        <w:t xml:space="preserve">); </w:t>
      </w:r>
    </w:p>
    <w:p w:rsidR="00622FFF" w:rsidRPr="002107BD" w:rsidRDefault="00622FFF" w:rsidP="002107BD">
      <w:pPr>
        <w:pStyle w:val="a1"/>
        <w:rPr>
          <w:lang w:val="en-US"/>
        </w:rPr>
      </w:pPr>
      <w:r w:rsidRPr="005500A0">
        <w:rPr>
          <w:lang w:val="en-US"/>
        </w:rPr>
        <w:t xml:space="preserve"> (</w:t>
      </w:r>
      <w:r w:rsidRPr="002107BD">
        <w:rPr>
          <w:lang w:val="en-US"/>
        </w:rPr>
        <w:t>P</w:t>
      </w:r>
      <w:r w:rsidRPr="005500A0">
        <w:rPr>
          <w:lang w:val="en-US"/>
        </w:rPr>
        <w:t>1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> N</w:t>
      </w:r>
      <w:r w:rsidRPr="005500A0">
        <w:rPr>
          <w:lang w:val="en-US"/>
        </w:rPr>
        <w:t xml:space="preserve">) </w:t>
      </w:r>
      <w:r w:rsidRPr="002107BD">
        <w:rPr>
          <w:lang w:val="en-US"/>
        </w:rPr>
        <w:t>And</w:t>
      </w:r>
      <w:r w:rsidRPr="005500A0">
        <w:rPr>
          <w:lang w:val="en-US"/>
        </w:rPr>
        <w:t xml:space="preserve"> (</w:t>
      </w:r>
      <w:r w:rsidRPr="002107BD">
        <w:rPr>
          <w:lang w:val="en-US"/>
        </w:rPr>
        <w:t>P</w:t>
      </w:r>
      <w:r w:rsidRPr="005500A0">
        <w:rPr>
          <w:lang w:val="en-US"/>
        </w:rPr>
        <w:t>2</w:t>
      </w:r>
      <w:r w:rsidRPr="002107BD">
        <w:rPr>
          <w:lang w:val="en-US"/>
        </w:rPr>
        <w:t> </w:t>
      </w:r>
      <w:r w:rsidRPr="005500A0">
        <w:rPr>
          <w:lang w:val="en-US"/>
        </w:rPr>
        <w:t>=</w:t>
      </w:r>
      <w:r w:rsidRPr="002107BD">
        <w:rPr>
          <w:lang w:val="en-US"/>
        </w:rPr>
        <w:t xml:space="preserve"> N) And (S = K); </w:t>
      </w:r>
    </w:p>
    <w:p w:rsidR="00622FFF" w:rsidRPr="002107BD" w:rsidRDefault="00622FFF" w:rsidP="002107BD">
      <w:pPr>
        <w:pStyle w:val="a1"/>
        <w:rPr>
          <w:lang w:val="en-US"/>
        </w:rPr>
      </w:pPr>
      <w:r w:rsidRPr="002107BD">
        <w:rPr>
          <w:lang w:val="en-US"/>
        </w:rPr>
        <w:t xml:space="preserve"> ((P1 = N) Or (P2 = N)) And (S = K).</w:t>
      </w:r>
    </w:p>
    <w:p w:rsidR="00622FFF" w:rsidRPr="00D60756" w:rsidRDefault="006C5337" w:rsidP="00D60756">
      <w:pPr>
        <w:pStyle w:val="a0"/>
        <w:rPr>
          <w:lang w:val="ru-RU"/>
        </w:rPr>
      </w:pPr>
      <w:r w:rsidRPr="002107BD">
        <w:rPr>
          <w:lang w:val="ru-RU"/>
        </w:rPr>
        <w:t xml:space="preserve">ЗНАЧЕНИЯ ПЕРЕМЕННЫХ A И B ПОСЛЕ ВЫПОЛНЕНИЯ СЛЕДУЮЩИХ ДЕЙСТВИЙ </w:t>
      </w:r>
      <w:r w:rsidR="00D60756">
        <w:rPr>
          <w:lang w:val="ru-RU"/>
        </w:rPr>
        <w:br/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a</w:t>
      </w:r>
      <w:r w:rsidR="00622FFF" w:rsidRPr="00D60756">
        <w:rPr>
          <w:lang w:val="ru-RU"/>
        </w:rPr>
        <w:t xml:space="preserve"> := 15 </w:t>
      </w:r>
      <w:r w:rsidR="00622FFF" w:rsidRPr="00D60756">
        <w:rPr>
          <w:lang w:val="en-US"/>
        </w:rPr>
        <w:t>Div</w:t>
      </w:r>
      <w:r w:rsidR="00622FFF" w:rsidRPr="00D60756">
        <w:rPr>
          <w:lang w:val="ru-RU"/>
        </w:rPr>
        <w:t xml:space="preserve"> (16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7); </w:t>
      </w:r>
      <w:r w:rsidR="00622FFF" w:rsidRPr="00D60756">
        <w:rPr>
          <w:lang w:val="en-US"/>
        </w:rPr>
        <w:t>b</w:t>
      </w:r>
      <w:r w:rsidR="00622FFF" w:rsidRPr="00D60756">
        <w:rPr>
          <w:lang w:val="ru-RU"/>
        </w:rPr>
        <w:t xml:space="preserve"> := 34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a</w:t>
      </w:r>
      <w:r w:rsidR="00622FFF" w:rsidRPr="00D60756">
        <w:rPr>
          <w:lang w:val="ru-RU"/>
        </w:rPr>
        <w:t xml:space="preserve"> * 5 – 29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5 * 2;</w:t>
      </w:r>
    </w:p>
    <w:p w:rsidR="00622FFF" w:rsidRPr="002107BD" w:rsidRDefault="00622FFF" w:rsidP="002107BD">
      <w:pPr>
        <w:pStyle w:val="a1"/>
        <w:rPr>
          <w:lang w:val="ru-RU"/>
        </w:rPr>
      </w:pPr>
      <w:r w:rsidRPr="00D60756">
        <w:rPr>
          <w:lang w:val="ru-RU"/>
        </w:rPr>
        <w:t xml:space="preserve"> </w:t>
      </w:r>
      <w:r w:rsidRPr="002107BD">
        <w:rPr>
          <w:lang w:val="ru-RU"/>
        </w:rPr>
        <w:t>a = 7, b = 25;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 a = 1, b = 4;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 a = 1, b = 16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 a = 7, b = 22;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 a = 1, b = 160.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ВВОД ДАННЫХ — ЭТО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процесс передачи данных из оперативной памяти на внешний носитель;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процесс ввода с клавиатуры каких-либо значений; 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передача данных от внешнего носителя в оперативную память для обработки;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присваивание конкретных значений переменным, которые используются в программе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процесс передачи данных из программы на внешний носитель;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СВОЙСТВОМ АЛГОРИТМА ЯВЛЯЕТСЯ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>результативность;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цикличность;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возможность изменения последовательности выполнения команд;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lastRenderedPageBreak/>
        <w:t>алгоритмичность;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простота при записи на языках программирования.</w:t>
      </w:r>
    </w:p>
    <w:p w:rsidR="00622FFF" w:rsidRPr="00D60756" w:rsidRDefault="006C5337" w:rsidP="00D60756">
      <w:pPr>
        <w:pStyle w:val="a0"/>
        <w:rPr>
          <w:lang w:val="ru-RU"/>
        </w:rPr>
      </w:pPr>
      <w:r w:rsidRPr="006C5337">
        <w:rPr>
          <w:lang w:val="ru-RU"/>
        </w:rPr>
        <w:t xml:space="preserve">ЦИКЛ В ФРАГМЕНТЕ ПРОГРАММЫ БУДЕТ ВЫПОЛНЕН </w:t>
      </w:r>
      <w:r w:rsidR="00D60756">
        <w:rPr>
          <w:lang w:val="ru-RU"/>
        </w:rPr>
        <w:br/>
      </w:r>
      <w:r w:rsidR="00622FFF" w:rsidRPr="00D60756">
        <w:rPr>
          <w:lang w:val="ru-RU"/>
        </w:rPr>
        <w:tab/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4; </w:t>
      </w:r>
      <w:r w:rsidR="00622FFF" w:rsidRPr="00D60756">
        <w:rPr>
          <w:lang w:val="en-US"/>
        </w:rPr>
        <w:t>Repeat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:=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* 0.1 </w:t>
      </w:r>
      <w:r w:rsidR="00622FFF" w:rsidRPr="00D60756">
        <w:rPr>
          <w:lang w:val="en-US"/>
        </w:rPr>
        <w:t>Until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P</w:t>
      </w:r>
      <w:r w:rsidR="00622FFF" w:rsidRPr="00D60756">
        <w:rPr>
          <w:lang w:val="ru-RU"/>
        </w:rPr>
        <w:t xml:space="preserve"> &lt; 0.0001;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0 раз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5 раз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бесконечно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ни разу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4 раза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ИДЕНТИФИКАТОР В TURBO PASCAL НЕ МОЖЕТ НАЧИНАТЬСЯ С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латинской буквы;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знака подчёркивания;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заглавной латинской буквы;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одной латинской буквы;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>цифры.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 xml:space="preserve">ЦИКЛ С ПРЕДУСЛОВИЕМ ВЫПОЛНЯЕТСЯ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выполняется тело цикла, изменяется параметр цикла, проверяется условие продолжения выполнения цикла;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тело цикла выполняется N раз (N — натуральное).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изменяется параметр цикла, проверяется условие продолжения выполнения цикла, выполняется тело цикла;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проверяется условие продолжения выполнения цикла, выполняется тело цикла;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изменяется параметр цикла, выполняется тело цикла; проверяется условие продолжения выполнения цикла, </w:t>
      </w:r>
    </w:p>
    <w:p w:rsidR="00622FFF" w:rsidRPr="005500A0" w:rsidRDefault="006C5337" w:rsidP="00D60756">
      <w:pPr>
        <w:pStyle w:val="a0"/>
        <w:rPr>
          <w:lang w:val="en-US"/>
        </w:rPr>
      </w:pPr>
      <w:r w:rsidRPr="006C5337">
        <w:rPr>
          <w:lang w:val="ru-RU"/>
        </w:rPr>
        <w:t>В</w:t>
      </w:r>
      <w:r w:rsidRPr="005500A0">
        <w:rPr>
          <w:lang w:val="en-US"/>
        </w:rPr>
        <w:t xml:space="preserve"> </w:t>
      </w:r>
      <w:r w:rsidRPr="006C5337">
        <w:rPr>
          <w:lang w:val="ru-RU"/>
        </w:rPr>
        <w:t>ДАННОЙ</w:t>
      </w:r>
      <w:r w:rsidRPr="005500A0">
        <w:rPr>
          <w:lang w:val="en-US"/>
        </w:rPr>
        <w:t xml:space="preserve"> </w:t>
      </w:r>
      <w:r w:rsidRPr="006C5337">
        <w:rPr>
          <w:lang w:val="ru-RU"/>
        </w:rPr>
        <w:t>ПРОЦЕДУРЕ</w:t>
      </w:r>
      <w:r w:rsidRPr="005500A0">
        <w:rPr>
          <w:lang w:val="en-US"/>
        </w:rPr>
        <w:t xml:space="preserve"> </w:t>
      </w:r>
      <w:r w:rsidRPr="006C5337">
        <w:rPr>
          <w:lang w:val="ru-RU"/>
        </w:rPr>
        <w:t>ОСУЩЕСТВЛЯЕТСЯ</w:t>
      </w:r>
      <w:r w:rsidR="00D60756" w:rsidRPr="005500A0">
        <w:rPr>
          <w:lang w:val="en-US"/>
        </w:rPr>
        <w:br/>
      </w:r>
      <w:r w:rsidR="00622FFF" w:rsidRPr="00D60756">
        <w:rPr>
          <w:lang w:val="en-US"/>
        </w:rPr>
        <w:t>Procedure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MS</w:t>
      </w:r>
      <w:r w:rsidR="00622FFF" w:rsidRPr="005500A0">
        <w:rPr>
          <w:lang w:val="en-US"/>
        </w:rPr>
        <w:t xml:space="preserve"> (</w:t>
      </w:r>
      <w:r w:rsidR="00622FFF" w:rsidRPr="00D60756">
        <w:rPr>
          <w:lang w:val="en-US"/>
        </w:rPr>
        <w:t>Var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A</w:t>
      </w:r>
      <w:r w:rsidR="00622FFF" w:rsidRPr="005500A0">
        <w:rPr>
          <w:lang w:val="en-US"/>
        </w:rPr>
        <w:t xml:space="preserve">: </w:t>
      </w:r>
      <w:r w:rsidR="00622FFF" w:rsidRPr="00D60756">
        <w:rPr>
          <w:lang w:val="en-US"/>
        </w:rPr>
        <w:t>Mas</w:t>
      </w:r>
      <w:r w:rsidR="00622FFF" w:rsidRPr="005500A0">
        <w:rPr>
          <w:lang w:val="en-US"/>
        </w:rPr>
        <w:t>);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</w:r>
      <w:r w:rsidR="00622FFF" w:rsidRPr="00D60756">
        <w:rPr>
          <w:lang w:val="en-US"/>
        </w:rPr>
        <w:t>Var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i</w:t>
      </w:r>
      <w:r w:rsidR="00622FFF" w:rsidRPr="005500A0">
        <w:rPr>
          <w:lang w:val="en-US"/>
        </w:rPr>
        <w:t xml:space="preserve">: </w:t>
      </w:r>
      <w:r w:rsidR="00622FFF" w:rsidRPr="00D60756">
        <w:rPr>
          <w:lang w:val="en-US"/>
        </w:rPr>
        <w:t>Integer</w:t>
      </w:r>
      <w:r w:rsidR="00622FFF" w:rsidRPr="005500A0">
        <w:rPr>
          <w:lang w:val="en-US"/>
        </w:rPr>
        <w:t>;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</w:r>
      <w:r w:rsidR="00622FFF" w:rsidRPr="00D60756">
        <w:rPr>
          <w:lang w:val="en-US"/>
        </w:rPr>
        <w:t>Begin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</w:r>
      <w:r w:rsidR="00622FFF" w:rsidRPr="00D60756">
        <w:rPr>
          <w:lang w:val="en-US"/>
        </w:rPr>
        <w:t>Randomize</w:t>
      </w:r>
      <w:r w:rsidR="00622FFF" w:rsidRPr="005500A0">
        <w:rPr>
          <w:lang w:val="en-US"/>
        </w:rPr>
        <w:t>;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</w:r>
      <w:r w:rsidR="00622FFF" w:rsidRPr="00D60756">
        <w:rPr>
          <w:lang w:val="en-US"/>
        </w:rPr>
        <w:t>For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i</w:t>
      </w:r>
      <w:r w:rsidR="00622FFF" w:rsidRPr="005500A0">
        <w:rPr>
          <w:lang w:val="en-US"/>
        </w:rPr>
        <w:t xml:space="preserve"> := 1 </w:t>
      </w:r>
      <w:r w:rsidR="00622FFF" w:rsidRPr="00D60756">
        <w:rPr>
          <w:lang w:val="en-US"/>
        </w:rPr>
        <w:t>To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n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Do</w:t>
      </w:r>
      <w:r w:rsidR="00622FFF" w:rsidRPr="005500A0">
        <w:rPr>
          <w:lang w:val="en-US"/>
        </w:rPr>
        <w:t xml:space="preserve"> </w:t>
      </w:r>
      <w:r w:rsidR="00622FFF" w:rsidRPr="00D60756">
        <w:rPr>
          <w:lang w:val="en-US"/>
        </w:rPr>
        <w:t>A</w:t>
      </w:r>
      <w:r w:rsidR="00622FFF" w:rsidRPr="005500A0">
        <w:rPr>
          <w:lang w:val="en-US"/>
        </w:rPr>
        <w:t>[</w:t>
      </w:r>
      <w:r w:rsidR="00622FFF" w:rsidRPr="00D60756">
        <w:rPr>
          <w:lang w:val="en-US"/>
        </w:rPr>
        <w:t>i</w:t>
      </w:r>
      <w:r w:rsidR="00622FFF" w:rsidRPr="005500A0">
        <w:rPr>
          <w:lang w:val="en-US"/>
        </w:rPr>
        <w:t xml:space="preserve">] := </w:t>
      </w:r>
      <w:r w:rsidR="00622FFF" w:rsidRPr="00D60756">
        <w:rPr>
          <w:lang w:val="en-US"/>
        </w:rPr>
        <w:t>Random</w:t>
      </w:r>
      <w:r w:rsidR="00622FFF" w:rsidRPr="005500A0">
        <w:rPr>
          <w:lang w:val="en-US"/>
        </w:rPr>
        <w:t xml:space="preserve"> (100);</w:t>
      </w:r>
      <w:r w:rsidR="00D60756" w:rsidRPr="005500A0">
        <w:rPr>
          <w:lang w:val="en-US"/>
        </w:rPr>
        <w:br/>
      </w:r>
      <w:r w:rsidR="00622FFF" w:rsidRPr="005500A0">
        <w:rPr>
          <w:lang w:val="en-US"/>
        </w:rPr>
        <w:tab/>
        <w:t>End;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задание матрицы;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вывод массива на экран; 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задание случайного массива;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сортировка массива;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описание массива.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lastRenderedPageBreak/>
        <w:t>ИЗ СЛЕДУЮЩИХ ОПИСАНИЙ ПЕРЕМЕННЫХ ЯВЛЯЕТСЯ ОШИБОЧНЫМ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Matrix: array [1.10, 1.10] of Real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Mas: array [1..10] of integer;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 xml:space="preserve">Done, Error: boolean;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I, J, K: integer;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I, J, K: real;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ПОСЛЕ ИСПОЛНЕНИЯ ФРАГМЕНТА ПРОГРАММЫ, ИЗОБРАЖЕННОГО НА БЛОК-СХЕМЕ, ПРИ A = 5, B = 4 ЗНАЧЕНИЕ X БУДЕТ РАВНО</w:t>
      </w:r>
    </w:p>
    <w:p w:rsidR="00622FFF" w:rsidRPr="00622FFF" w:rsidRDefault="00622FFF" w:rsidP="00622FFF">
      <w:pPr>
        <w:spacing w:after="60"/>
        <w:ind w:left="360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543050" cy="15335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>20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9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5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4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45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СВОЙСТВОМ АЛГОРИТМА ЯВЛЯЕТСЯ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возможность выполнения алгоритма в обратном порядке;</w:t>
      </w:r>
    </w:p>
    <w:p w:rsidR="00622FFF" w:rsidRPr="002107BD" w:rsidRDefault="00622FFF" w:rsidP="006C5337">
      <w:pPr>
        <w:pStyle w:val="a"/>
        <w:rPr>
          <w:lang w:val="ru-RU"/>
        </w:rPr>
      </w:pPr>
      <w:r w:rsidRPr="002107BD">
        <w:rPr>
          <w:lang w:val="ru-RU"/>
        </w:rPr>
        <w:t xml:space="preserve">формальность; 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простота при записи на языках программирования;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рекурентность</w:t>
      </w:r>
    </w:p>
    <w:p w:rsidR="00622FFF" w:rsidRPr="002107BD" w:rsidRDefault="00622FFF" w:rsidP="002107BD">
      <w:pPr>
        <w:pStyle w:val="a1"/>
        <w:rPr>
          <w:lang w:val="ru-RU"/>
        </w:rPr>
      </w:pPr>
      <w:r w:rsidRPr="002107BD">
        <w:rPr>
          <w:lang w:val="ru-RU"/>
        </w:rPr>
        <w:t>смежность.</w:t>
      </w:r>
    </w:p>
    <w:p w:rsidR="00622FFF" w:rsidRPr="00D60756" w:rsidRDefault="006C5337" w:rsidP="00D60756">
      <w:pPr>
        <w:pStyle w:val="a0"/>
        <w:rPr>
          <w:lang w:val="en-US"/>
        </w:rPr>
      </w:pPr>
      <w:r w:rsidRPr="006C5337">
        <w:rPr>
          <w:lang w:val="ru-RU"/>
        </w:rPr>
        <w:t>ФРАГМЕНТ</w:t>
      </w:r>
      <w:r w:rsidRPr="00D60756">
        <w:rPr>
          <w:lang w:val="en-US"/>
        </w:rPr>
        <w:t xml:space="preserve"> </w:t>
      </w:r>
      <w:r w:rsidRPr="006C5337">
        <w:rPr>
          <w:lang w:val="ru-RU"/>
        </w:rPr>
        <w:t>ПРОГРАММЫ</w:t>
      </w:r>
      <w:r w:rsidRPr="00D60756">
        <w:rPr>
          <w:lang w:val="en-US"/>
        </w:rPr>
        <w:t xml:space="preserve"> </w:t>
      </w:r>
      <w:r w:rsidRPr="006C5337">
        <w:rPr>
          <w:lang w:val="ru-RU"/>
        </w:rPr>
        <w:t>ВЫПОЛНЯЕТ</w:t>
      </w:r>
      <w:r w:rsidRPr="00D60756">
        <w:rPr>
          <w:lang w:val="en-US"/>
        </w:rPr>
        <w:t xml:space="preserve"> </w:t>
      </w:r>
      <w:r w:rsidRPr="006C5337">
        <w:rPr>
          <w:lang w:val="ru-RU"/>
        </w:rPr>
        <w:t>СЛЕДУЮЩЕЕ</w:t>
      </w:r>
      <w:r w:rsidRPr="00D60756">
        <w:rPr>
          <w:lang w:val="en-US"/>
        </w:rPr>
        <w:t xml:space="preserve"> </w:t>
      </w:r>
      <w:r w:rsidRPr="006C5337">
        <w:rPr>
          <w:lang w:val="ru-RU"/>
        </w:rPr>
        <w:t>ДЕЙСТВИЕ</w:t>
      </w:r>
      <w:r w:rsidR="00622FFF" w:rsidRPr="00D60756">
        <w:rPr>
          <w:lang w:val="en-US"/>
        </w:rPr>
        <w:tab/>
        <w:t>K := 0;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  <w:t>While Not Eof(F) Do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  <w:t>Begin ReadLn(F, S); I := 1;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While I &lt;= Length(S) Do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Begin If S[I] in ['</w:t>
      </w:r>
      <w:r w:rsidR="00622FFF" w:rsidRPr="00D60756">
        <w:rPr>
          <w:lang w:val="ru-RU"/>
        </w:rPr>
        <w:t>А</w:t>
      </w:r>
      <w:r w:rsidR="00622FFF" w:rsidRPr="00D60756">
        <w:rPr>
          <w:lang w:val="en-US"/>
        </w:rPr>
        <w:t>'..'</w:t>
      </w:r>
      <w:r w:rsidR="00622FFF" w:rsidRPr="00D60756">
        <w:rPr>
          <w:lang w:val="ru-RU"/>
        </w:rPr>
        <w:t>Я</w:t>
      </w:r>
      <w:r w:rsidR="00622FFF" w:rsidRPr="00D60756">
        <w:rPr>
          <w:lang w:val="en-US"/>
        </w:rPr>
        <w:t>', '</w:t>
      </w:r>
      <w:r w:rsidR="00622FFF" w:rsidRPr="00D60756">
        <w:rPr>
          <w:lang w:val="ru-RU"/>
        </w:rPr>
        <w:t>а</w:t>
      </w:r>
      <w:r w:rsidR="00622FFF" w:rsidRPr="00D60756">
        <w:rPr>
          <w:lang w:val="en-US"/>
        </w:rPr>
        <w:t>'..'</w:t>
      </w:r>
      <w:r w:rsidR="00622FFF" w:rsidRPr="00D60756">
        <w:rPr>
          <w:lang w:val="ru-RU"/>
        </w:rPr>
        <w:t>п</w:t>
      </w:r>
      <w:r w:rsidR="00622FFF" w:rsidRPr="00D60756">
        <w:rPr>
          <w:lang w:val="en-US"/>
        </w:rPr>
        <w:t>', '</w:t>
      </w:r>
      <w:r w:rsidR="00622FFF" w:rsidRPr="00D60756">
        <w:rPr>
          <w:lang w:val="ru-RU"/>
        </w:rPr>
        <w:t>р</w:t>
      </w:r>
      <w:r w:rsidR="00622FFF" w:rsidRPr="00D60756">
        <w:rPr>
          <w:lang w:val="en-US"/>
        </w:rPr>
        <w:t>'..'</w:t>
      </w:r>
      <w:r w:rsidR="00622FFF" w:rsidRPr="00D60756">
        <w:rPr>
          <w:lang w:val="ru-RU"/>
        </w:rPr>
        <w:t>я</w:t>
      </w:r>
      <w:r w:rsidR="00622FFF" w:rsidRPr="00D60756">
        <w:rPr>
          <w:lang w:val="en-US"/>
        </w:rPr>
        <w:t xml:space="preserve">'] 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Then Begin K := K + 1;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 xml:space="preserve">Delete(S, I, 1); 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I := I – 1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lastRenderedPageBreak/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 xml:space="preserve"> End;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I:= I + 1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</w:r>
      <w:r w:rsidR="00622FFF" w:rsidRPr="00D60756">
        <w:rPr>
          <w:lang w:val="en-US"/>
        </w:rPr>
        <w:tab/>
        <w:t>End; Write (‘K=’, K)</w:t>
      </w:r>
      <w:r w:rsidR="00D60756" w:rsidRPr="00D60756">
        <w:rPr>
          <w:lang w:val="en-US"/>
        </w:rPr>
        <w:br/>
      </w:r>
      <w:r w:rsidR="00622FFF" w:rsidRPr="00D60756">
        <w:rPr>
          <w:lang w:val="en-US"/>
        </w:rPr>
        <w:tab/>
        <w:t>End;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определяет в текстовом файле количество символов, являющихся русскими буквами;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определяет в текстовом файле количество символов, не являющихся русскими буквами;</w:t>
      </w:r>
    </w:p>
    <w:p w:rsidR="00622FFF" w:rsidRPr="006C5337" w:rsidRDefault="00622FFF" w:rsidP="006C5337">
      <w:pPr>
        <w:pStyle w:val="a"/>
        <w:rPr>
          <w:lang w:val="ru-RU"/>
        </w:rPr>
      </w:pPr>
      <w:r w:rsidRPr="006C5337">
        <w:rPr>
          <w:lang w:val="ru-RU"/>
        </w:rPr>
        <w:t>удаляет из текстового файла F все русские буквы;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определяет в текстовом файле количество символов.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определяет в текстовом файле количество гласных букв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 xml:space="preserve">ЦИКЛ С ПОСТУСЛОВИЕМ ВЫПОЛНЯЕТСЯ </w:t>
      </w:r>
    </w:p>
    <w:p w:rsidR="00622FFF" w:rsidRPr="006C5337" w:rsidRDefault="00622FFF" w:rsidP="006C5337">
      <w:pPr>
        <w:pStyle w:val="a"/>
        <w:rPr>
          <w:lang w:val="ru-RU"/>
        </w:rPr>
      </w:pPr>
      <w:r w:rsidRPr="006C5337">
        <w:rPr>
          <w:lang w:val="ru-RU"/>
        </w:rPr>
        <w:t xml:space="preserve">выполняется тело цикла, изменяется параметр цикла, проверяется условие продолжения выполнения цикла; 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 xml:space="preserve">изменяется параметр цикла, проверяется условие продолжения выполнения цикла, выполняется тело цикла; 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 xml:space="preserve">проверяется условие продолжения выполнения цикла, выполняется тело цикла; 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определяется, сколько раз должен быть выполнен цикл, и далее цикл с предусловием сводится к циклу с параметром.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изменяется параметр цикла, выполняется тело цикла, проверяется условие продолжения выполнения цикла.</w:t>
      </w:r>
    </w:p>
    <w:p w:rsidR="00622FFF" w:rsidRPr="00622FFF" w:rsidRDefault="00622FFF" w:rsidP="00622FFF">
      <w:pPr>
        <w:ind w:left="708"/>
        <w:rPr>
          <w:caps/>
          <w:sz w:val="28"/>
          <w:szCs w:val="28"/>
          <w:lang w:val="ru-RU" w:eastAsia="ru-RU"/>
        </w:rPr>
      </w:pPr>
    </w:p>
    <w:p w:rsidR="00622FFF" w:rsidRPr="00D60756" w:rsidRDefault="006C5337" w:rsidP="00D60756">
      <w:pPr>
        <w:pStyle w:val="a0"/>
        <w:rPr>
          <w:lang w:val="ru-RU"/>
        </w:rPr>
      </w:pPr>
      <w:r w:rsidRPr="006C5337">
        <w:rPr>
          <w:lang w:val="ru-RU"/>
        </w:rPr>
        <w:t>ЛОГИЧЕСКОЕ</w:t>
      </w:r>
      <w:r w:rsidRPr="00D60756">
        <w:rPr>
          <w:lang w:val="ru-RU"/>
        </w:rPr>
        <w:t xml:space="preserve"> </w:t>
      </w:r>
      <w:r w:rsidRPr="006C5337">
        <w:rPr>
          <w:lang w:val="ru-RU"/>
        </w:rPr>
        <w:t>ВЫРАЖЕНИЕ</w:t>
      </w:r>
      <w:r w:rsidRPr="00D60756">
        <w:rPr>
          <w:lang w:val="ru-RU"/>
        </w:rPr>
        <w:t xml:space="preserve"> </w:t>
      </w:r>
      <w:r w:rsidR="00D60756" w:rsidRPr="00D60756">
        <w:rPr>
          <w:lang w:val="ru-RU"/>
        </w:rPr>
        <w:br/>
      </w:r>
      <w:r w:rsidR="00622FFF" w:rsidRPr="00D60756">
        <w:rPr>
          <w:lang w:val="ru-RU"/>
        </w:rPr>
        <w:t>(</w:t>
      </w:r>
      <w:r w:rsidR="00622FFF" w:rsidRPr="00D60756">
        <w:rPr>
          <w:lang w:val="en-US"/>
        </w:rPr>
        <w:t>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10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2) </w:t>
      </w:r>
      <w:r w:rsidR="00622FFF" w:rsidRPr="00D60756">
        <w:rPr>
          <w:lang w:val="en-US"/>
        </w:rPr>
        <w:t>Or</w:t>
      </w:r>
      <w:r w:rsidR="00622FFF" w:rsidRPr="00D60756">
        <w:rPr>
          <w:lang w:val="ru-RU"/>
        </w:rPr>
        <w:t xml:space="preserve"> (</w:t>
      </w:r>
      <w:r w:rsidR="00622FFF" w:rsidRPr="00D60756">
        <w:rPr>
          <w:lang w:val="en-US"/>
        </w:rPr>
        <w:t>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Div</w:t>
      </w:r>
      <w:r w:rsidR="00622FFF" w:rsidRPr="00D60756">
        <w:rPr>
          <w:lang w:val="ru-RU"/>
        </w:rPr>
        <w:t xml:space="preserve"> 10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10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2 = 0) </w:t>
      </w:r>
      <w:r w:rsidR="00622FFF" w:rsidRPr="00D60756">
        <w:rPr>
          <w:lang w:val="en-US"/>
        </w:rPr>
        <w:t>Or</w:t>
      </w:r>
      <w:r w:rsidR="00622FFF" w:rsidRPr="00D60756">
        <w:rPr>
          <w:lang w:val="ru-RU"/>
        </w:rPr>
        <w:t xml:space="preserve"> (</w:t>
      </w:r>
      <w:r w:rsidR="00622FFF" w:rsidRPr="00D60756">
        <w:rPr>
          <w:lang w:val="en-US"/>
        </w:rPr>
        <w:t>N</w:t>
      </w:r>
      <w:r w:rsidR="00622FFF" w:rsidRPr="00D60756">
        <w:rPr>
          <w:lang w:val="ru-RU"/>
        </w:rPr>
        <w:t xml:space="preserve"> </w:t>
      </w:r>
      <w:r w:rsidR="00622FFF" w:rsidRPr="00D60756">
        <w:rPr>
          <w:lang w:val="en-US"/>
        </w:rPr>
        <w:t>Div</w:t>
      </w:r>
      <w:r w:rsidR="00622FFF" w:rsidRPr="00D60756">
        <w:rPr>
          <w:lang w:val="ru-RU"/>
        </w:rPr>
        <w:t xml:space="preserve"> 100 </w:t>
      </w:r>
      <w:r w:rsidR="00622FFF" w:rsidRPr="00D60756">
        <w:rPr>
          <w:lang w:val="en-US"/>
        </w:rPr>
        <w:t>Mod</w:t>
      </w:r>
      <w:r w:rsidR="00622FFF" w:rsidRPr="00D60756">
        <w:rPr>
          <w:lang w:val="ru-RU"/>
        </w:rPr>
        <w:t xml:space="preserve"> 2 = 0)</w:t>
      </w:r>
      <w:r w:rsidR="00D60756">
        <w:rPr>
          <w:lang w:val="ru-RU"/>
        </w:rPr>
        <w:br/>
      </w:r>
      <w:r w:rsidR="00622FFF" w:rsidRPr="00D60756">
        <w:rPr>
          <w:lang w:val="ru-RU"/>
        </w:rPr>
        <w:t>должно принимать значение TRUE тогда и только тогда, когда истинно высказывание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в трёхзначном натуральном числе все цифры чётные;</w:t>
      </w:r>
    </w:p>
    <w:p w:rsidR="00622FFF" w:rsidRPr="006C5337" w:rsidRDefault="00622FFF" w:rsidP="006C5337">
      <w:pPr>
        <w:pStyle w:val="a"/>
        <w:rPr>
          <w:lang w:val="ru-RU"/>
        </w:rPr>
      </w:pPr>
      <w:r w:rsidRPr="006C5337">
        <w:rPr>
          <w:lang w:val="ru-RU"/>
        </w:rPr>
        <w:t xml:space="preserve">в трёхзначном натуральном числе хотя бы одна чётная цифра; 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 xml:space="preserve">в трёхзначном натуральном числе одна чётная цифра; 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в трёхзначном натуральном числе две чётных цифры;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в трёхзначном натуральном числе нет  чётных цифр.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ПЕРЕМЕННЫЕ X И Y ОПРЕДЕЛЕНЫ В ПРОГРАММЕ КАК VAR X,Y:INTEGER; ПОСЛЕ ВЫПОЛНЕНИЯ ОДНОГО ИЗ ПРИВЕДЕННЫХ НИЖЕ ЦИКЛОВ ЗНАЧЕНИЕ ПЕРЕМЕННОЙ Y БУДЕТ РАВНО 6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1)Y:=0;X:=3;repeat Y:=Y+X; Dec(X);until x=1</w:t>
      </w:r>
    </w:p>
    <w:p w:rsidR="00622FFF" w:rsidRPr="000B2C89" w:rsidRDefault="00622FFF" w:rsidP="006C5337">
      <w:pPr>
        <w:pStyle w:val="a1"/>
        <w:rPr>
          <w:lang w:val="en-US"/>
        </w:rPr>
      </w:pPr>
      <w:r w:rsidRPr="000B2C89">
        <w:rPr>
          <w:lang w:val="en-US"/>
        </w:rPr>
        <w:t>2)Y:=0;X:=3;repeat Y:=Y+X; Dec(X);until x&gt;0</w:t>
      </w:r>
    </w:p>
    <w:p w:rsidR="00622FFF" w:rsidRPr="000B2C89" w:rsidRDefault="00622FFF" w:rsidP="006C5337">
      <w:pPr>
        <w:pStyle w:val="a1"/>
        <w:rPr>
          <w:lang w:val="en-US"/>
        </w:rPr>
      </w:pPr>
      <w:r w:rsidRPr="000B2C89">
        <w:rPr>
          <w:lang w:val="en-US"/>
        </w:rPr>
        <w:lastRenderedPageBreak/>
        <w:t>3)Y:=1;for X:=1 to 3 do Y:=Y+X</w:t>
      </w:r>
    </w:p>
    <w:p w:rsidR="00622FFF" w:rsidRPr="000B2C89" w:rsidRDefault="00622FFF" w:rsidP="006C5337">
      <w:pPr>
        <w:pStyle w:val="a1"/>
        <w:rPr>
          <w:lang w:val="en-US"/>
        </w:rPr>
      </w:pPr>
      <w:r w:rsidRPr="000B2C89">
        <w:rPr>
          <w:lang w:val="en-US"/>
        </w:rPr>
        <w:t>4)Y:=0;for X:=3 to 1 do Y:=Y+X</w:t>
      </w:r>
    </w:p>
    <w:p w:rsidR="00622FFF" w:rsidRPr="000B2C89" w:rsidRDefault="00622FFF" w:rsidP="006C5337">
      <w:pPr>
        <w:pStyle w:val="a"/>
        <w:rPr>
          <w:lang w:val="en-US"/>
        </w:rPr>
      </w:pPr>
      <w:r w:rsidRPr="000B2C89">
        <w:rPr>
          <w:lang w:val="en-US"/>
        </w:rPr>
        <w:t>5)Y:=0;X:=3;repeat Y:=Y+X; Dec(X);until x=0</w:t>
      </w:r>
    </w:p>
    <w:p w:rsidR="00622FFF" w:rsidRPr="006C5337" w:rsidRDefault="006C5337" w:rsidP="006C5337">
      <w:pPr>
        <w:pStyle w:val="a0"/>
        <w:rPr>
          <w:lang w:val="ru-RU"/>
        </w:rPr>
      </w:pPr>
      <w:r w:rsidRPr="006C5337">
        <w:rPr>
          <w:lang w:val="ru-RU"/>
        </w:rPr>
        <w:t>ОПЕРАТОР DIV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двоичная итерация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умножение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извлечение квадратного корня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вычисление остатка от деления</w:t>
      </w:r>
    </w:p>
    <w:p w:rsidR="00622FFF" w:rsidRPr="006C5337" w:rsidRDefault="00622FFF" w:rsidP="006C5337">
      <w:pPr>
        <w:pStyle w:val="a"/>
        <w:rPr>
          <w:lang w:val="ru-RU"/>
        </w:rPr>
      </w:pPr>
      <w:r w:rsidRPr="006C5337">
        <w:rPr>
          <w:lang w:val="ru-RU"/>
        </w:rPr>
        <w:t>деление нацело</w:t>
      </w:r>
    </w:p>
    <w:p w:rsidR="00622FFF" w:rsidRPr="008A2080" w:rsidRDefault="008A2080" w:rsidP="008A2080">
      <w:pPr>
        <w:pStyle w:val="a0"/>
        <w:rPr>
          <w:lang w:val="ru-RU"/>
        </w:rPr>
      </w:pPr>
      <w:r w:rsidRPr="008A2080">
        <w:rPr>
          <w:lang w:val="ru-RU"/>
        </w:rPr>
        <w:t>МАССИВ - ЭТО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поименованная область памяти на диске или другом запоминающем устройстве</w:t>
      </w:r>
    </w:p>
    <w:p w:rsidR="00622FFF" w:rsidRPr="006C5337" w:rsidRDefault="008A2080" w:rsidP="006C5337">
      <w:pPr>
        <w:pStyle w:val="a1"/>
        <w:rPr>
          <w:lang w:val="ru-RU"/>
        </w:rPr>
      </w:pPr>
      <w:r>
        <w:rPr>
          <w:lang w:val="ru-RU"/>
        </w:rPr>
        <w:t>о</w:t>
      </w:r>
      <w:r w:rsidR="00622FFF" w:rsidRPr="006C5337">
        <w:rPr>
          <w:lang w:val="ru-RU"/>
        </w:rPr>
        <w:t>граниченная упорядоченная совокупность разнотипных величин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блок команд, который выполняется повторно некоторое число раз</w:t>
      </w:r>
    </w:p>
    <w:p w:rsidR="00622FFF" w:rsidRPr="006C5337" w:rsidRDefault="00622FFF" w:rsidP="008A2080">
      <w:pPr>
        <w:pStyle w:val="a"/>
        <w:rPr>
          <w:lang w:val="ru-RU"/>
        </w:rPr>
      </w:pPr>
      <w:r w:rsidRPr="006C5337">
        <w:rPr>
          <w:lang w:val="ru-RU"/>
        </w:rPr>
        <w:t>ограниченная упорядоченная совокупность однотипных величин</w:t>
      </w:r>
    </w:p>
    <w:p w:rsidR="00622FFF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тип данных, который может содержать только наборы чисел</w:t>
      </w:r>
    </w:p>
    <w:p w:rsidR="008A2080" w:rsidRPr="008A2080" w:rsidRDefault="008A2080" w:rsidP="008A2080">
      <w:pPr>
        <w:pStyle w:val="a0"/>
        <w:rPr>
          <w:lang w:val="ru-RU"/>
        </w:rPr>
      </w:pPr>
      <w:r>
        <w:rPr>
          <w:lang w:val="ru-RU"/>
        </w:rPr>
        <w:t xml:space="preserve">ЗНАЧЕНИЕ ПЕРЕМЕННОЙ </w:t>
      </w:r>
      <w:r w:rsidRPr="008A2080">
        <w:rPr>
          <w:lang w:val="ru-RU"/>
        </w:rPr>
        <w:t>Х, ПОСЛЕ ВЫПОЛНЕНИЯ ОПЕРАТОРОВ ПРОГРАММЫ X:=2; WHILE X&lt;6 DO BEGIN X:=X+1; X:=X+5; END.  РАВНО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10</w:t>
      </w:r>
    </w:p>
    <w:p w:rsidR="00622FFF" w:rsidRPr="006C5337" w:rsidRDefault="00622FFF" w:rsidP="008A2080">
      <w:pPr>
        <w:pStyle w:val="a"/>
        <w:rPr>
          <w:lang w:val="ru-RU"/>
        </w:rPr>
      </w:pPr>
      <w:r w:rsidRPr="006C5337">
        <w:rPr>
          <w:lang w:val="ru-RU"/>
        </w:rPr>
        <w:t>8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5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7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13</w:t>
      </w:r>
    </w:p>
    <w:p w:rsidR="00622FFF" w:rsidRPr="008A2080" w:rsidRDefault="008A2080" w:rsidP="008A2080">
      <w:pPr>
        <w:pStyle w:val="a0"/>
        <w:rPr>
          <w:lang w:val="ru-RU"/>
        </w:rPr>
      </w:pPr>
      <w:r w:rsidRPr="008A2080">
        <w:rPr>
          <w:lang w:val="ru-RU"/>
        </w:rPr>
        <w:t>ФРАГМЕНТ ПРОГРАММЫ, КОТОРАЯ ВЫВОДИТ НА ЭКРАН ПРОИЗВЕДЕНИЕ ЭЛЕМЕНТОВ КАЖДОЙ СТРОКИ МАТРИЦЫ А РАЗМЕРОМ N*N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for I:=1 to n do begin s:=0;</w:t>
      </w:r>
      <w:r w:rsidRPr="008A2080">
        <w:rPr>
          <w:lang w:val="en-US"/>
        </w:rPr>
        <w:br/>
        <w:t>for j:=1 to n do s:=s*a[I,j];end; writeln (s)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s:=1; for I:=1 to n do begin</w:t>
      </w:r>
      <w:r w:rsidRPr="008A2080">
        <w:rPr>
          <w:lang w:val="en-US"/>
        </w:rPr>
        <w:br/>
        <w:t>for j:=1 to n do s:=s*a[I,j]; writeln (s); end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s:=0; for I:=1 to n do</w:t>
      </w:r>
      <w:r w:rsidRPr="008A2080">
        <w:rPr>
          <w:lang w:val="en-US"/>
        </w:rPr>
        <w:br/>
        <w:t>for j:=1 to n do s:=s*a[I,j]; writeln (s)</w:t>
      </w:r>
    </w:p>
    <w:p w:rsidR="00622FFF" w:rsidRPr="000B2C89" w:rsidRDefault="00622FFF" w:rsidP="008A2080">
      <w:pPr>
        <w:pStyle w:val="a"/>
        <w:rPr>
          <w:lang w:val="en-US"/>
        </w:rPr>
      </w:pPr>
      <w:r w:rsidRPr="000B2C89">
        <w:rPr>
          <w:lang w:val="en-US"/>
        </w:rPr>
        <w:t>for I:=1 to n do begin s:=1;</w:t>
      </w:r>
      <w:r w:rsidRPr="000B2C89">
        <w:rPr>
          <w:lang w:val="en-US"/>
        </w:rPr>
        <w:br/>
        <w:t>for j:=1 to n do s:=s*a[I,j]; writeln (s); end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s:=0; for I:=1 to n do begin</w:t>
      </w:r>
      <w:r w:rsidRPr="008A2080">
        <w:rPr>
          <w:lang w:val="en-US"/>
        </w:rPr>
        <w:br/>
        <w:t>for j:=1 to n do s:=s*a[I,j]; writeln (s)</w:t>
      </w:r>
    </w:p>
    <w:p w:rsidR="00622FFF" w:rsidRPr="008A2080" w:rsidRDefault="008A2080" w:rsidP="008A2080">
      <w:pPr>
        <w:pStyle w:val="a0"/>
        <w:rPr>
          <w:lang w:val="ru-RU"/>
        </w:rPr>
      </w:pPr>
      <w:r w:rsidRPr="008A2080">
        <w:rPr>
          <w:lang w:val="ru-RU"/>
        </w:rPr>
        <w:lastRenderedPageBreak/>
        <w:t>ФРАГМЕНТ ПРОГРАММЫ, КОТОРАЯ ВЫВОДИТ НА ЭКРАН СУММУ ЭЛЕМЕНТОВ КАЖДОЙ СТРОКИ МАТРИЦЫ А РАЗМЕРОМ N*N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for I:=1 to n do begin s:=0;</w:t>
      </w:r>
      <w:r w:rsidRPr="008A2080">
        <w:rPr>
          <w:lang w:val="en-US"/>
        </w:rPr>
        <w:br/>
        <w:t xml:space="preserve">          for j:=1 to n do s:=s+a[I,j];end; writeln (s)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s:=0; for I:=1 to n do begin</w:t>
      </w:r>
      <w:r w:rsidRPr="008A2080">
        <w:rPr>
          <w:lang w:val="en-US"/>
        </w:rPr>
        <w:br/>
        <w:t xml:space="preserve">          for j:=1 to n do s:=s+a[I,j]; writeln (s); end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s:=0; for I:=1 to n do</w:t>
      </w:r>
      <w:r w:rsidRPr="008A2080">
        <w:rPr>
          <w:lang w:val="en-US"/>
        </w:rPr>
        <w:br/>
        <w:t xml:space="preserve">          for j:=1 to n do s:=s+a[I,j]; writeln (s)</w:t>
      </w:r>
    </w:p>
    <w:p w:rsidR="00622FFF" w:rsidRPr="000B2C89" w:rsidRDefault="00622FFF" w:rsidP="00E43E34">
      <w:pPr>
        <w:pStyle w:val="a"/>
        <w:rPr>
          <w:lang w:val="en-US"/>
        </w:rPr>
      </w:pPr>
      <w:r w:rsidRPr="000B2C89">
        <w:rPr>
          <w:lang w:val="en-US"/>
        </w:rPr>
        <w:t>for I:=1 to n do begin s:=0;</w:t>
      </w:r>
      <w:r w:rsidRPr="000B2C89">
        <w:rPr>
          <w:lang w:val="en-US"/>
        </w:rPr>
        <w:br/>
        <w:t xml:space="preserve">          for j:=1 to n do s:=s+a[I,j]; writeln (s); end</w:t>
      </w:r>
    </w:p>
    <w:p w:rsidR="00622FFF" w:rsidRPr="008A2080" w:rsidRDefault="00622FFF" w:rsidP="006C5337">
      <w:pPr>
        <w:pStyle w:val="a1"/>
        <w:rPr>
          <w:lang w:val="en-US"/>
        </w:rPr>
      </w:pPr>
      <w:r w:rsidRPr="008A2080">
        <w:rPr>
          <w:lang w:val="en-US"/>
        </w:rPr>
        <w:t>s:=0; for I:=1 to n do begin</w:t>
      </w:r>
      <w:r w:rsidRPr="008A2080">
        <w:rPr>
          <w:lang w:val="en-US"/>
        </w:rPr>
        <w:br/>
        <w:t xml:space="preserve">          for j:=1 to n do s:=s*a[I,j]; writeln (s)</w:t>
      </w:r>
    </w:p>
    <w:p w:rsidR="00622FFF" w:rsidRPr="00E43E34" w:rsidRDefault="00E43E34" w:rsidP="00E43E34">
      <w:pPr>
        <w:pStyle w:val="a0"/>
        <w:rPr>
          <w:lang w:val="ru-RU"/>
        </w:rPr>
      </w:pPr>
      <w:r w:rsidRPr="00E43E34">
        <w:rPr>
          <w:lang w:val="ru-RU"/>
        </w:rPr>
        <w:t>ФРАГМЕНТ ПРОГРАММЫ, КОТОРЫЙ РАСПОЛОЖИТ ЭЛЕМЕНТЫ ОДНОМЕРНОГО МАССИВА А РАЗМЕРНОСТЬЮ N ПО УБЫВАНИЮ</w:t>
      </w:r>
    </w:p>
    <w:p w:rsidR="00622FFF" w:rsidRPr="00E43E34" w:rsidRDefault="00622FFF" w:rsidP="006C5337">
      <w:pPr>
        <w:pStyle w:val="a1"/>
        <w:rPr>
          <w:lang w:val="en-US"/>
        </w:rPr>
      </w:pPr>
      <w:r w:rsidRPr="00E43E34">
        <w:rPr>
          <w:lang w:val="en-US"/>
        </w:rPr>
        <w:t>for I:=n downto 2</w:t>
      </w:r>
      <w:r w:rsidRPr="00E43E34">
        <w:rPr>
          <w:lang w:val="en-US"/>
        </w:rPr>
        <w:br/>
        <w:t>do for j:=2 to I do</w:t>
      </w:r>
      <w:r w:rsidRPr="00E43E34">
        <w:rPr>
          <w:lang w:val="en-US"/>
        </w:rPr>
        <w:br/>
        <w:t>if a[j-1]&gt;a[j] then begin a[j]:=a[j-1]; c:=a[j]; a[j-1]:=c; end.</w:t>
      </w:r>
    </w:p>
    <w:p w:rsidR="00622FFF" w:rsidRPr="00E43E34" w:rsidRDefault="00622FFF" w:rsidP="00E43E34">
      <w:pPr>
        <w:pStyle w:val="a"/>
        <w:rPr>
          <w:lang w:val="en-US"/>
        </w:rPr>
      </w:pPr>
      <w:r w:rsidRPr="00E43E34">
        <w:rPr>
          <w:lang w:val="en-US"/>
        </w:rPr>
        <w:t>For I:=2 to n do</w:t>
      </w:r>
      <w:r w:rsidRPr="00E43E34">
        <w:rPr>
          <w:lang w:val="en-US"/>
        </w:rPr>
        <w:br/>
        <w:t>For j:=2 to I do</w:t>
      </w:r>
      <w:r w:rsidRPr="00E43E34">
        <w:rPr>
          <w:lang w:val="en-US"/>
        </w:rPr>
        <w:br/>
        <w:t>If a[j-1]&lt;a[j] then begin c:=a[j]; a[j]:=a[j-1];a[j-1]:=c; end.</w:t>
      </w:r>
    </w:p>
    <w:p w:rsidR="00622FFF" w:rsidRPr="00E43E34" w:rsidRDefault="00622FFF" w:rsidP="006C5337">
      <w:pPr>
        <w:pStyle w:val="a1"/>
        <w:rPr>
          <w:lang w:val="en-US"/>
        </w:rPr>
      </w:pPr>
      <w:r w:rsidRPr="00E43E34">
        <w:rPr>
          <w:lang w:val="en-US"/>
        </w:rPr>
        <w:t>for I:=n downto 2 do</w:t>
      </w:r>
      <w:r w:rsidRPr="00E43E34">
        <w:rPr>
          <w:lang w:val="en-US"/>
        </w:rPr>
        <w:br/>
        <w:t>for j:=2 to I do</w:t>
      </w:r>
      <w:r w:rsidRPr="00E43E34">
        <w:rPr>
          <w:lang w:val="en-US"/>
        </w:rPr>
        <w:br/>
        <w:t>if a[j-1]&gt;a[j] then begin a[j]:=a[j-1]; c:=a[j];a[j-1]:=c; end.</w:t>
      </w:r>
    </w:p>
    <w:p w:rsidR="00622FFF" w:rsidRPr="00E43E34" w:rsidRDefault="00622FFF" w:rsidP="006C5337">
      <w:pPr>
        <w:pStyle w:val="a1"/>
        <w:rPr>
          <w:lang w:val="en-US"/>
        </w:rPr>
      </w:pPr>
      <w:r w:rsidRPr="00E43E34">
        <w:rPr>
          <w:lang w:val="en-US"/>
        </w:rPr>
        <w:t>for I:=12 to n do</w:t>
      </w:r>
      <w:r w:rsidRPr="00E43E34">
        <w:rPr>
          <w:lang w:val="en-US"/>
        </w:rPr>
        <w:br/>
        <w:t>for j:=2 to I do</w:t>
      </w:r>
      <w:r w:rsidRPr="00E43E34">
        <w:rPr>
          <w:lang w:val="en-US"/>
        </w:rPr>
        <w:br/>
        <w:t>if a[j-1]&lt;a[j] then begin c:=a[j];a[j]:=a[j-1]; a[j-1]:=c; end.</w:t>
      </w:r>
    </w:p>
    <w:p w:rsidR="00622FFF" w:rsidRPr="00E43E34" w:rsidRDefault="00622FFF" w:rsidP="006C5337">
      <w:pPr>
        <w:pStyle w:val="a1"/>
        <w:rPr>
          <w:lang w:val="en-US"/>
        </w:rPr>
      </w:pPr>
      <w:r w:rsidRPr="00E43E34">
        <w:rPr>
          <w:lang w:val="en-US"/>
        </w:rPr>
        <w:t>for I:=n downto 2 do</w:t>
      </w:r>
      <w:r w:rsidRPr="00E43E34">
        <w:rPr>
          <w:lang w:val="en-US"/>
        </w:rPr>
        <w:br/>
        <w:t>for j:=2 to i do</w:t>
      </w:r>
      <w:r w:rsidRPr="00E43E34">
        <w:rPr>
          <w:lang w:val="en-US"/>
        </w:rPr>
        <w:br/>
        <w:t>if a[j-1]&lt;a[j] then begin c:=a[j]; a[j]:=a[j-1]; a[j-1]:=c; end.</w:t>
      </w:r>
    </w:p>
    <w:p w:rsidR="00622FFF" w:rsidRPr="00E43E34" w:rsidRDefault="00E43E34" w:rsidP="00E43E34">
      <w:pPr>
        <w:pStyle w:val="a0"/>
        <w:rPr>
          <w:lang w:val="ru-RU"/>
        </w:rPr>
      </w:pPr>
      <w:r w:rsidRPr="00E43E34">
        <w:rPr>
          <w:lang w:val="ru-RU"/>
        </w:rPr>
        <w:t>ФУНКЦИЯ ОПРЕДЕЛЯЮЩАЯ ПРИЗНАК КОНЦА ФАЙЛА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readln (f)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assign (f)</w:t>
      </w:r>
    </w:p>
    <w:p w:rsidR="00622FFF" w:rsidRPr="00E43E34" w:rsidRDefault="00622FFF" w:rsidP="00E43E34">
      <w:pPr>
        <w:pStyle w:val="a"/>
        <w:rPr>
          <w:lang w:val="en-US"/>
        </w:rPr>
      </w:pPr>
      <w:r w:rsidRPr="00E43E34">
        <w:rPr>
          <w:lang w:val="en-US"/>
        </w:rPr>
        <w:t>eof(f)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close(f)</w:t>
      </w:r>
    </w:p>
    <w:p w:rsidR="00622FFF" w:rsidRPr="006C5337" w:rsidRDefault="00622FFF" w:rsidP="006C5337">
      <w:pPr>
        <w:pStyle w:val="a1"/>
        <w:rPr>
          <w:lang w:val="ru-RU"/>
        </w:rPr>
      </w:pPr>
      <w:r w:rsidRPr="006C5337">
        <w:rPr>
          <w:lang w:val="ru-RU"/>
        </w:rPr>
        <w:t>window(f)</w:t>
      </w:r>
    </w:p>
    <w:p w:rsidR="00622FFF" w:rsidRPr="00706FE0" w:rsidRDefault="00706FE0" w:rsidP="00706FE0">
      <w:pPr>
        <w:pStyle w:val="a0"/>
        <w:rPr>
          <w:lang w:val="en-US"/>
        </w:rPr>
      </w:pPr>
      <w:r w:rsidRPr="00706FE0">
        <w:rPr>
          <w:lang w:val="ru-RU"/>
        </w:rPr>
        <w:t>ПОЯВИТСЯ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НА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ЭКРАНЕ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МОНИТОРА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ПОСЛЕ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ВЫПОЛНЕНИЯ</w:t>
      </w:r>
      <w:r w:rsidRPr="00706FE0">
        <w:rPr>
          <w:lang w:val="en-US"/>
        </w:rPr>
        <w:t xml:space="preserve"> </w:t>
      </w:r>
      <w:r w:rsidRPr="00706FE0">
        <w:rPr>
          <w:lang w:val="ru-RU"/>
        </w:rPr>
        <w:t>ПРОГРАММЫ</w:t>
      </w:r>
      <w:r w:rsidRPr="00706FE0">
        <w:rPr>
          <w:lang w:val="en-US"/>
        </w:rPr>
        <w:br/>
        <w:t>S:=0;P:=1;</w:t>
      </w:r>
      <w:r w:rsidRPr="00706FE0">
        <w:rPr>
          <w:lang w:val="en-US"/>
        </w:rPr>
        <w:br/>
        <w:t>FOR I:=1 TO 10 DO</w:t>
      </w:r>
      <w:r w:rsidRPr="00706FE0">
        <w:rPr>
          <w:lang w:val="en-US"/>
        </w:rPr>
        <w:br/>
        <w:t>IF I&lt;6 THEN P:=P*I ELSE S:=S+1;</w:t>
      </w:r>
      <w:r w:rsidRPr="00706FE0">
        <w:rPr>
          <w:lang w:val="en-US"/>
        </w:rPr>
        <w:br/>
        <w:t>WRITE(S,P);</w:t>
      </w:r>
    </w:p>
    <w:p w:rsidR="00622FFF" w:rsidRPr="00706FE0" w:rsidRDefault="00706FE0" w:rsidP="00706FE0">
      <w:pPr>
        <w:pStyle w:val="a"/>
        <w:rPr>
          <w:lang w:val="en-US"/>
        </w:rPr>
      </w:pPr>
      <w:r w:rsidRPr="00706FE0">
        <w:rPr>
          <w:lang w:val="en-US"/>
        </w:rPr>
        <w:lastRenderedPageBreak/>
        <w:t>5</w:t>
      </w:r>
      <w:r w:rsidR="00622FFF" w:rsidRPr="00706FE0">
        <w:rPr>
          <w:lang w:val="en-US"/>
        </w:rPr>
        <w:t>120</w:t>
      </w:r>
    </w:p>
    <w:p w:rsidR="00706FE0" w:rsidRDefault="00706FE0" w:rsidP="00706FE0">
      <w:pPr>
        <w:pStyle w:val="a1"/>
        <w:rPr>
          <w:lang w:val="ru-RU"/>
        </w:rPr>
      </w:pPr>
      <w:r>
        <w:rPr>
          <w:lang w:val="ru-RU"/>
        </w:rPr>
        <w:t>55</w:t>
      </w:r>
    </w:p>
    <w:p w:rsidR="00706FE0" w:rsidRDefault="00706FE0" w:rsidP="00706FE0">
      <w:pPr>
        <w:pStyle w:val="a1"/>
        <w:rPr>
          <w:lang w:val="ru-RU"/>
        </w:rPr>
      </w:pPr>
      <w:r>
        <w:rPr>
          <w:lang w:val="ru-RU"/>
        </w:rPr>
        <w:t>120</w:t>
      </w:r>
    </w:p>
    <w:p w:rsidR="00706FE0" w:rsidRDefault="00706FE0" w:rsidP="00706FE0">
      <w:pPr>
        <w:pStyle w:val="a1"/>
        <w:rPr>
          <w:lang w:val="ru-RU"/>
        </w:rPr>
      </w:pPr>
      <w:r>
        <w:rPr>
          <w:lang w:val="ru-RU"/>
        </w:rPr>
        <w:t>60</w:t>
      </w:r>
      <w:r>
        <w:rPr>
          <w:lang w:val="ru-RU"/>
        </w:rPr>
        <w:tab/>
        <w:t>20</w:t>
      </w:r>
    </w:p>
    <w:p w:rsidR="00706FE0" w:rsidRPr="00706FE0" w:rsidRDefault="00706FE0" w:rsidP="00706FE0">
      <w:pPr>
        <w:pStyle w:val="a1"/>
        <w:rPr>
          <w:lang w:val="ru-RU"/>
        </w:rPr>
      </w:pPr>
      <w:r>
        <w:rPr>
          <w:lang w:val="ru-RU"/>
        </w:rPr>
        <w:t>01</w:t>
      </w:r>
      <w:r>
        <w:rPr>
          <w:lang w:val="ru-RU"/>
        </w:rPr>
        <w:tab/>
        <w:t>120  40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>НА ЭКРАНЕ МОНИТОРА ПОСЛЕ ВЫПОЛНЕНИЯ ПРОГРАММЫ ПОЯВИТСЯ</w:t>
      </w:r>
      <w:r w:rsidRPr="00706FE0">
        <w:rPr>
          <w:lang w:val="ru-RU"/>
        </w:rPr>
        <w:br/>
      </w:r>
      <w:r w:rsidR="00622FFF" w:rsidRPr="00706FE0">
        <w:rPr>
          <w:lang w:val="ru-RU"/>
        </w:rPr>
        <w:t>s:=0;</w:t>
      </w:r>
      <w:r w:rsidR="00622FFF" w:rsidRPr="00706FE0">
        <w:rPr>
          <w:lang w:val="ru-RU"/>
        </w:rPr>
        <w:br/>
        <w:t>for j:=1 to 10 do</w:t>
      </w:r>
      <w:r w:rsidR="00622FFF" w:rsidRPr="00706FE0">
        <w:rPr>
          <w:lang w:val="ru-RU"/>
        </w:rPr>
        <w:br/>
        <w:t>s:=s+1;</w:t>
      </w:r>
      <w:r w:rsidR="00622FFF" w:rsidRPr="00706FE0">
        <w:rPr>
          <w:lang w:val="ru-RU"/>
        </w:rPr>
        <w:br/>
        <w:t>Write(s);</w:t>
      </w:r>
    </w:p>
    <w:p w:rsidR="00622FFF" w:rsidRPr="00706FE0" w:rsidRDefault="00622FFF" w:rsidP="00706FE0">
      <w:pPr>
        <w:pStyle w:val="a1"/>
        <w:rPr>
          <w:lang w:val="ru-RU"/>
        </w:rPr>
      </w:pPr>
      <w:r w:rsidRPr="00706FE0">
        <w:rPr>
          <w:lang w:val="ru-RU"/>
        </w:rPr>
        <w:t>11</w:t>
      </w:r>
    </w:p>
    <w:p w:rsidR="00622FFF" w:rsidRPr="00706FE0" w:rsidRDefault="00622FFF" w:rsidP="00706FE0">
      <w:pPr>
        <w:pStyle w:val="a1"/>
        <w:rPr>
          <w:lang w:val="ru-RU"/>
        </w:rPr>
      </w:pPr>
      <w:r w:rsidRPr="00706FE0">
        <w:rPr>
          <w:lang w:val="ru-RU"/>
        </w:rPr>
        <w:t>55</w:t>
      </w:r>
    </w:p>
    <w:p w:rsidR="00622FFF" w:rsidRPr="00706FE0" w:rsidRDefault="00622FFF" w:rsidP="00706FE0">
      <w:pPr>
        <w:pStyle w:val="a"/>
        <w:rPr>
          <w:lang w:val="en-US"/>
        </w:rPr>
      </w:pPr>
      <w:r w:rsidRPr="00706FE0">
        <w:rPr>
          <w:lang w:val="en-US"/>
        </w:rPr>
        <w:t>10</w:t>
      </w:r>
    </w:p>
    <w:p w:rsidR="00622FFF" w:rsidRPr="00706FE0" w:rsidRDefault="00622FFF" w:rsidP="00706FE0">
      <w:pPr>
        <w:pStyle w:val="a1"/>
        <w:rPr>
          <w:lang w:val="ru-RU"/>
        </w:rPr>
      </w:pPr>
      <w:r w:rsidRPr="00706FE0">
        <w:rPr>
          <w:lang w:val="ru-RU"/>
        </w:rPr>
        <w:t>156</w:t>
      </w:r>
    </w:p>
    <w:p w:rsidR="00622FFF" w:rsidRPr="00706FE0" w:rsidRDefault="00622FFF" w:rsidP="00706FE0">
      <w:pPr>
        <w:pStyle w:val="a1"/>
        <w:rPr>
          <w:lang w:val="ru-RU"/>
        </w:rPr>
      </w:pPr>
      <w:r w:rsidRPr="00706FE0">
        <w:rPr>
          <w:lang w:val="ru-RU"/>
        </w:rPr>
        <w:t xml:space="preserve">1 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>ФУНКЦИЯ ПАСКАЛЯ,КОТОРАЯ ОПРЕДЕЛЯЕТ  ТРЕТЬЮ СТЕПЕНЬ Х</w:t>
      </w:r>
    </w:p>
    <w:p w:rsidR="00622FFF" w:rsidRPr="00706FE0" w:rsidRDefault="00622FFF" w:rsidP="00706FE0">
      <w:pPr>
        <w:pStyle w:val="a"/>
        <w:rPr>
          <w:lang w:val="en-US"/>
        </w:rPr>
      </w:pPr>
      <w:r w:rsidRPr="00706FE0">
        <w:rPr>
          <w:lang w:val="en-US"/>
        </w:rPr>
        <w:t>Function F(x:real): real; begin f:=x*x*x end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Function F(x,y:real) real; begin f:=y*y*y end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Function F(x:real); begin y:=x*x*x ; end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Function F(x,y:real); begin y:=x*x*x end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Function F(stop):real; begin y:=x*x*x end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 xml:space="preserve">ОПЕРАТОРОМ ПРАВИЛЬНО ВЫЗЫВАЮЩИМ ПРОЦЕДУРУ  </w:t>
      </w:r>
    </w:p>
    <w:p w:rsidR="00622FFF" w:rsidRPr="00706FE0" w:rsidRDefault="00706FE0" w:rsidP="00706FE0">
      <w:pPr>
        <w:pStyle w:val="a0"/>
        <w:numPr>
          <w:ilvl w:val="0"/>
          <w:numId w:val="0"/>
        </w:numPr>
        <w:ind w:left="360"/>
        <w:rPr>
          <w:lang w:val="en-US"/>
        </w:rPr>
      </w:pPr>
      <w:r w:rsidRPr="00706FE0">
        <w:rPr>
          <w:lang w:val="en-US"/>
        </w:rPr>
        <w:t xml:space="preserve">PROCEDURE KOP(X:INTEGER; VAR Y:INTEGER) </w:t>
      </w:r>
      <w:r w:rsidRPr="00706FE0">
        <w:rPr>
          <w:lang w:val="ru-RU"/>
        </w:rPr>
        <w:t>ЯВЛЯЕТСЯ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Kop(4,’a’)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N:=kop(5,a)</w:t>
      </w:r>
    </w:p>
    <w:p w:rsidR="00622FFF" w:rsidRPr="00706FE0" w:rsidRDefault="00622FFF" w:rsidP="00706FE0">
      <w:pPr>
        <w:pStyle w:val="a"/>
        <w:rPr>
          <w:lang w:val="en-US"/>
        </w:rPr>
      </w:pPr>
      <w:r w:rsidRPr="00706FE0">
        <w:rPr>
          <w:lang w:val="en-US"/>
        </w:rPr>
        <w:t>Kop(3,a)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Kop(3,7)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Kop(3.5,7.5)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>ОБОЗНАЧЕНИЕ ПОСЛЕДНЕГО ЭЛЕМЕНТА МАССИВА P[1..732]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P[1..732]</w:t>
      </w:r>
    </w:p>
    <w:p w:rsidR="00622FFF" w:rsidRPr="00706FE0" w:rsidRDefault="00622FFF" w:rsidP="00706FE0">
      <w:pPr>
        <w:pStyle w:val="a"/>
        <w:rPr>
          <w:lang w:val="en-US"/>
        </w:rPr>
      </w:pPr>
      <w:r w:rsidRPr="00706FE0">
        <w:rPr>
          <w:lang w:val="en-US"/>
        </w:rPr>
        <w:t>P[732]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P=array[732]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Array p[732]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lastRenderedPageBreak/>
        <w:t>P[1]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>ОПЕРАТОРОМ ПРАВИЛЬНО ВЫЗЫВАЮЩИМ ПРОЦЕДУРУ PROCEDURE RST(X:CHAR, VAR Y,Z:REAL);</w:t>
      </w:r>
    </w:p>
    <w:p w:rsidR="00622FFF" w:rsidRPr="00706FE0" w:rsidRDefault="00622FFF" w:rsidP="00706FE0">
      <w:pPr>
        <w:pStyle w:val="a"/>
        <w:rPr>
          <w:lang w:val="en-US"/>
        </w:rPr>
      </w:pPr>
      <w:r w:rsidRPr="00706FE0">
        <w:rPr>
          <w:lang w:val="en-US"/>
        </w:rPr>
        <w:t>RST(‘a’,c,d)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B:=RST(a,c,e)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RST('3','5',a)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RST('3',5.6,85)</w:t>
      </w:r>
    </w:p>
    <w:p w:rsidR="00622FFF" w:rsidRPr="00706FE0" w:rsidRDefault="00622FFF" w:rsidP="00706FE0">
      <w:pPr>
        <w:pStyle w:val="a1"/>
        <w:rPr>
          <w:lang w:val="en-US"/>
        </w:rPr>
      </w:pPr>
      <w:r w:rsidRPr="00706FE0">
        <w:rPr>
          <w:lang w:val="en-US"/>
        </w:rPr>
        <w:t>A:=RST(3,4,5)</w:t>
      </w:r>
    </w:p>
    <w:p w:rsidR="00622FFF" w:rsidRPr="00706FE0" w:rsidRDefault="00706FE0" w:rsidP="00706FE0">
      <w:pPr>
        <w:pStyle w:val="a0"/>
        <w:rPr>
          <w:lang w:val="ru-RU"/>
        </w:rPr>
      </w:pPr>
      <w:r w:rsidRPr="00706FE0">
        <w:rPr>
          <w:lang w:val="ru-RU"/>
        </w:rPr>
        <w:t>ПРАВИЛЬНЫМ ОПИСАНИЕМ ФУНКЦИИ ПОЛЬЗОВАТЕЛЯ НА ПАСКАЛЕ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procedure Summa( c,b: real;var d,s: real)</w:t>
      </w:r>
    </w:p>
    <w:p w:rsidR="00622FFF" w:rsidRPr="000B2C89" w:rsidRDefault="00622FFF" w:rsidP="00A47BE9">
      <w:pPr>
        <w:pStyle w:val="a"/>
        <w:rPr>
          <w:lang w:val="en-US"/>
        </w:rPr>
      </w:pPr>
      <w:r w:rsidRPr="000B2C89">
        <w:rPr>
          <w:lang w:val="en-US"/>
        </w:rPr>
        <w:t>function Summa( c,b: real): real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( c,b: real;var d,s: real)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Summa( c,b: real)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Summa function( d,s: real)</w:t>
      </w:r>
    </w:p>
    <w:p w:rsidR="00622FFF" w:rsidRPr="00706FE0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>правильнОЙ записьЮ выражения  Ln(x)+ух  яВЛЯЕТСЯ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ln(x)+sqrt(y)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log(x)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ln(x)+exp(x+ln(y)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exp(x)</w:t>
      </w:r>
    </w:p>
    <w:p w:rsidR="00622FFF" w:rsidRPr="000B2C89" w:rsidRDefault="00622FFF" w:rsidP="00A47BE9">
      <w:pPr>
        <w:pStyle w:val="a"/>
        <w:rPr>
          <w:lang w:val="en-US"/>
        </w:rPr>
      </w:pPr>
      <w:r w:rsidRPr="000B2C89">
        <w:rPr>
          <w:lang w:val="en-US"/>
        </w:rPr>
        <w:t xml:space="preserve">ln(x)+exp(x*ln(y)) </w:t>
      </w:r>
    </w:p>
    <w:p w:rsidR="00622FFF" w:rsidRPr="00706FE0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>верно написанныМ фрагментОМ применения подпрограммы-функции ЯВЛЯЕТСЯ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rasv(x,y:real):real; begin y:=x+y; end;</w:t>
      </w:r>
      <w:r w:rsidRPr="000B2C89">
        <w:rPr>
          <w:lang w:val="en-US"/>
        </w:rPr>
        <w:br/>
        <w:t>begin rasv(10,2); end.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rasv(x,y:real):real; begin y:=x+y; end;</w:t>
      </w:r>
      <w:r w:rsidRPr="000B2C89">
        <w:rPr>
          <w:lang w:val="en-US"/>
        </w:rPr>
        <w:br/>
        <w:t>begin rasv; end.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rasv(x,y:real):real; begin y:=x+y; end;</w:t>
      </w:r>
      <w:r w:rsidRPr="000B2C89">
        <w:rPr>
          <w:lang w:val="en-US"/>
        </w:rPr>
        <w:br/>
        <w:t>begin writeln('Bвeдите x и у'); Readln(x,y); rasv; end.</w:t>
      </w:r>
    </w:p>
    <w:p w:rsidR="00622FFF" w:rsidRPr="000B2C89" w:rsidRDefault="00622FFF" w:rsidP="00A47BE9">
      <w:pPr>
        <w:pStyle w:val="a"/>
        <w:rPr>
          <w:lang w:val="en-US"/>
        </w:rPr>
      </w:pPr>
      <w:r w:rsidRPr="000B2C89">
        <w:rPr>
          <w:lang w:val="en-US"/>
        </w:rPr>
        <w:t>function rasv(x.y:real):real; begin rasv:=x+y; end;</w:t>
      </w:r>
      <w:r w:rsidRPr="000B2C89">
        <w:rPr>
          <w:lang w:val="en-US"/>
        </w:rPr>
        <w:br/>
        <w:t>begin rasv(l6,25): end.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function rasv(x,y:real); begin rasv:=x+y; end;</w:t>
      </w:r>
      <w:r w:rsidRPr="000B2C89">
        <w:rPr>
          <w:lang w:val="en-US"/>
        </w:rPr>
        <w:br/>
        <w:t>begin writeln ('введи х и у'); Readln(x,y); rasv( 10,25); end.</w:t>
      </w:r>
    </w:p>
    <w:p w:rsidR="00622FFF" w:rsidRPr="00706FE0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>операт ор цикла, находЯЩИЙ N! ЗАПИСАН</w:t>
      </w:r>
    </w:p>
    <w:p w:rsidR="00622FFF" w:rsidRPr="000B2C89" w:rsidRDefault="00622FFF" w:rsidP="00A47BE9">
      <w:pPr>
        <w:pStyle w:val="a"/>
        <w:rPr>
          <w:lang w:val="en-US"/>
        </w:rPr>
      </w:pPr>
      <w:r w:rsidRPr="000B2C89">
        <w:rPr>
          <w:lang w:val="en-US"/>
        </w:rPr>
        <w:t>p:=1; for i:=1 to n do p:=p*i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 xml:space="preserve">p:=1; for i:=1 to n do p:=p*I*i 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lastRenderedPageBreak/>
        <w:t xml:space="preserve">p:=0; for i:=1 to n do p:=p*i 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 xml:space="preserve">p:=1; for i:=1 to n do p:=p+i 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p:=1; for i:=1 to n do p:=i*I</w:t>
      </w:r>
    </w:p>
    <w:p w:rsidR="00622FFF" w:rsidRPr="00706FE0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>Дан фрагмент программы с использованием процедуры. Определите результаты выполнения процедуры, если при вызове процедуры a:=3; b:=-4</w:t>
      </w:r>
      <w:r w:rsidRPr="00706FE0">
        <w:rPr>
          <w:lang w:val="ru-RU"/>
        </w:rPr>
        <w:br/>
        <w:t>procedure swap (var a,b: integer);</w:t>
      </w:r>
      <w:r w:rsidRPr="00706FE0">
        <w:rPr>
          <w:lang w:val="ru-RU"/>
        </w:rPr>
        <w:br/>
        <w:t>var c:integer;</w:t>
      </w:r>
      <w:r w:rsidRPr="00706FE0">
        <w:rPr>
          <w:lang w:val="ru-RU"/>
        </w:rPr>
        <w:br/>
        <w:t>begin c:=b;b:=a;a:=c;</w:t>
      </w:r>
      <w:r w:rsidRPr="00706FE0">
        <w:rPr>
          <w:lang w:val="ru-RU"/>
        </w:rPr>
        <w:br/>
        <w:t>end;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процедура неправильно организована</w:t>
      </w:r>
    </w:p>
    <w:p w:rsidR="00622FFF" w:rsidRPr="000B2C89" w:rsidRDefault="00622FFF" w:rsidP="00A47BE9">
      <w:pPr>
        <w:pStyle w:val="a"/>
        <w:rPr>
          <w:lang w:val="en-US"/>
        </w:rPr>
      </w:pPr>
      <w:r w:rsidRPr="000B2C89">
        <w:rPr>
          <w:lang w:val="en-US"/>
        </w:rPr>
        <w:t>a:=-4; b:=3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a:=3; b:=-4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a:=-4; b:=-4</w:t>
      </w:r>
    </w:p>
    <w:p w:rsidR="00622FFF" w:rsidRPr="000B2C89" w:rsidRDefault="00622FFF" w:rsidP="000B2C89">
      <w:pPr>
        <w:pStyle w:val="a1"/>
        <w:rPr>
          <w:lang w:val="en-US"/>
        </w:rPr>
      </w:pPr>
      <w:r w:rsidRPr="000B2C89">
        <w:rPr>
          <w:lang w:val="en-US"/>
        </w:rPr>
        <w:t>a:=3; b:=3</w:t>
      </w:r>
    </w:p>
    <w:p w:rsidR="00622FFF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 xml:space="preserve">ЯЗЫК СТРУКТУРИРОВАННЫХ ЗАПРОСОВ </w:t>
      </w:r>
    </w:p>
    <w:p w:rsidR="00550E45" w:rsidRPr="00550E45" w:rsidRDefault="00550E45" w:rsidP="00550E45">
      <w:pPr>
        <w:pStyle w:val="a1"/>
        <w:rPr>
          <w:lang w:val="ru-RU"/>
        </w:rPr>
      </w:pPr>
      <w:r>
        <w:rPr>
          <w:lang w:val="en-US"/>
        </w:rPr>
        <w:t>HTML</w:t>
      </w:r>
    </w:p>
    <w:p w:rsidR="00550E45" w:rsidRPr="00A47BE9" w:rsidRDefault="00550E45" w:rsidP="00A47BE9">
      <w:pPr>
        <w:pStyle w:val="a"/>
        <w:rPr>
          <w:lang w:val="en-US"/>
        </w:rPr>
      </w:pPr>
      <w:r>
        <w:rPr>
          <w:lang w:val="en-US"/>
        </w:rPr>
        <w:t>SQL</w:t>
      </w:r>
    </w:p>
    <w:p w:rsidR="00550E45" w:rsidRPr="00550E45" w:rsidRDefault="00550E45" w:rsidP="00550E45">
      <w:pPr>
        <w:pStyle w:val="a1"/>
        <w:rPr>
          <w:lang w:val="ru-RU"/>
        </w:rPr>
      </w:pPr>
      <w:r>
        <w:rPr>
          <w:lang w:val="en-US"/>
        </w:rPr>
        <w:t>PHP</w:t>
      </w:r>
    </w:p>
    <w:p w:rsidR="00550E45" w:rsidRPr="00550E45" w:rsidRDefault="00550E45" w:rsidP="00550E45">
      <w:pPr>
        <w:pStyle w:val="a1"/>
        <w:rPr>
          <w:lang w:val="ru-RU"/>
        </w:rPr>
      </w:pPr>
      <w:r>
        <w:rPr>
          <w:lang w:val="en-US"/>
        </w:rPr>
        <w:t>MySQL</w:t>
      </w:r>
    </w:p>
    <w:p w:rsidR="00550E45" w:rsidRPr="00550E45" w:rsidRDefault="00550E45" w:rsidP="00550E45">
      <w:pPr>
        <w:pStyle w:val="a1"/>
        <w:rPr>
          <w:lang w:val="ru-RU"/>
        </w:rPr>
      </w:pPr>
      <w:r>
        <w:rPr>
          <w:lang w:val="en-US"/>
        </w:rPr>
        <w:t>Oracle</w:t>
      </w:r>
    </w:p>
    <w:p w:rsidR="00622FFF" w:rsidRPr="00A47BE9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t xml:space="preserve">ЯЗЫК ПРОГРАММИРОВАНИЯ, РАЗРАБОТАННЫЙ ДЛЯ НАПИСАНИЯ WEB-ПРИЛОЖЕНИЙ 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HTML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SQL</w:t>
      </w:r>
    </w:p>
    <w:p w:rsidR="00550E45" w:rsidRPr="00550E45" w:rsidRDefault="00550E45" w:rsidP="00A47BE9">
      <w:pPr>
        <w:pStyle w:val="a"/>
        <w:rPr>
          <w:lang w:val="en-US"/>
        </w:rPr>
      </w:pPr>
      <w:r w:rsidRPr="00550E45">
        <w:rPr>
          <w:lang w:val="en-US"/>
        </w:rPr>
        <w:t>PHP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MySQL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Oracle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>ЯЗЫКОМ РАЗМЕТКИ ГИПЕРТЕКСТА ЯВЛЯЕТСЯ</w:t>
      </w:r>
    </w:p>
    <w:p w:rsidR="00550E45" w:rsidRPr="00550E45" w:rsidRDefault="00550E45" w:rsidP="00A47BE9">
      <w:pPr>
        <w:pStyle w:val="a"/>
        <w:rPr>
          <w:lang w:val="en-US"/>
        </w:rPr>
      </w:pPr>
      <w:r w:rsidRPr="00550E45">
        <w:rPr>
          <w:lang w:val="en-US"/>
        </w:rPr>
        <w:t>HTML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SQL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PHP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MySQL</w:t>
      </w:r>
    </w:p>
    <w:p w:rsid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Oracle</w:t>
      </w:r>
    </w:p>
    <w:p w:rsidR="00622FFF" w:rsidRPr="00A47BE9" w:rsidRDefault="00622FFF" w:rsidP="00706FE0">
      <w:pPr>
        <w:pStyle w:val="a0"/>
        <w:rPr>
          <w:lang w:val="ru-RU"/>
        </w:rPr>
      </w:pPr>
      <w:r w:rsidRPr="00706FE0">
        <w:rPr>
          <w:lang w:val="ru-RU"/>
        </w:rPr>
        <w:lastRenderedPageBreak/>
        <w:t>СОВОКУПНОСТЬ СТРУКТУРИРОВАННЫХ ДАННЫХ, КОТОРЫЕ ХРАНЯТСЯ В ВИДЕ ТАБЛИЦ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табличный процессор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СУБД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информационная система</w:t>
      </w:r>
    </w:p>
    <w:p w:rsidR="00550E45" w:rsidRPr="00550E45" w:rsidRDefault="00550E45" w:rsidP="00A47BE9">
      <w:pPr>
        <w:pStyle w:val="a"/>
        <w:rPr>
          <w:lang w:val="en-US"/>
        </w:rPr>
      </w:pPr>
      <w:r w:rsidRPr="00550E45">
        <w:rPr>
          <w:lang w:val="en-US"/>
        </w:rPr>
        <w:t>база данных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набор таблиц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 xml:space="preserve">ПРОГРАММА ПРОСМОТРА WWW-ДОКУМЕНТОВ 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шлюз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протокол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гипертекст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веб-сервер</w:t>
      </w:r>
    </w:p>
    <w:p w:rsidR="00550E45" w:rsidRPr="00550E45" w:rsidRDefault="00550E45" w:rsidP="00A47BE9">
      <w:pPr>
        <w:pStyle w:val="a"/>
        <w:rPr>
          <w:lang w:val="en-US"/>
        </w:rPr>
      </w:pPr>
      <w:r w:rsidRPr="00550E45">
        <w:rPr>
          <w:lang w:val="en-US"/>
        </w:rPr>
        <w:t>браузер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>ГИПЕРТЕКСТ – ЭТО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информационная оболочка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текст, содержащий иллюстрации</w:t>
      </w:r>
    </w:p>
    <w:p w:rsidR="00550E45" w:rsidRPr="008B495A" w:rsidRDefault="00550E45" w:rsidP="00A47BE9">
      <w:pPr>
        <w:pStyle w:val="a"/>
        <w:rPr>
          <w:lang w:val="ru-RU"/>
        </w:rPr>
      </w:pPr>
      <w:r w:rsidRPr="008B495A">
        <w:rPr>
          <w:lang w:val="ru-RU"/>
        </w:rPr>
        <w:t xml:space="preserve">информация в виде документов, имеющих ссылки на другие 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документы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информационное хранилище</w:t>
      </w:r>
    </w:p>
    <w:p w:rsidR="00550E45" w:rsidRPr="00550E45" w:rsidRDefault="00550E45" w:rsidP="00550E45">
      <w:pPr>
        <w:pStyle w:val="a1"/>
        <w:rPr>
          <w:lang w:val="en-US"/>
        </w:rPr>
      </w:pPr>
      <w:r w:rsidRPr="00550E45">
        <w:rPr>
          <w:lang w:val="en-US"/>
        </w:rPr>
        <w:t>текст, содержащий связи между таблицами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 xml:space="preserve">HTML – ЭТО </w:t>
      </w:r>
    </w:p>
    <w:p w:rsidR="0078369D" w:rsidRPr="0078369D" w:rsidRDefault="0078369D" w:rsidP="0078369D">
      <w:pPr>
        <w:pStyle w:val="a1"/>
        <w:rPr>
          <w:lang w:val="en-US"/>
        </w:rPr>
      </w:pPr>
      <w:r w:rsidRPr="0078369D">
        <w:rPr>
          <w:lang w:val="en-US"/>
        </w:rPr>
        <w:t>программа просмотра www-документов</w:t>
      </w:r>
    </w:p>
    <w:p w:rsidR="0078369D" w:rsidRPr="0078369D" w:rsidRDefault="0078369D" w:rsidP="0078369D">
      <w:pPr>
        <w:pStyle w:val="a1"/>
        <w:rPr>
          <w:lang w:val="en-US"/>
        </w:rPr>
      </w:pPr>
      <w:r w:rsidRPr="0078369D">
        <w:rPr>
          <w:lang w:val="en-US"/>
        </w:rPr>
        <w:t>язык программирования</w:t>
      </w:r>
    </w:p>
    <w:p w:rsidR="0078369D" w:rsidRPr="0078369D" w:rsidRDefault="0078369D" w:rsidP="0078369D">
      <w:pPr>
        <w:pStyle w:val="a1"/>
        <w:rPr>
          <w:lang w:val="en-US"/>
        </w:rPr>
      </w:pPr>
      <w:r w:rsidRPr="0078369D">
        <w:rPr>
          <w:lang w:val="en-US"/>
        </w:rPr>
        <w:t>язык структурированных запросов</w:t>
      </w:r>
    </w:p>
    <w:p w:rsidR="0078369D" w:rsidRPr="0078369D" w:rsidRDefault="0078369D" w:rsidP="00A47BE9">
      <w:pPr>
        <w:pStyle w:val="a"/>
        <w:rPr>
          <w:lang w:val="en-US"/>
        </w:rPr>
      </w:pPr>
      <w:r w:rsidRPr="0078369D">
        <w:rPr>
          <w:lang w:val="en-US"/>
        </w:rPr>
        <w:t>язык разметки гипертекстов</w:t>
      </w:r>
    </w:p>
    <w:p w:rsidR="0078369D" w:rsidRPr="0078369D" w:rsidRDefault="0078369D" w:rsidP="0078369D">
      <w:pPr>
        <w:pStyle w:val="a1"/>
        <w:rPr>
          <w:lang w:val="en-US"/>
        </w:rPr>
      </w:pPr>
      <w:r w:rsidRPr="0078369D">
        <w:rPr>
          <w:lang w:val="en-US"/>
        </w:rPr>
        <w:t>протокол взаимодействия клиент – сервер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 xml:space="preserve">БРАУЗЕР – ЭТО 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программа просмотра www-документов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программирования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структурированных запросов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разметки гипертекстов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протокол взаимодействия клиент – сервер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 xml:space="preserve">SQL – ЭТО 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программа просмотра www-документов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lastRenderedPageBreak/>
        <w:t>язык программирования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язык структурированных запросов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разметки гипертекстов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протокол взаимодействия клиент – сервер</w:t>
      </w:r>
    </w:p>
    <w:p w:rsidR="00622FFF" w:rsidRDefault="00622FFF" w:rsidP="00706FE0">
      <w:pPr>
        <w:pStyle w:val="a0"/>
        <w:rPr>
          <w:lang w:val="en-US"/>
        </w:rPr>
      </w:pPr>
      <w:r w:rsidRPr="00706FE0">
        <w:rPr>
          <w:lang w:val="ru-RU"/>
        </w:rPr>
        <w:t xml:space="preserve">PHP – ЭТО 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программа просмотра www-документов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язык программирования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структурированных запросов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язык разметки гипертекстов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протокол взаимодействия клиент – сервер</w:t>
      </w:r>
    </w:p>
    <w:p w:rsidR="00622FFF" w:rsidRPr="00A47BE9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БАЗА ДАННЫХ, ПОДДЕРЖИВАЕМАЯ ЯЗЫКОМ PHP, – ЭТО …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HTML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SQL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JavaScript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MySQL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SolidWorks</w:t>
      </w:r>
    </w:p>
    <w:p w:rsidR="00622FFF" w:rsidRPr="00A47BE9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ВИД ИНФОРМАЦИИ, КОТОРУЮ МОЖНО ИСПОЛЬЗОВАТЬ В HTML-ДОКУМЕНТЕ, – ЭТО 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текст в ASCII-формате</w:t>
      </w:r>
    </w:p>
    <w:p w:rsidR="0041330A" w:rsidRPr="0041330A" w:rsidRDefault="0041330A" w:rsidP="0041330A">
      <w:pPr>
        <w:pStyle w:val="a1"/>
        <w:rPr>
          <w:lang w:val="ru-RU"/>
        </w:rPr>
      </w:pPr>
      <w:r w:rsidRPr="0041330A">
        <w:rPr>
          <w:lang w:val="ru-RU"/>
        </w:rPr>
        <w:t>текст любого формата и графические рисунки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любые мультимедиа-файлы</w:t>
      </w:r>
    </w:p>
    <w:p w:rsidR="0041330A" w:rsidRPr="0041330A" w:rsidRDefault="0041330A" w:rsidP="0041330A">
      <w:pPr>
        <w:pStyle w:val="a1"/>
        <w:rPr>
          <w:lang w:val="ru-RU"/>
        </w:rPr>
      </w:pPr>
      <w:r w:rsidRPr="0041330A">
        <w:rPr>
          <w:lang w:val="ru-RU"/>
        </w:rPr>
        <w:t>текст любого формата и взаимосвязанные таблицы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любые типы данных</w:t>
      </w:r>
    </w:p>
    <w:p w:rsidR="00622FFF" w:rsidRPr="00A47BE9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НАЗНАЧЕНИЕ СИМВОЛОВ &lt;HEAD&gt; &lt;TITLE&gt;&lt;/TITLE&gt; &lt;HEAD&gt; – ВЫДЕЛЕНИЕ 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абзаца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параграфа, пункта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заголовка глав</w:t>
      </w:r>
    </w:p>
    <w:p w:rsidR="0041330A" w:rsidRPr="0041330A" w:rsidRDefault="0041330A" w:rsidP="0041330A">
      <w:pPr>
        <w:pStyle w:val="a1"/>
        <w:rPr>
          <w:lang w:val="en-US"/>
        </w:rPr>
      </w:pPr>
      <w:r w:rsidRPr="0041330A">
        <w:rPr>
          <w:lang w:val="en-US"/>
        </w:rPr>
        <w:t>заголовка раздела</w:t>
      </w:r>
    </w:p>
    <w:p w:rsidR="0041330A" w:rsidRPr="0041330A" w:rsidRDefault="0041330A" w:rsidP="00A47BE9">
      <w:pPr>
        <w:pStyle w:val="a"/>
        <w:rPr>
          <w:lang w:val="en-US"/>
        </w:rPr>
      </w:pPr>
      <w:r w:rsidRPr="0041330A">
        <w:rPr>
          <w:lang w:val="en-US"/>
        </w:rPr>
        <w:t>заголовка страницы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ТЭГ-КОНТЕЙНЕР, ВКЛЮЧАЮЩИЙ ТЕХНИЧЕСКУЮ ИНФОРМАЦИЮ О HTML-ДОКУМЕНТЕ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&lt;title&gt; &lt;/title&gt;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&lt;h1&gt; &lt;/h1&gt;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lastRenderedPageBreak/>
        <w:t>&lt;body&gt; &lt;/body&gt;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&lt;head&gt; &lt;/head&gt;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&lt;p&gt; &lt;/p&gt;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ТЭГ-КОНТЕЙНЕР, ВКЛЮЧАЮЩИЙ ОСНОВНОЙ ТЕКСТ HTML-ДОКУМЕНТА,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&lt;title&gt; &lt;/title&gt;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&lt;h1&gt; &lt;/h1&gt;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&lt;body&gt; &lt;/body&gt;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&lt;head&gt; &lt;/head&gt;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&lt;p&gt; &lt;/p&gt;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ССЫЛКУ НА ДРУГОЙ ДОКУМЕНТ, – ЭТО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&lt;a href=</w:t>
      </w:r>
      <w:r w:rsidRPr="00797DEE">
        <w:rPr>
          <w:lang w:val="en-US"/>
        </w:rPr>
        <w:t>имя файла</w:t>
      </w:r>
      <w:r w:rsidRPr="00797DEE">
        <w:rPr>
          <w:lang w:val="en-US"/>
        </w:rPr>
        <w:t>&gt; &lt;/a&gt;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href=</w:t>
      </w:r>
      <w:r w:rsidRPr="00797DEE">
        <w:rPr>
          <w:lang w:val="ru-RU"/>
        </w:rPr>
        <w:t></w:t>
      </w:r>
      <w:r w:rsidRPr="00797DEE">
        <w:rPr>
          <w:lang w:val="en-US"/>
        </w:rPr>
        <w:t>#</w:t>
      </w:r>
      <w:r w:rsidRPr="00797DEE">
        <w:rPr>
          <w:lang w:val="ru-RU"/>
        </w:rPr>
        <w:t>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раздела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name=</w:t>
      </w:r>
      <w:r w:rsidRPr="00797DEE">
        <w:rPr>
          <w:lang w:val="ru-RU"/>
        </w:rPr>
        <w:t>имя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файла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&lt;ul&gt;&lt;li&gt; &lt;/ul&gt;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name=</w:t>
      </w:r>
      <w:r w:rsidRPr="00797DEE">
        <w:rPr>
          <w:lang w:val="ru-RU"/>
        </w:rPr>
        <w:t>имя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раздела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ССЫЛКУ НА МЕСТО В ЭТОМ ЖЕ ДОКУМЕНТЕ, – ЭТО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href=</w:t>
      </w:r>
      <w:r w:rsidRPr="00797DEE">
        <w:rPr>
          <w:lang w:val="ru-RU"/>
        </w:rPr>
        <w:t>имя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файла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&lt;a href=</w:t>
      </w:r>
      <w:r w:rsidRPr="00797DEE">
        <w:rPr>
          <w:lang w:val="en-US"/>
        </w:rPr>
        <w:t>#имя раздела</w:t>
      </w:r>
      <w:r w:rsidRPr="00797DEE">
        <w:rPr>
          <w:lang w:val="en-US"/>
        </w:rPr>
        <w:t>&gt; &lt;/a&gt;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name=</w:t>
      </w:r>
      <w:r w:rsidRPr="00797DEE">
        <w:rPr>
          <w:lang w:val="ru-RU"/>
        </w:rPr>
        <w:t>имя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файла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&lt;ul&gt;&lt;li&gt; &lt;/ul&gt;</w:t>
      </w:r>
    </w:p>
    <w:p w:rsidR="00797DEE" w:rsidRPr="00797DEE" w:rsidRDefault="00797DEE" w:rsidP="00797DEE">
      <w:pPr>
        <w:pStyle w:val="a1"/>
        <w:rPr>
          <w:lang w:val="en-US"/>
        </w:rPr>
      </w:pPr>
      <w:r w:rsidRPr="00797DEE">
        <w:rPr>
          <w:lang w:val="en-US"/>
        </w:rPr>
        <w:t>&lt;a name=</w:t>
      </w:r>
      <w:r w:rsidRPr="00797DEE">
        <w:rPr>
          <w:lang w:val="ru-RU"/>
        </w:rPr>
        <w:t>имя</w:t>
      </w:r>
      <w:r w:rsidRPr="00797DEE">
        <w:rPr>
          <w:lang w:val="en-US"/>
        </w:rPr>
        <w:t xml:space="preserve"> </w:t>
      </w:r>
      <w:r w:rsidRPr="00797DEE">
        <w:rPr>
          <w:lang w:val="ru-RU"/>
        </w:rPr>
        <w:t>раздела</w:t>
      </w:r>
      <w:r w:rsidRPr="00797DEE">
        <w:rPr>
          <w:lang w:val="ru-RU"/>
        </w:rPr>
        <w:t></w:t>
      </w:r>
      <w:r w:rsidRPr="00797DEE">
        <w:rPr>
          <w:lang w:val="en-US"/>
        </w:rPr>
        <w:t>&gt; &lt;/a&gt;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ОБОЗНАЧАЮЩИЙ РАЗДЕЛ ЗАГОЛОВКА HTML-ДОКУМЕНТА,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&lt;html&gt;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&lt;head&gt;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&lt;body&gt;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&lt;title&gt;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&lt;font&gt;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ЗНАЧЕНИЕ ЖЕЛТОГО ЦВЕТА ФОНА, ОПРЕДЕЛЯЕМОГО КОДОМ, – ЭТО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#FFFF00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FFFF00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lastRenderedPageBreak/>
        <w:t>&amp;FF0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#FF0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@FFF00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&lt;BODY&gt;, ЗАДАЮЩИЙ ЦВЕТ ФОНА WEB-СТРАНИЦЫ,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color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bgcolor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background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link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text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ПАРАМЕТР ТЭГА &lt;BODY&gt;, ЗАДАЮЩИЙ ФОНОВЫЙ РИСУНОК ДОКУМЕНТА,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href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bgcolor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background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src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img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ПАРАМЕТР ТЭГА &lt;BODY&gt;, ОПРЕДЕЛЯЮЩИЙ ЦВЕТ УЖЕ ПРОСМОТРЕННЫХ ССЫЛОК,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text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alink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color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link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vlink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&lt;BODY&gt;, ОПРЕДЕЛЯЮЩИЙ ЦВЕТ АКТИВНОЙ ССЫЛКИ,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text</w:t>
      </w:r>
    </w:p>
    <w:p w:rsidR="00797DEE" w:rsidRPr="00797DEE" w:rsidRDefault="00797DEE" w:rsidP="00797DEE">
      <w:pPr>
        <w:pStyle w:val="a"/>
        <w:rPr>
          <w:lang w:val="en-US"/>
        </w:rPr>
      </w:pPr>
      <w:r w:rsidRPr="00797DEE">
        <w:rPr>
          <w:lang w:val="en-US"/>
        </w:rPr>
        <w:t>alink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color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link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vlink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&lt;BODY&gt;, УСТАНАВЛИВАЮЩИЙ ЦВЕТ ТЕКСТА,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background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bgcolor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lastRenderedPageBreak/>
        <w:t>color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text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alink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ОТОБРАЖАЮЩИЙ ТЕКСТ ПОЛУЖИРНЫМ ШРИФТОМ,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&lt;i&gt;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&lt;u&gt;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&lt;b&gt;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&lt;br&gt;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&lt;tt&gt;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ОТОБРАЖАЮЩИЙ ТЕКСТ КУРСИВОМ, – ЭТО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&lt;i&gt;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&lt;br&gt;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&lt;tt&gt;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ИСПОЛЬЗУЕМЫЙ ДЛЯ ВЫВОДА ТЕКСТА МОНОШИРИННЫМ ШРИФТОМ,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&lt;i&gt;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&lt;br&gt;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&lt;tt&gt;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ОТОБРАЖАЮЩИЙ ТЕКСТ ПОДЧЕРКНУТЫМ,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&lt;i&gt;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&lt;u&gt;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&lt;sub&gt;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&lt;sup&gt;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&lt;b&gt;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ИСПОЛЬЗУЕМЫЙ ДЛЯ СОЗДАНИЯ НИЖНЕГО ИНДЕКСА, – ЭТО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&lt;i&gt;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&lt;u&gt;</w:t>
      </w:r>
    </w:p>
    <w:p w:rsidR="00797DEE" w:rsidRPr="00F62F3F" w:rsidRDefault="00797DEE" w:rsidP="00F62F3F">
      <w:pPr>
        <w:pStyle w:val="a"/>
        <w:rPr>
          <w:lang w:val="en-US"/>
        </w:rPr>
      </w:pPr>
      <w:r w:rsidRPr="00F62F3F">
        <w:rPr>
          <w:lang w:val="en-US"/>
        </w:rPr>
        <w:t>&lt;sub&gt;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t>&lt;sup&gt;</w:t>
      </w:r>
    </w:p>
    <w:p w:rsidR="00797DEE" w:rsidRPr="00797DEE" w:rsidRDefault="00797DEE" w:rsidP="00797DEE">
      <w:pPr>
        <w:pStyle w:val="a1"/>
        <w:rPr>
          <w:lang w:val="ru-RU"/>
        </w:rPr>
      </w:pPr>
      <w:r w:rsidRPr="00797DEE">
        <w:rPr>
          <w:lang w:val="ru-RU"/>
        </w:rPr>
        <w:lastRenderedPageBreak/>
        <w:t>&lt;b&gt;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ИСПОЛЬЗУЕМЫЙ ДЛЯ СОЗДАНИЯ ВЕРХНЕГО ИНДЕКСА, – ЭТО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&lt;i&gt;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&lt;u&gt;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&lt;sub&gt;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&lt;sup&gt;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&lt;b&gt;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&lt;FONT&gt;, УКАЗЫВАЮЩИЙ ТИП ШРИФТА ТЕКСТА, – ЭТО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type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face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size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color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align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ПАРАМЕТР ТЭГэтоА &lt;FONT&gt;, УКАЗЫВАЮЩИЙ ЦВЕТ ШРИФТА ТЕКСТА, – 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type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bgcolor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face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color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align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УКАЗАНИЕ ШРИФТА НАИБОЛЬШЕГО РАЗМЕРА, – ЭТО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&lt;font size=”4”&gt;Текст&lt;/font&gt;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&lt;font size=”6”&gt;Текст&lt;/font&gt;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&lt;font size=”7”&gt;Текст&lt;/font&gt;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&lt;font size=”+3”&gt;Текст&lt;/font&gt;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&lt;font size=”10”&gt;Текст&lt;/font&gt;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 КОММЕНТАРИЯ «ТЕКСТ»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&lt;!--&gt; ТЕКСТ &lt;--&gt;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&lt;!--&gt; ТЕКСТ &lt;/--&gt;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&lt;!-- ТЕКСТ /--&gt;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&lt;!- ТЕКСТ -&gt;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&lt;!-- ТЕКСТ --&gt;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lastRenderedPageBreak/>
        <w:t xml:space="preserve">ТЭГ ПЕРЕВОДА СТРОКИ 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&lt;br&gt;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&lt;b&gt;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&lt;p&gt;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&lt;hr&gt;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&lt;h1&gt;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ТЕГ ОПРЕДЕЛЕНИЯ ФОРМАТА ШРИФТА ТЕКСТА ВЕБ-ДОКУМЕНТА 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&lt;p&gt;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&lt;body&gt;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&lt;font&gt;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&lt;align&gt;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&lt;text&gt;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ЗАДАЮЩИЙ САМЫЙ МЕЛКИЙ ЗАГОЛОВОК, ЭТО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&lt;h1&gt;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&lt;h6&gt;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&lt;h7&gt;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&lt;title h=6&gt;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&lt;h size=1&gt;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ПАРАМЕТР ГОРИЗОНТАЛЬНОГО ВЫРАВНИВАНИЯ ТЕКСТА 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justify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valign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type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align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font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МАРКИРОВАННЫЙ СПИСОК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&lt;ol&gt;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&lt;dl&gt;</w:t>
      </w:r>
    </w:p>
    <w:p w:rsidR="00F62F3F" w:rsidRPr="00F62F3F" w:rsidRDefault="00F62F3F" w:rsidP="00F62F3F">
      <w:pPr>
        <w:pStyle w:val="a"/>
        <w:rPr>
          <w:lang w:val="en-US"/>
        </w:rPr>
      </w:pPr>
      <w:r w:rsidRPr="00F62F3F">
        <w:rPr>
          <w:lang w:val="en-US"/>
        </w:rPr>
        <w:t>&lt;ul&gt;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&lt;dt&gt;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&lt;li&gt;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НУМЕРОВАННЫЙ СПИСОК, – ЭТО</w:t>
      </w:r>
    </w:p>
    <w:p w:rsidR="00F62F3F" w:rsidRPr="00D60756" w:rsidRDefault="00F62F3F" w:rsidP="00D60756">
      <w:pPr>
        <w:pStyle w:val="a"/>
        <w:rPr>
          <w:lang w:val="en-US"/>
        </w:rPr>
      </w:pPr>
      <w:r w:rsidRPr="00D60756">
        <w:rPr>
          <w:lang w:val="en-US"/>
        </w:rPr>
        <w:t>&lt;ol&gt;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&lt;dl&gt;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lastRenderedPageBreak/>
        <w:t>&lt;ul&gt;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&lt;dt&gt;</w:t>
      </w:r>
    </w:p>
    <w:p w:rsidR="00F62F3F" w:rsidRPr="00F62F3F" w:rsidRDefault="00F62F3F" w:rsidP="00F62F3F">
      <w:pPr>
        <w:pStyle w:val="a1"/>
        <w:rPr>
          <w:lang w:val="ru-RU"/>
        </w:rPr>
      </w:pPr>
      <w:r w:rsidRPr="00F62F3F">
        <w:rPr>
          <w:lang w:val="ru-RU"/>
        </w:rPr>
        <w:t>&lt;li&gt;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ПОМЕЧАЮЩИЙ КАЖДЫЙ ПУНКТ СПИСКА, – ЭТО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&lt;ol&gt;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&lt;ul&gt;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&lt;dt&gt;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СПИСОК ОПРЕДЕЛЕНИЙ, – ЭТО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&lt;ol&gt;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&lt;dl&gt;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&lt;ul&gt;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&lt;dt&gt;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&lt;li&gt;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ИСПОЛЬЗУЕМЫЙ ДЛЯ ИДЕНТИФИКАЦИИ ОПРЕДЕЛЕНИЯ ПУНКТА СПИСКА, – ЭТО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&lt;ol&gt;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&lt;dl&gt;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&lt;dd&gt;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&lt;dt&gt;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&lt;li&gt;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ИСПОЛЬЗУЕМЫЙ ДЛЯ ИДЕНТИФИКАЦИИ ТЕРМИНА ПУНКТА СПИСКА, – ЭТО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&lt;dd&gt;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&lt;dl&gt;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&lt;ul&gt;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&lt;dt&gt;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&lt;li&gt;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ЗАДАЮЩИЙ ПОЛОЖЕНИЕ РИСУНКА, – ЭТО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&lt;img src=…&gt;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&lt;align=…&gt;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&lt;url=…&gt;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&lt;hr&gt;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&lt;p&gt;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lastRenderedPageBreak/>
        <w:t>ТЭГ, ИСПОЛЬЗУЕМЫЙ ДЛЯ ВСТАВКИ ИЗОБРАЖЕНИЯ НА ВЕБ-СТРАНИЦУ, – ЭТО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&lt;img&gt;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&lt;background&gt;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&lt;bgcolor&gt;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&lt;p&gt;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&lt;ul&gt;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УКАЗАТЕЛЕМ ССЫЛКИ В ПРИМЕРЕ</w:t>
      </w:r>
      <w:r w:rsidRPr="00557669">
        <w:rPr>
          <w:lang w:val="ru-RU"/>
        </w:rPr>
        <w:br/>
        <w:t>&lt;A HREF="EXAMPLE.HTML"&gt;ССЫЛКА&lt;/A&gt; – ЯВЛЯЕТСЯ СЛОВО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example.html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href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&lt;a&gt;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ссылка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url-адрес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 xml:space="preserve">АДРЕСНОЙ ЧАСТЬЮ ССЫЛКИ В ПРИМЕРЕ: </w:t>
      </w:r>
      <w:r w:rsidRPr="00557669">
        <w:rPr>
          <w:lang w:val="ru-RU"/>
        </w:rPr>
        <w:br/>
        <w:t xml:space="preserve">&lt;A HREF="EXAMPLE.HTML"&gt;&lt;IMG SRC="picture.gif"&gt;&lt;/A&gt; – ЯВЛЯЕТСЯ СЛОВО </w:t>
      </w:r>
    </w:p>
    <w:p w:rsidR="00A4109F" w:rsidRPr="00D60756" w:rsidRDefault="00A4109F" w:rsidP="00D60756">
      <w:pPr>
        <w:pStyle w:val="a"/>
        <w:rPr>
          <w:lang w:val="en-US"/>
        </w:rPr>
      </w:pPr>
      <w:r w:rsidRPr="00D60756">
        <w:rPr>
          <w:lang w:val="en-US"/>
        </w:rPr>
        <w:t>example.html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href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&lt;a&gt;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&lt;img&gt;</w:t>
      </w:r>
    </w:p>
    <w:p w:rsidR="00A4109F" w:rsidRPr="00A4109F" w:rsidRDefault="00A4109F" w:rsidP="00A4109F">
      <w:pPr>
        <w:pStyle w:val="a1"/>
        <w:rPr>
          <w:lang w:val="ru-RU"/>
        </w:rPr>
      </w:pPr>
      <w:r w:rsidRPr="00A4109F">
        <w:rPr>
          <w:lang w:val="ru-RU"/>
        </w:rPr>
        <w:t>picture.gif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СЛУЖАЩИЙ ДЛЯ ЗАДАНИЯ РЯДА ЯЧЕЕК В ТАБЛИЦЕ,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&lt;tt&gt;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&lt;td&gt;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&lt;dt&gt;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&lt;tr&gt;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&lt;table&gt;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ТЭГ, ОПИСЫВАЮЩИЙ ОТДЕЛЬНУЮ ЯЧЕЙКУ ТАБЛИЦЫ,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&lt;tt&gt;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&lt;td&gt;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&lt;dt&gt;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&lt;tr&gt;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&lt;table&gt;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lastRenderedPageBreak/>
        <w:t>ТЭГ, ИСПОЛЬЗУЕМЫЙ ДЛЯ ЗАДАНИЯ ЗАГОЛОВКА ТАБЛИЦЫ,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&lt;title&gt;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&lt;head&gt;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&lt;thead&gt;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&lt;h1&gt;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&lt;caption&gt;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&lt;TABLE&gt;, ЗАДАЮЩИЙ ТОЛЩИНУ РАМКИ ВОКРУГ ТАБЛИЦЫ,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value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size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border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cellspacing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cellpadding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ПАРАМЕТР ТЭГА &lt;TABLE&gt;, ЗАДАЮЩИЙ ТОЛЩИНУ ЛИНИЙ СЕТКИ ВНУТРИ ТАБЛИЦЫ,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value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size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border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cellspacing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cellpadding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ПАРАМЕТР ТЭГА &lt;TABLE&gt;, ЗАДАЮЩИЙ РАЗМЕР ОТСТУПА МЕЖДУ РАМКОЙ ЯЧЕЙКИ И ДАННЫМИ ВНУТРИ НЕЕ,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value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size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border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cellspacing</w:t>
      </w:r>
    </w:p>
    <w:p w:rsidR="00D60756" w:rsidRPr="00D60756" w:rsidRDefault="00D60756" w:rsidP="00D60756">
      <w:pPr>
        <w:pStyle w:val="a"/>
        <w:rPr>
          <w:lang w:val="en-US"/>
        </w:rPr>
      </w:pPr>
      <w:r w:rsidRPr="00D60756">
        <w:rPr>
          <w:lang w:val="en-US"/>
        </w:rPr>
        <w:t>cellpadding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t>ЗНАЧЕНИЕ ПАРАМЕТРА ALIGN ТЭГА &lt;CAPTION&gt;, КОТОРОЕ ОН МОЖЕТ ПРИНИМАТЬ,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middle</w:t>
      </w:r>
    </w:p>
    <w:p w:rsidR="00D60756" w:rsidRPr="000975D8" w:rsidRDefault="00D60756" w:rsidP="000975D8">
      <w:pPr>
        <w:pStyle w:val="a"/>
        <w:rPr>
          <w:lang w:val="en-US"/>
        </w:rPr>
      </w:pPr>
      <w:r w:rsidRPr="000975D8">
        <w:rPr>
          <w:lang w:val="en-US"/>
        </w:rPr>
        <w:t>bottom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left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right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center</w:t>
      </w:r>
    </w:p>
    <w:p w:rsidR="00622FFF" w:rsidRDefault="00622FFF" w:rsidP="00DC337C">
      <w:pPr>
        <w:pStyle w:val="a0"/>
        <w:rPr>
          <w:lang w:val="ru-RU"/>
        </w:rPr>
      </w:pPr>
      <w:r w:rsidRPr="00DC337C">
        <w:rPr>
          <w:lang w:val="ru-RU"/>
        </w:rPr>
        <w:lastRenderedPageBreak/>
        <w:t>ПАРАМЕТР ТЭГА &lt;TD&gt;, ИСПОЛЬЗУЕМЫЙ ДЛЯ УКАЗАНИЯ КОЛИЧЕСТВА ОБЪЕДИНЯЕМЫХ ЯЧЕЕК ТАБЛИЦЫ ПО ВЕРТИКАЛИ, – ЭТО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width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cols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colspan</w:t>
      </w:r>
    </w:p>
    <w:p w:rsidR="00D60756" w:rsidRPr="00D60756" w:rsidRDefault="00D60756" w:rsidP="00D60756">
      <w:pPr>
        <w:pStyle w:val="a1"/>
        <w:rPr>
          <w:lang w:val="ru-RU"/>
        </w:rPr>
      </w:pPr>
      <w:r w:rsidRPr="00D60756">
        <w:rPr>
          <w:lang w:val="ru-RU"/>
        </w:rPr>
        <w:t>rows</w:t>
      </w:r>
    </w:p>
    <w:p w:rsidR="00D60756" w:rsidRPr="000975D8" w:rsidRDefault="00D60756" w:rsidP="000975D8">
      <w:pPr>
        <w:pStyle w:val="a"/>
        <w:rPr>
          <w:lang w:val="en-US"/>
        </w:rPr>
      </w:pPr>
      <w:r w:rsidRPr="000975D8">
        <w:rPr>
          <w:lang w:val="en-US"/>
        </w:rPr>
        <w:t>rowspan</w:t>
      </w:r>
    </w:p>
    <w:p w:rsidR="00622FFF" w:rsidRDefault="00622FFF" w:rsidP="00557669">
      <w:pPr>
        <w:pStyle w:val="a0"/>
        <w:rPr>
          <w:lang w:val="ru-RU"/>
        </w:rPr>
      </w:pPr>
      <w:r w:rsidRPr="00557669">
        <w:rPr>
          <w:lang w:val="ru-RU"/>
        </w:rPr>
        <w:t>ПАРАМЕТР ТЭГА &lt;TD&gt;, ИСПОЛЬЗУЕМЫЙ ДЛЯ УКАЗАНИЯ КОЛИЧЕСТВА ОБЪЕДИНЯЕМЫХ ЯЧЕЕК ТАБЛИЦЫ ПО ГОРИЗОНТАЛИ, – ЭТО</w:t>
      </w:r>
    </w:p>
    <w:p w:rsidR="000975D8" w:rsidRPr="000975D8" w:rsidRDefault="000975D8" w:rsidP="000975D8">
      <w:pPr>
        <w:pStyle w:val="a1"/>
        <w:rPr>
          <w:lang w:val="ru-RU"/>
        </w:rPr>
      </w:pPr>
      <w:r w:rsidRPr="000975D8">
        <w:rPr>
          <w:lang w:val="ru-RU"/>
        </w:rPr>
        <w:t>width</w:t>
      </w:r>
    </w:p>
    <w:p w:rsidR="000975D8" w:rsidRPr="000975D8" w:rsidRDefault="000975D8" w:rsidP="000975D8">
      <w:pPr>
        <w:pStyle w:val="a1"/>
        <w:rPr>
          <w:lang w:val="ru-RU"/>
        </w:rPr>
      </w:pPr>
      <w:r w:rsidRPr="000975D8">
        <w:rPr>
          <w:lang w:val="ru-RU"/>
        </w:rPr>
        <w:t>cols</w:t>
      </w:r>
    </w:p>
    <w:p w:rsidR="000975D8" w:rsidRPr="000975D8" w:rsidRDefault="000975D8" w:rsidP="000975D8">
      <w:pPr>
        <w:pStyle w:val="a"/>
        <w:rPr>
          <w:lang w:val="en-US"/>
        </w:rPr>
      </w:pPr>
      <w:r w:rsidRPr="000975D8">
        <w:rPr>
          <w:lang w:val="en-US"/>
        </w:rPr>
        <w:t>colspan</w:t>
      </w:r>
    </w:p>
    <w:p w:rsidR="000975D8" w:rsidRPr="000975D8" w:rsidRDefault="000975D8" w:rsidP="000975D8">
      <w:pPr>
        <w:pStyle w:val="a1"/>
        <w:rPr>
          <w:lang w:val="ru-RU"/>
        </w:rPr>
      </w:pPr>
      <w:r w:rsidRPr="000975D8">
        <w:rPr>
          <w:lang w:val="ru-RU"/>
        </w:rPr>
        <w:t>rows</w:t>
      </w:r>
    </w:p>
    <w:p w:rsidR="000975D8" w:rsidRPr="000975D8" w:rsidRDefault="000975D8" w:rsidP="000975D8">
      <w:pPr>
        <w:pStyle w:val="a1"/>
        <w:rPr>
          <w:lang w:val="ru-RU"/>
        </w:rPr>
      </w:pPr>
      <w:r w:rsidRPr="000975D8">
        <w:rPr>
          <w:lang w:val="ru-RU"/>
        </w:rPr>
        <w:t>rowspan</w:t>
      </w:r>
    </w:p>
    <w:p w:rsidR="00622FFF" w:rsidRPr="000975D8" w:rsidRDefault="00622FFF" w:rsidP="000975D8">
      <w:pPr>
        <w:pStyle w:val="a0"/>
        <w:rPr>
          <w:lang w:val="ru-RU"/>
        </w:rPr>
      </w:pPr>
      <w:r w:rsidRPr="000975D8">
        <w:rPr>
          <w:lang w:val="ru-RU"/>
        </w:rPr>
        <w:t>Вид таблицы, соответствующий фрагменту кода</w:t>
      </w:r>
      <w:r w:rsidR="000975D8">
        <w:rPr>
          <w:lang w:val="ru-RU"/>
        </w:rPr>
        <w:br/>
      </w:r>
      <w:r w:rsidRPr="000975D8">
        <w:rPr>
          <w:lang w:val="ru-RU"/>
        </w:rPr>
        <w:t>&lt;</w:t>
      </w:r>
      <w:r w:rsidRPr="000975D8">
        <w:rPr>
          <w:lang w:val="en-US"/>
        </w:rPr>
        <w:t>TABLE</w:t>
      </w:r>
      <w:r w:rsidRPr="000975D8">
        <w:rPr>
          <w:lang w:val="ru-RU"/>
        </w:rPr>
        <w:t xml:space="preserve"> </w:t>
      </w:r>
      <w:r w:rsidRPr="000975D8">
        <w:rPr>
          <w:lang w:val="en-US"/>
        </w:rPr>
        <w:t>BORDER</w:t>
      </w:r>
      <w:r w:rsidRPr="000975D8">
        <w:rPr>
          <w:lang w:val="ru-RU"/>
        </w:rPr>
        <w:t xml:space="preserve"> </w:t>
      </w:r>
      <w:r w:rsidRPr="000975D8">
        <w:rPr>
          <w:lang w:val="en-US"/>
        </w:rPr>
        <w:t>CELLPADDING</w:t>
      </w:r>
      <w:r w:rsidRPr="000975D8">
        <w:rPr>
          <w:lang w:val="ru-RU"/>
        </w:rPr>
        <w:t>=10&gt;</w:t>
      </w:r>
      <w:r w:rsidR="000975D8">
        <w:rPr>
          <w:lang w:val="ru-RU"/>
        </w:rPr>
        <w:br/>
      </w:r>
      <w:r w:rsidRPr="000975D8">
        <w:rPr>
          <w:lang w:val="ru-RU"/>
        </w:rPr>
        <w:t>&lt;</w:t>
      </w:r>
      <w:r w:rsidRPr="000975D8">
        <w:rPr>
          <w:lang w:val="en-US"/>
        </w:rPr>
        <w:t>TR</w:t>
      </w:r>
      <w:r w:rsidRPr="000975D8">
        <w:rPr>
          <w:lang w:val="ru-RU"/>
        </w:rPr>
        <w:t>&gt; &lt;</w:t>
      </w:r>
      <w:r w:rsidRPr="000975D8">
        <w:rPr>
          <w:lang w:val="en-US"/>
        </w:rPr>
        <w:t>TH</w:t>
      </w:r>
      <w:r w:rsidRPr="000975D8">
        <w:rPr>
          <w:lang w:val="ru-RU"/>
        </w:rPr>
        <w:t xml:space="preserve"> </w:t>
      </w:r>
      <w:r w:rsidRPr="000975D8">
        <w:rPr>
          <w:lang w:val="en-US"/>
        </w:rPr>
        <w:t>COLSPAN</w:t>
      </w:r>
      <w:r w:rsidRPr="000975D8">
        <w:rPr>
          <w:lang w:val="ru-RU"/>
        </w:rPr>
        <w:t>=2&gt;Иванов И.И.&lt;/</w:t>
      </w:r>
      <w:r w:rsidRPr="000975D8">
        <w:rPr>
          <w:lang w:val="en-US"/>
        </w:rPr>
        <w:t>TH</w:t>
      </w:r>
      <w:r w:rsidRPr="000975D8">
        <w:rPr>
          <w:lang w:val="ru-RU"/>
        </w:rPr>
        <w:t>&gt; &lt;/</w:t>
      </w:r>
      <w:r w:rsidRPr="000975D8">
        <w:rPr>
          <w:lang w:val="en-US"/>
        </w:rPr>
        <w:t>TR</w:t>
      </w:r>
      <w:r w:rsidRPr="000975D8">
        <w:rPr>
          <w:lang w:val="ru-RU"/>
        </w:rPr>
        <w:t>&gt;</w:t>
      </w:r>
      <w:r w:rsidR="000975D8">
        <w:rPr>
          <w:lang w:val="ru-RU"/>
        </w:rPr>
        <w:br/>
      </w:r>
      <w:r w:rsidRPr="000975D8">
        <w:rPr>
          <w:lang w:val="ru-RU"/>
        </w:rPr>
        <w:t>&lt;</w:t>
      </w:r>
      <w:r w:rsidRPr="000975D8">
        <w:rPr>
          <w:lang w:val="en-US"/>
        </w:rPr>
        <w:t>TR</w:t>
      </w:r>
      <w:r w:rsidRPr="000975D8">
        <w:rPr>
          <w:lang w:val="ru-RU"/>
        </w:rPr>
        <w:t>&gt; &lt;</w:t>
      </w:r>
      <w:r w:rsidRPr="000975D8">
        <w:rPr>
          <w:lang w:val="en-US"/>
        </w:rPr>
        <w:t>TD</w:t>
      </w:r>
      <w:r w:rsidRPr="000975D8">
        <w:rPr>
          <w:lang w:val="ru-RU"/>
        </w:rPr>
        <w:t>&gt;  Группа  &lt;/</w:t>
      </w:r>
      <w:r w:rsidRPr="000975D8">
        <w:rPr>
          <w:lang w:val="en-US"/>
        </w:rPr>
        <w:t>TD</w:t>
      </w:r>
      <w:r w:rsidRPr="000975D8">
        <w:rPr>
          <w:lang w:val="ru-RU"/>
        </w:rPr>
        <w:t>&gt; &lt;</w:t>
      </w:r>
      <w:r w:rsidRPr="000975D8">
        <w:rPr>
          <w:lang w:val="en-US"/>
        </w:rPr>
        <w:t>TD</w:t>
      </w:r>
      <w:r w:rsidRPr="000975D8">
        <w:rPr>
          <w:lang w:val="ru-RU"/>
        </w:rPr>
        <w:t>&gt;  Кибернетики  &lt;/</w:t>
      </w:r>
      <w:r w:rsidRPr="000975D8">
        <w:rPr>
          <w:lang w:val="en-US"/>
        </w:rPr>
        <w:t>TD</w:t>
      </w:r>
      <w:r w:rsidRPr="000975D8">
        <w:rPr>
          <w:lang w:val="ru-RU"/>
        </w:rPr>
        <w:t>&gt; &lt;/</w:t>
      </w:r>
      <w:r w:rsidRPr="000975D8">
        <w:rPr>
          <w:lang w:val="en-US"/>
        </w:rPr>
        <w:t>TR</w:t>
      </w:r>
      <w:r w:rsidRPr="000975D8">
        <w:rPr>
          <w:lang w:val="ru-RU"/>
        </w:rPr>
        <w:t>&gt;</w:t>
      </w:r>
      <w:r w:rsidR="000975D8">
        <w:rPr>
          <w:lang w:val="ru-RU"/>
        </w:rPr>
        <w:br/>
      </w:r>
      <w:r w:rsidRPr="000975D8">
        <w:rPr>
          <w:lang w:val="ru-RU"/>
        </w:rPr>
        <w:t>&lt;/TABLE&gt;</w:t>
      </w:r>
      <w:r w:rsidRPr="000975D8">
        <w:rPr>
          <w:sz w:val="28"/>
          <w:szCs w:val="28"/>
          <w:lang w:val="ru-RU" w:eastAsia="ru-RU"/>
        </w:rPr>
        <w:t>– …</w:t>
      </w:r>
    </w:p>
    <w:tbl>
      <w:tblPr>
        <w:tblW w:w="8790" w:type="dxa"/>
        <w:tblInd w:w="7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5"/>
        <w:gridCol w:w="4222"/>
        <w:gridCol w:w="425"/>
        <w:gridCol w:w="3828"/>
      </w:tblGrid>
      <w:tr w:rsidR="00622FFF" w:rsidRPr="000975D8" w:rsidTr="00622FFF">
        <w:tc>
          <w:tcPr>
            <w:tcW w:w="314" w:type="dxa"/>
            <w:hideMark/>
          </w:tcPr>
          <w:p w:rsidR="00622FFF" w:rsidRPr="000975D8" w:rsidRDefault="00622FFF" w:rsidP="000975D8">
            <w:pPr>
              <w:pStyle w:val="a1"/>
              <w:rPr>
                <w:lang w:val="ru-RU"/>
              </w:rPr>
            </w:pPr>
            <w:r w:rsidRPr="000975D8">
              <w:rPr>
                <w:lang w:val="ru-RU"/>
              </w:rPr>
              <w:t>1)</w:t>
            </w:r>
          </w:p>
        </w:tc>
        <w:tc>
          <w:tcPr>
            <w:tcW w:w="4222" w:type="dxa"/>
            <w:hideMark/>
          </w:tcPr>
          <w:p w:rsidR="00622FFF" w:rsidRPr="000975D8" w:rsidRDefault="00622FFF" w:rsidP="000975D8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975D8">
              <w:rPr>
                <w:noProof/>
                <w:lang w:val="ru-RU" w:eastAsia="ru-RU"/>
              </w:rPr>
              <w:drawing>
                <wp:inline distT="0" distB="0" distL="0" distR="0" wp14:anchorId="6B5CD1F5" wp14:editId="62EF9BE3">
                  <wp:extent cx="1781175" cy="72390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hideMark/>
          </w:tcPr>
          <w:p w:rsidR="00622FFF" w:rsidRPr="000975D8" w:rsidRDefault="00622FFF" w:rsidP="000975D8">
            <w:pPr>
              <w:pStyle w:val="a1"/>
              <w:rPr>
                <w:lang w:val="ru-RU"/>
              </w:rPr>
            </w:pPr>
            <w:r w:rsidRPr="000975D8">
              <w:rPr>
                <w:lang w:val="ru-RU"/>
              </w:rPr>
              <w:t>4)</w:t>
            </w:r>
          </w:p>
        </w:tc>
        <w:tc>
          <w:tcPr>
            <w:tcW w:w="3828" w:type="dxa"/>
            <w:hideMark/>
          </w:tcPr>
          <w:p w:rsidR="00622FFF" w:rsidRPr="000975D8" w:rsidRDefault="00622FFF" w:rsidP="000975D8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975D8">
              <w:rPr>
                <w:noProof/>
                <w:lang w:val="ru-RU" w:eastAsia="ru-RU"/>
              </w:rPr>
              <w:drawing>
                <wp:inline distT="0" distB="0" distL="0" distR="0" wp14:anchorId="4A731E32" wp14:editId="3D5A51C9">
                  <wp:extent cx="1343025" cy="6381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975D8" w:rsidTr="00622FFF">
        <w:tc>
          <w:tcPr>
            <w:tcW w:w="314" w:type="dxa"/>
            <w:hideMark/>
          </w:tcPr>
          <w:p w:rsidR="00622FFF" w:rsidRPr="000975D8" w:rsidRDefault="00622FFF" w:rsidP="000975D8">
            <w:pPr>
              <w:pStyle w:val="a1"/>
              <w:rPr>
                <w:lang w:val="ru-RU"/>
              </w:rPr>
            </w:pPr>
            <w:r w:rsidRPr="000975D8">
              <w:rPr>
                <w:lang w:val="ru-RU"/>
              </w:rPr>
              <w:t>2)</w:t>
            </w:r>
          </w:p>
        </w:tc>
        <w:tc>
          <w:tcPr>
            <w:tcW w:w="4222" w:type="dxa"/>
            <w:hideMark/>
          </w:tcPr>
          <w:p w:rsidR="00622FFF" w:rsidRPr="000975D8" w:rsidRDefault="00622FFF" w:rsidP="000975D8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975D8">
              <w:rPr>
                <w:noProof/>
                <w:lang w:val="ru-RU" w:eastAsia="ru-RU"/>
              </w:rPr>
              <w:drawing>
                <wp:inline distT="0" distB="0" distL="0" distR="0" wp14:anchorId="2C3AB1A0" wp14:editId="62BD1220">
                  <wp:extent cx="1781175" cy="72390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hideMark/>
          </w:tcPr>
          <w:p w:rsidR="00622FFF" w:rsidRPr="000975D8" w:rsidRDefault="00622FFF" w:rsidP="000975D8">
            <w:pPr>
              <w:pStyle w:val="a"/>
              <w:rPr>
                <w:lang w:val="en-US"/>
              </w:rPr>
            </w:pPr>
            <w:r w:rsidRPr="000975D8">
              <w:rPr>
                <w:lang w:val="en-US"/>
              </w:rPr>
              <w:t>5)</w:t>
            </w:r>
          </w:p>
        </w:tc>
        <w:tc>
          <w:tcPr>
            <w:tcW w:w="3828" w:type="dxa"/>
            <w:hideMark/>
          </w:tcPr>
          <w:p w:rsidR="00622FFF" w:rsidRPr="000975D8" w:rsidRDefault="00622FFF" w:rsidP="000975D8">
            <w:pPr>
              <w:pStyle w:val="a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0975D8">
              <w:rPr>
                <w:noProof/>
                <w:lang w:val="ru-RU" w:eastAsia="ru-RU"/>
              </w:rPr>
              <w:drawing>
                <wp:inline distT="0" distB="0" distL="0" distR="0" wp14:anchorId="3A24774A" wp14:editId="240115D8">
                  <wp:extent cx="1371600" cy="6953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975D8" w:rsidTr="00622FFF">
        <w:tc>
          <w:tcPr>
            <w:tcW w:w="314" w:type="dxa"/>
            <w:hideMark/>
          </w:tcPr>
          <w:p w:rsidR="00622FFF" w:rsidRPr="000975D8" w:rsidRDefault="00622FFF" w:rsidP="000975D8">
            <w:pPr>
              <w:pStyle w:val="a1"/>
              <w:rPr>
                <w:lang w:val="ru-RU"/>
              </w:rPr>
            </w:pPr>
            <w:r w:rsidRPr="000975D8">
              <w:rPr>
                <w:lang w:val="ru-RU"/>
              </w:rPr>
              <w:t>3)</w:t>
            </w:r>
          </w:p>
        </w:tc>
        <w:tc>
          <w:tcPr>
            <w:tcW w:w="8475" w:type="dxa"/>
            <w:gridSpan w:val="3"/>
            <w:hideMark/>
          </w:tcPr>
          <w:p w:rsidR="00622FFF" w:rsidRPr="000975D8" w:rsidRDefault="00622FFF" w:rsidP="000975D8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975D8">
              <w:rPr>
                <w:noProof/>
                <w:lang w:val="ru-RU" w:eastAsia="ru-RU"/>
              </w:rPr>
              <w:drawing>
                <wp:inline distT="0" distB="0" distL="0" distR="0" wp14:anchorId="1E7CE375" wp14:editId="382ED047">
                  <wp:extent cx="1781175" cy="56197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FFF" w:rsidRPr="005500A0" w:rsidRDefault="00622FFF" w:rsidP="000A2AA6">
      <w:pPr>
        <w:pStyle w:val="a0"/>
        <w:rPr>
          <w:lang w:val="en-US"/>
        </w:rPr>
      </w:pPr>
      <w:r w:rsidRPr="000A2AA6">
        <w:rPr>
          <w:lang w:val="ru-RU"/>
        </w:rPr>
        <w:t>Вид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таблицы</w:t>
      </w:r>
      <w:r w:rsidRPr="005500A0">
        <w:rPr>
          <w:lang w:val="en-US"/>
        </w:rPr>
        <w:t xml:space="preserve">, </w:t>
      </w:r>
      <w:r w:rsidRPr="000A2AA6">
        <w:rPr>
          <w:lang w:val="ru-RU"/>
        </w:rPr>
        <w:t>соответствующий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фрагменту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кода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&lt;TABLE BORDER CELLPADDING=10&gt;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&lt;TR&gt; &lt;TH ROWSPAN=2&gt;</w:t>
      </w:r>
      <w:r w:rsidRPr="000A2AA6">
        <w:rPr>
          <w:lang w:val="ru-RU"/>
        </w:rPr>
        <w:t>Иванов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И</w:t>
      </w:r>
      <w:r w:rsidRPr="005500A0">
        <w:rPr>
          <w:lang w:val="en-US"/>
        </w:rPr>
        <w:t>.</w:t>
      </w:r>
      <w:r w:rsidRPr="000A2AA6">
        <w:rPr>
          <w:lang w:val="ru-RU"/>
        </w:rPr>
        <w:t>И</w:t>
      </w:r>
      <w:r w:rsidRPr="005500A0">
        <w:rPr>
          <w:lang w:val="en-US"/>
        </w:rPr>
        <w:t xml:space="preserve">.&lt;/TH&gt; &lt;TD&gt;  </w:t>
      </w:r>
      <w:r w:rsidRPr="000A2AA6">
        <w:rPr>
          <w:lang w:val="ru-RU"/>
        </w:rPr>
        <w:t>Группа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 xml:space="preserve">&lt;TR&gt; &lt;TD&gt;  </w:t>
      </w:r>
      <w:r w:rsidRPr="000A2AA6">
        <w:rPr>
          <w:lang w:val="ru-RU"/>
        </w:rPr>
        <w:t>Кибернетики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&lt;/TABLE&gt;– …</w:t>
      </w:r>
    </w:p>
    <w:tbl>
      <w:tblPr>
        <w:tblW w:w="8790" w:type="dxa"/>
        <w:tblInd w:w="7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5"/>
        <w:gridCol w:w="4080"/>
        <w:gridCol w:w="566"/>
        <w:gridCol w:w="3829"/>
      </w:tblGrid>
      <w:tr w:rsidR="00622FFF" w:rsidRPr="000A2AA6" w:rsidTr="000A2AA6">
        <w:tc>
          <w:tcPr>
            <w:tcW w:w="315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  <w:r w:rsidRPr="000A2AA6">
              <w:rPr>
                <w:lang w:val="ru-RU"/>
              </w:rPr>
              <w:lastRenderedPageBreak/>
              <w:t>1)</w:t>
            </w:r>
          </w:p>
        </w:tc>
        <w:tc>
          <w:tcPr>
            <w:tcW w:w="4080" w:type="dxa"/>
            <w:hideMark/>
          </w:tcPr>
          <w:p w:rsidR="00622FFF" w:rsidRPr="000A2AA6" w:rsidRDefault="00622FFF" w:rsidP="000A2AA6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17729C05" wp14:editId="22D82E82">
                  <wp:extent cx="1876425" cy="7620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829" w:type="dxa"/>
            <w:hideMark/>
          </w:tcPr>
          <w:p w:rsidR="00622FFF" w:rsidRPr="000A2AA6" w:rsidRDefault="00622FFF" w:rsidP="000A2AA6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5A7CEEAB" wp14:editId="05DCEDDE">
                  <wp:extent cx="1590675" cy="63817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0A2AA6">
        <w:tc>
          <w:tcPr>
            <w:tcW w:w="315" w:type="dxa"/>
            <w:hideMark/>
          </w:tcPr>
          <w:p w:rsidR="00622FFF" w:rsidRPr="000A2AA6" w:rsidRDefault="00622FFF" w:rsidP="000A2AA6">
            <w:pPr>
              <w:pStyle w:val="a"/>
              <w:rPr>
                <w:lang w:val="en-US"/>
              </w:rPr>
            </w:pPr>
            <w:r w:rsidRPr="000A2AA6">
              <w:rPr>
                <w:lang w:val="en-US"/>
              </w:rPr>
              <w:t>2)</w:t>
            </w:r>
          </w:p>
        </w:tc>
        <w:tc>
          <w:tcPr>
            <w:tcW w:w="4080" w:type="dxa"/>
            <w:hideMark/>
          </w:tcPr>
          <w:p w:rsidR="00622FFF" w:rsidRPr="000A2AA6" w:rsidRDefault="00622FFF" w:rsidP="000A2AA6">
            <w:pPr>
              <w:pStyle w:val="a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2F025293" wp14:editId="072690B8">
                  <wp:extent cx="1819275" cy="7429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829" w:type="dxa"/>
            <w:hideMark/>
          </w:tcPr>
          <w:p w:rsidR="00622FFF" w:rsidRPr="000A2AA6" w:rsidRDefault="00622FFF" w:rsidP="000A2AA6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5338F3E8" wp14:editId="4AF1F9F3">
                  <wp:extent cx="1590675" cy="6858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0A2AA6">
        <w:tc>
          <w:tcPr>
            <w:tcW w:w="315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  <w:r w:rsidRPr="000A2AA6">
              <w:rPr>
                <w:lang w:val="ru-RU"/>
              </w:rPr>
              <w:t>3)</w:t>
            </w:r>
          </w:p>
        </w:tc>
        <w:tc>
          <w:tcPr>
            <w:tcW w:w="8475" w:type="dxa"/>
            <w:gridSpan w:val="3"/>
            <w:hideMark/>
          </w:tcPr>
          <w:p w:rsidR="00622FFF" w:rsidRPr="000A2AA6" w:rsidRDefault="00622FFF" w:rsidP="000A2AA6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52A0C5C3" wp14:editId="7CCFA77F">
                  <wp:extent cx="1819275" cy="561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FFF" w:rsidRPr="005500A0" w:rsidRDefault="00622FFF" w:rsidP="000A2AA6">
      <w:pPr>
        <w:pStyle w:val="a0"/>
        <w:rPr>
          <w:lang w:val="en-US"/>
        </w:rPr>
      </w:pPr>
      <w:r w:rsidRPr="000A2AA6">
        <w:rPr>
          <w:lang w:val="ru-RU"/>
        </w:rPr>
        <w:t>Вид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таблицы</w:t>
      </w:r>
      <w:r w:rsidRPr="005500A0">
        <w:rPr>
          <w:lang w:val="en-US"/>
        </w:rPr>
        <w:t xml:space="preserve">, </w:t>
      </w:r>
      <w:r w:rsidRPr="000A2AA6">
        <w:rPr>
          <w:lang w:val="ru-RU"/>
        </w:rPr>
        <w:t>соответствующий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фрагменту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кода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&lt;TABLE BORDER=5 CELLSPACING=5&gt;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&lt;TR&gt; &lt;TH&gt;</w:t>
      </w:r>
      <w:r w:rsidRPr="000A2AA6">
        <w:rPr>
          <w:lang w:val="ru-RU"/>
        </w:rPr>
        <w:t>Иванов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И</w:t>
      </w:r>
      <w:r w:rsidRPr="005500A0">
        <w:rPr>
          <w:lang w:val="en-US"/>
        </w:rPr>
        <w:t>.</w:t>
      </w:r>
      <w:r w:rsidRPr="000A2AA6">
        <w:rPr>
          <w:lang w:val="ru-RU"/>
        </w:rPr>
        <w:t>И</w:t>
      </w:r>
      <w:r w:rsidRPr="005500A0">
        <w:rPr>
          <w:lang w:val="en-US"/>
        </w:rPr>
        <w:t xml:space="preserve">.&lt;/TH&gt; &lt;TD ROWSPAN=2&gt;  </w:t>
      </w:r>
      <w:r w:rsidRPr="000A2AA6">
        <w:rPr>
          <w:lang w:val="ru-RU"/>
        </w:rPr>
        <w:t>Группа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 xml:space="preserve">&lt;TR&gt; &lt;TD&gt;  </w:t>
      </w:r>
      <w:r w:rsidRPr="000A2AA6">
        <w:rPr>
          <w:lang w:val="ru-RU"/>
        </w:rPr>
        <w:t>Кибернетики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&lt;/TABLE&gt;– …</w:t>
      </w:r>
    </w:p>
    <w:tbl>
      <w:tblPr>
        <w:tblW w:w="8754" w:type="dxa"/>
        <w:tblInd w:w="76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"/>
        <w:gridCol w:w="3969"/>
        <w:gridCol w:w="567"/>
        <w:gridCol w:w="3793"/>
      </w:tblGrid>
      <w:tr w:rsidR="00622FFF" w:rsidRPr="000A2AA6" w:rsidTr="00622FFF">
        <w:tc>
          <w:tcPr>
            <w:tcW w:w="425" w:type="dxa"/>
            <w:hideMark/>
          </w:tcPr>
          <w:p w:rsidR="00622FFF" w:rsidRPr="005500A0" w:rsidRDefault="00622FFF" w:rsidP="000A2AA6">
            <w:pPr>
              <w:pStyle w:val="a1"/>
              <w:rPr>
                <w:lang w:val="en-US"/>
              </w:rPr>
            </w:pPr>
          </w:p>
        </w:tc>
        <w:tc>
          <w:tcPr>
            <w:tcW w:w="3969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11194C51" wp14:editId="12918A22">
                  <wp:extent cx="1552575" cy="5429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:rsidR="00622FFF" w:rsidRPr="00127A35" w:rsidRDefault="00622FFF" w:rsidP="00127A35">
            <w:pPr>
              <w:pStyle w:val="a"/>
              <w:rPr>
                <w:lang w:val="en-US"/>
              </w:rPr>
            </w:pPr>
          </w:p>
        </w:tc>
        <w:tc>
          <w:tcPr>
            <w:tcW w:w="3793" w:type="dxa"/>
            <w:hideMark/>
          </w:tcPr>
          <w:p w:rsidR="00622FFF" w:rsidRPr="00127A35" w:rsidRDefault="00622FFF" w:rsidP="00127A35">
            <w:pPr>
              <w:pStyle w:val="a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127A35">
              <w:rPr>
                <w:noProof/>
                <w:lang w:val="ru-RU" w:eastAsia="ru-RU"/>
              </w:rPr>
              <w:drawing>
                <wp:inline distT="0" distB="0" distL="0" distR="0" wp14:anchorId="207020E3" wp14:editId="08AA7803">
                  <wp:extent cx="1438275" cy="6477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698" cy="64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622FFF">
        <w:tc>
          <w:tcPr>
            <w:tcW w:w="425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969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24E176CD" wp14:editId="78975915">
                  <wp:extent cx="1476375" cy="5429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793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614166D3" wp14:editId="25129195">
                  <wp:extent cx="1333500" cy="628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622FFF">
        <w:tc>
          <w:tcPr>
            <w:tcW w:w="425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969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475DA169" wp14:editId="6E06105C">
                  <wp:extent cx="1381125" cy="5238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  <w:tc>
          <w:tcPr>
            <w:tcW w:w="3793" w:type="dxa"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rPr>
                <w:lang w:val="ru-RU"/>
              </w:rPr>
            </w:pPr>
          </w:p>
        </w:tc>
      </w:tr>
    </w:tbl>
    <w:p w:rsidR="00622FFF" w:rsidRPr="005500A0" w:rsidRDefault="00622FFF" w:rsidP="000A2AA6">
      <w:pPr>
        <w:pStyle w:val="a0"/>
        <w:rPr>
          <w:lang w:val="en-US"/>
        </w:rPr>
      </w:pPr>
      <w:r w:rsidRPr="000A2AA6">
        <w:rPr>
          <w:lang w:val="ru-RU"/>
        </w:rPr>
        <w:t>Вид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таблицы</w:t>
      </w:r>
      <w:r w:rsidRPr="005500A0">
        <w:rPr>
          <w:lang w:val="en-US"/>
        </w:rPr>
        <w:t xml:space="preserve">, </w:t>
      </w:r>
      <w:r w:rsidRPr="000A2AA6">
        <w:rPr>
          <w:lang w:val="ru-RU"/>
        </w:rPr>
        <w:t>соответствующий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фрагменту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кода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&lt;TABLE BORDER=5 CELLPADDING=5&gt;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&lt;TR&gt; &lt;TH ROWSPAN=2&gt;</w:t>
      </w:r>
      <w:r w:rsidRPr="000A2AA6">
        <w:rPr>
          <w:lang w:val="ru-RU"/>
        </w:rPr>
        <w:t>Иванов</w:t>
      </w:r>
      <w:r w:rsidRPr="005500A0">
        <w:rPr>
          <w:lang w:val="en-US"/>
        </w:rPr>
        <w:t xml:space="preserve"> </w:t>
      </w:r>
      <w:r w:rsidRPr="000A2AA6">
        <w:rPr>
          <w:lang w:val="ru-RU"/>
        </w:rPr>
        <w:t>И</w:t>
      </w:r>
      <w:r w:rsidRPr="005500A0">
        <w:rPr>
          <w:lang w:val="en-US"/>
        </w:rPr>
        <w:t>.</w:t>
      </w:r>
      <w:r w:rsidRPr="000A2AA6">
        <w:rPr>
          <w:lang w:val="ru-RU"/>
        </w:rPr>
        <w:t>И</w:t>
      </w:r>
      <w:r w:rsidRPr="005500A0">
        <w:rPr>
          <w:lang w:val="en-US"/>
        </w:rPr>
        <w:t xml:space="preserve">.&lt;/TH&gt; &lt;TD&gt;  </w:t>
      </w:r>
      <w:r w:rsidRPr="000A2AA6">
        <w:rPr>
          <w:lang w:val="ru-RU"/>
        </w:rPr>
        <w:t>Группа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 xml:space="preserve">&lt;TR&gt; &lt;TD&gt;  </w:t>
      </w:r>
      <w:r w:rsidRPr="000A2AA6">
        <w:rPr>
          <w:lang w:val="ru-RU"/>
        </w:rPr>
        <w:t>Кибернетики</w:t>
      </w:r>
      <w:r w:rsidRPr="005500A0">
        <w:rPr>
          <w:lang w:val="en-US"/>
        </w:rPr>
        <w:t xml:space="preserve">  &lt;/TD&gt; &lt;/TR&gt;</w:t>
      </w:r>
      <w:r w:rsidR="000A2AA6" w:rsidRPr="005500A0">
        <w:rPr>
          <w:lang w:val="en-US"/>
        </w:rPr>
        <w:br/>
      </w:r>
      <w:r w:rsidRPr="005500A0">
        <w:rPr>
          <w:lang w:val="en-US"/>
        </w:rPr>
        <w:t>&lt;/TABLE&gt;– …</w:t>
      </w:r>
    </w:p>
    <w:tbl>
      <w:tblPr>
        <w:tblW w:w="8754" w:type="dxa"/>
        <w:tblInd w:w="76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"/>
        <w:gridCol w:w="3969"/>
        <w:gridCol w:w="567"/>
        <w:gridCol w:w="3793"/>
      </w:tblGrid>
      <w:tr w:rsidR="00622FFF" w:rsidRPr="000A2AA6" w:rsidTr="00622FFF">
        <w:tc>
          <w:tcPr>
            <w:tcW w:w="425" w:type="dxa"/>
            <w:hideMark/>
          </w:tcPr>
          <w:p w:rsidR="00622FFF" w:rsidRPr="005500A0" w:rsidRDefault="00622FFF" w:rsidP="000A2AA6">
            <w:pPr>
              <w:pStyle w:val="a1"/>
              <w:rPr>
                <w:lang w:val="en-US"/>
              </w:rPr>
            </w:pPr>
          </w:p>
        </w:tc>
        <w:tc>
          <w:tcPr>
            <w:tcW w:w="3969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7DCAF315" wp14:editId="6DDC6809">
                  <wp:extent cx="1533525" cy="5334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793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3B900167" wp14:editId="1E92A80F">
                  <wp:extent cx="1133475" cy="5238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622FFF">
        <w:tc>
          <w:tcPr>
            <w:tcW w:w="425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969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7B46008B" wp14:editId="478FBE12">
                  <wp:extent cx="1533525" cy="5619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hideMark/>
          </w:tcPr>
          <w:p w:rsidR="00622FFF" w:rsidRPr="000A2AA6" w:rsidRDefault="00622FFF" w:rsidP="000A2AA6">
            <w:pPr>
              <w:pStyle w:val="a1"/>
              <w:rPr>
                <w:lang w:val="ru-RU"/>
              </w:rPr>
            </w:pPr>
          </w:p>
        </w:tc>
        <w:tc>
          <w:tcPr>
            <w:tcW w:w="3793" w:type="dxa"/>
            <w:hideMark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  <w:r w:rsidRPr="000A2AA6">
              <w:rPr>
                <w:noProof/>
                <w:lang w:val="ru-RU" w:eastAsia="ru-RU"/>
              </w:rPr>
              <w:drawing>
                <wp:inline distT="0" distB="0" distL="0" distR="0" wp14:anchorId="707B8FD4" wp14:editId="4F49A94E">
                  <wp:extent cx="1133475" cy="62865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FF" w:rsidRPr="000A2AA6" w:rsidTr="00622FFF">
        <w:tc>
          <w:tcPr>
            <w:tcW w:w="425" w:type="dxa"/>
            <w:hideMark/>
          </w:tcPr>
          <w:p w:rsidR="00622FFF" w:rsidRPr="00127A35" w:rsidRDefault="00622FFF" w:rsidP="00127A35">
            <w:pPr>
              <w:pStyle w:val="a"/>
              <w:rPr>
                <w:lang w:val="en-US"/>
              </w:rPr>
            </w:pPr>
          </w:p>
        </w:tc>
        <w:tc>
          <w:tcPr>
            <w:tcW w:w="3969" w:type="dxa"/>
            <w:hideMark/>
          </w:tcPr>
          <w:p w:rsidR="00622FFF" w:rsidRPr="00127A35" w:rsidRDefault="00622FFF" w:rsidP="00127A35">
            <w:pPr>
              <w:pStyle w:val="a"/>
              <w:numPr>
                <w:ilvl w:val="0"/>
                <w:numId w:val="0"/>
              </w:numPr>
              <w:ind w:left="360"/>
              <w:rPr>
                <w:lang w:val="en-US"/>
              </w:rPr>
            </w:pPr>
            <w:r w:rsidRPr="00127A35">
              <w:rPr>
                <w:noProof/>
                <w:lang w:val="ru-RU" w:eastAsia="ru-RU"/>
              </w:rPr>
              <w:drawing>
                <wp:inline distT="0" distB="0" distL="0" distR="0" wp14:anchorId="77AA26F9" wp14:editId="55A6264D">
                  <wp:extent cx="1533525" cy="5810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  <w:tc>
          <w:tcPr>
            <w:tcW w:w="3793" w:type="dxa"/>
          </w:tcPr>
          <w:p w:rsidR="00622FFF" w:rsidRPr="000A2AA6" w:rsidRDefault="00622FFF" w:rsidP="00127A35">
            <w:pPr>
              <w:pStyle w:val="a1"/>
              <w:numPr>
                <w:ilvl w:val="0"/>
                <w:numId w:val="0"/>
              </w:numPr>
              <w:ind w:left="360"/>
              <w:rPr>
                <w:lang w:val="ru-RU"/>
              </w:rPr>
            </w:pPr>
          </w:p>
        </w:tc>
      </w:tr>
    </w:tbl>
    <w:p w:rsidR="00622FFF" w:rsidRPr="00622FFF" w:rsidRDefault="00622FFF" w:rsidP="00622FFF">
      <w:pPr>
        <w:ind w:firstLine="709"/>
        <w:rPr>
          <w:sz w:val="28"/>
          <w:szCs w:val="28"/>
          <w:lang w:val="ru-RU"/>
        </w:rPr>
      </w:pPr>
    </w:p>
    <w:p w:rsidR="00622FFF" w:rsidRDefault="00622FFF" w:rsidP="000A2AA6">
      <w:pPr>
        <w:pStyle w:val="a0"/>
        <w:rPr>
          <w:lang w:val="ru-RU"/>
        </w:rPr>
      </w:pPr>
      <w:r w:rsidRPr="000A2AA6">
        <w:rPr>
          <w:lang w:val="ru-RU"/>
        </w:rPr>
        <w:t>ТЭГ, ИСПОЛЬЗУЕМЫЙ ДЛЯ ВСТРАИВАНИЯ МУЛЬТИМЕДИА В ВЕБ-ДОКУМЕНТЫ, – ЭТО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&lt;cite&gt;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&lt;frame&gt;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&lt;img&gt;</w:t>
      </w:r>
    </w:p>
    <w:p w:rsidR="00127A35" w:rsidRPr="00127A35" w:rsidRDefault="00127A35" w:rsidP="00127A35">
      <w:pPr>
        <w:pStyle w:val="a"/>
        <w:rPr>
          <w:lang w:val="en-US"/>
        </w:rPr>
      </w:pPr>
      <w:r w:rsidRPr="00127A35">
        <w:rPr>
          <w:lang w:val="en-US"/>
        </w:rPr>
        <w:t>&lt;embed&gt;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&lt;file&gt;</w:t>
      </w:r>
    </w:p>
    <w:p w:rsidR="00622FFF" w:rsidRDefault="00622FFF" w:rsidP="000A2AA6">
      <w:pPr>
        <w:pStyle w:val="a0"/>
        <w:rPr>
          <w:lang w:val="ru-RU"/>
        </w:rPr>
      </w:pPr>
      <w:r w:rsidRPr="000A2AA6">
        <w:rPr>
          <w:lang w:val="ru-RU"/>
        </w:rPr>
        <w:t>ПАРАМЕТР ТЭГА &lt;A&gt;, СЛУЖАЩИЙ ДЛЯ ЗАГРУЗКИ ДОКУМЕНТА В ОПРЕДЕЛЕННЫЙ ФРЕЙМ, – ЭТО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href</w:t>
      </w:r>
    </w:p>
    <w:p w:rsidR="00127A35" w:rsidRPr="003027E2" w:rsidRDefault="00127A35" w:rsidP="003027E2">
      <w:pPr>
        <w:pStyle w:val="a"/>
        <w:rPr>
          <w:lang w:val="en-US"/>
        </w:rPr>
      </w:pPr>
      <w:r w:rsidRPr="003027E2">
        <w:rPr>
          <w:lang w:val="en-US"/>
        </w:rPr>
        <w:t>target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 xml:space="preserve">src 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frameset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name</w:t>
      </w:r>
    </w:p>
    <w:p w:rsidR="00622FFF" w:rsidRDefault="00622FFF" w:rsidP="000A2AA6">
      <w:pPr>
        <w:pStyle w:val="a0"/>
        <w:rPr>
          <w:lang w:val="ru-RU"/>
        </w:rPr>
      </w:pPr>
      <w:r w:rsidRPr="000A2AA6">
        <w:rPr>
          <w:lang w:val="ru-RU"/>
        </w:rPr>
        <w:t>ТЭГ, ОПИСЫВАЮЩИЙ ФРЕЙМОВУЮ СТРУКТУРУ, – ЭТО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&lt;table&gt;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&lt;frame src&gt;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&lt;noframes&gt;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&lt;frame&gt;</w:t>
      </w:r>
    </w:p>
    <w:p w:rsidR="00127A35" w:rsidRPr="003027E2" w:rsidRDefault="00127A35" w:rsidP="003027E2">
      <w:pPr>
        <w:pStyle w:val="a"/>
        <w:rPr>
          <w:lang w:val="en-US"/>
        </w:rPr>
      </w:pPr>
      <w:r w:rsidRPr="003027E2">
        <w:rPr>
          <w:lang w:val="en-US"/>
        </w:rPr>
        <w:t>&lt;frameset&gt;</w:t>
      </w:r>
    </w:p>
    <w:p w:rsidR="00622FFF" w:rsidRDefault="00622FFF" w:rsidP="000A2AA6">
      <w:pPr>
        <w:pStyle w:val="a0"/>
        <w:rPr>
          <w:lang w:val="ru-RU"/>
        </w:rPr>
      </w:pPr>
      <w:r w:rsidRPr="000A2AA6">
        <w:rPr>
          <w:lang w:val="ru-RU"/>
        </w:rPr>
        <w:t>ТЭГ, ОПИСЫВАЮЩИЙ ОДИНОЧНЫЙ ФРЕЙМ, – ЭТО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&lt;table&gt;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&lt;caption&gt;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&lt;noframes&gt;</w:t>
      </w:r>
    </w:p>
    <w:p w:rsidR="00127A35" w:rsidRPr="003027E2" w:rsidRDefault="00127A35" w:rsidP="003027E2">
      <w:pPr>
        <w:pStyle w:val="a"/>
        <w:rPr>
          <w:lang w:val="en-US"/>
        </w:rPr>
      </w:pPr>
      <w:r w:rsidRPr="003027E2">
        <w:rPr>
          <w:lang w:val="en-US"/>
        </w:rPr>
        <w:t>&lt;frame&gt;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&lt;frameset&gt;</w:t>
      </w:r>
    </w:p>
    <w:p w:rsidR="00622FFF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ПАРАМЕТР ТЭГА &lt;FRAME&gt;, ЗАДАЮЩИЙ ПОЛЯ ФРЕЙМА ПО ГОРИЗОНТАЛИ, – ЭТО</w:t>
      </w:r>
    </w:p>
    <w:p w:rsidR="00127A35" w:rsidRPr="003027E2" w:rsidRDefault="00127A35" w:rsidP="003027E2">
      <w:pPr>
        <w:pStyle w:val="a"/>
        <w:rPr>
          <w:lang w:val="en-US"/>
        </w:rPr>
      </w:pPr>
      <w:r w:rsidRPr="003027E2">
        <w:rPr>
          <w:lang w:val="en-US"/>
        </w:rPr>
        <w:t>marginwidth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center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lastRenderedPageBreak/>
        <w:t>marginheight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cellpadding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cellspacing</w:t>
      </w:r>
    </w:p>
    <w:p w:rsidR="00622FFF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ПАРАМЕТР ТЭГА &lt;FRAME&gt;, ЗАДАЮЩИЙ ПОЛЯ ФРЕЙМА ПО ВЕРТИКАЛИ, – ЭТО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marginwidth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bottom</w:t>
      </w:r>
    </w:p>
    <w:p w:rsidR="00127A35" w:rsidRPr="003027E2" w:rsidRDefault="00127A35" w:rsidP="003027E2">
      <w:pPr>
        <w:pStyle w:val="a"/>
        <w:rPr>
          <w:lang w:val="en-US"/>
        </w:rPr>
      </w:pPr>
      <w:r w:rsidRPr="003027E2">
        <w:rPr>
          <w:lang w:val="en-US"/>
        </w:rPr>
        <w:t>marginheight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cellpadding</w:t>
      </w:r>
    </w:p>
    <w:p w:rsidR="00127A35" w:rsidRPr="00127A35" w:rsidRDefault="00127A35" w:rsidP="00127A35">
      <w:pPr>
        <w:pStyle w:val="a1"/>
        <w:rPr>
          <w:lang w:val="ru-RU"/>
        </w:rPr>
      </w:pPr>
      <w:r w:rsidRPr="00127A35">
        <w:rPr>
          <w:lang w:val="ru-RU"/>
        </w:rPr>
        <w:t>cellspacing</w:t>
      </w:r>
    </w:p>
    <w:p w:rsidR="00622FFF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ТЭГ, ПАРАМЕТРОМ КОТОРОГО ЯВЛЯЕТСЯ TARGETДЛЯ ЗАГРУЗКИ ДОКУМЕНТА В ОПРЕДЕЛЕННЫЙ ФРЕЙМ, – ЭТО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&lt;frame&gt;</w:t>
      </w:r>
    </w:p>
    <w:p w:rsidR="003027E2" w:rsidRPr="003027E2" w:rsidRDefault="003027E2" w:rsidP="003027E2">
      <w:pPr>
        <w:pStyle w:val="a"/>
        <w:rPr>
          <w:lang w:val="en-US"/>
        </w:rPr>
      </w:pPr>
      <w:r w:rsidRPr="003027E2">
        <w:rPr>
          <w:lang w:val="en-US"/>
        </w:rPr>
        <w:t>&lt;a&gt;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&lt;frameset&gt;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&lt;embed&gt;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&lt;img&gt;</w:t>
      </w:r>
    </w:p>
    <w:p w:rsidR="00622FFF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ЗАРЕЗЕРВИРОВАННОЕ ЗНАЧЕНИЕ ПАРАМЕТРА TARGET ДЛЯ ЗАГРУЗКИ ДОКУМЕНТА В НОВОМ ОКНЕ БРАУЗЕРА – ЭТО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_name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_parent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_top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_self</w:t>
      </w:r>
    </w:p>
    <w:p w:rsidR="003027E2" w:rsidRPr="003027E2" w:rsidRDefault="003027E2" w:rsidP="003027E2">
      <w:pPr>
        <w:pStyle w:val="a"/>
        <w:rPr>
          <w:lang w:val="en-US"/>
        </w:rPr>
      </w:pPr>
      <w:r w:rsidRPr="003027E2">
        <w:rPr>
          <w:lang w:val="en-US"/>
        </w:rPr>
        <w:t>_blank</w:t>
      </w:r>
    </w:p>
    <w:p w:rsidR="00622FFF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ЗАРЕЗЕРВИРОВАННОЕ ЗНАЧЕНИЕ ПАРАМЕТРА TARGET ДЛЯ ЗАГРУЗКИ ДОКУМЕНТА В ТОТ ФРЕЙМ, ГДЕ НАХОДИТСЯ ГИПЕРССЫЛКА, – ЭТО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_name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_parent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_top</w:t>
      </w:r>
    </w:p>
    <w:p w:rsidR="003027E2" w:rsidRPr="003027E2" w:rsidRDefault="003027E2" w:rsidP="003027E2">
      <w:pPr>
        <w:pStyle w:val="a"/>
        <w:rPr>
          <w:lang w:val="en-US"/>
        </w:rPr>
      </w:pPr>
      <w:r w:rsidRPr="003027E2">
        <w:rPr>
          <w:lang w:val="en-US"/>
        </w:rPr>
        <w:t>_self</w:t>
      </w:r>
    </w:p>
    <w:p w:rsidR="003027E2" w:rsidRPr="003027E2" w:rsidRDefault="003027E2" w:rsidP="003027E2">
      <w:pPr>
        <w:pStyle w:val="a1"/>
        <w:rPr>
          <w:lang w:val="ru-RU"/>
        </w:rPr>
      </w:pPr>
      <w:r w:rsidRPr="003027E2">
        <w:rPr>
          <w:lang w:val="ru-RU"/>
        </w:rPr>
        <w:t>_blank</w:t>
      </w:r>
    </w:p>
    <w:p w:rsidR="00622FFF" w:rsidRPr="002E3CF7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Код фреймовой структуры, соответствующий рисунку, ЭТО</w:t>
      </w:r>
    </w:p>
    <w:p w:rsidR="00622FFF" w:rsidRDefault="00622FFF" w:rsidP="00622FFF">
      <w:pPr>
        <w:ind w:firstLine="709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33625" cy="16287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E2" w:rsidRPr="003027E2" w:rsidRDefault="003027E2" w:rsidP="003027E2">
      <w:pPr>
        <w:pStyle w:val="a1"/>
        <w:rPr>
          <w:color w:val="008000"/>
          <w:lang w:val="en-US"/>
        </w:rPr>
      </w:pPr>
      <w:r w:rsidRPr="003027E2">
        <w:rPr>
          <w:color w:val="008000"/>
          <w:lang w:val="en-US"/>
        </w:rPr>
        <w:t>&lt;frameset rows="100,*"&gt;</w:t>
      </w:r>
      <w:r w:rsidRPr="003027E2">
        <w:rPr>
          <w:color w:val="008000"/>
          <w:lang w:val="en-US"/>
        </w:rPr>
        <w:br/>
        <w:t>&lt;frame src="texture1.html"&gt;</w:t>
      </w:r>
      <w:r w:rsidRPr="003027E2">
        <w:rPr>
          <w:color w:val="008000"/>
          <w:lang w:val="en-US"/>
        </w:rPr>
        <w:br/>
        <w:t>&lt;frameset cols="30%,70%"&gt;</w:t>
      </w:r>
      <w:r w:rsidRPr="003027E2">
        <w:rPr>
          <w:color w:val="008000"/>
          <w:lang w:val="en-US"/>
        </w:rPr>
        <w:br/>
        <w:t>&lt;frame src="texture.html"&gt;</w:t>
      </w:r>
      <w:r w:rsidRPr="003027E2">
        <w:rPr>
          <w:color w:val="008000"/>
          <w:lang w:val="en-US"/>
        </w:rPr>
        <w:br/>
        <w:t>&lt;frame src="texture.html"&gt;</w:t>
      </w:r>
      <w:r w:rsidRPr="003027E2">
        <w:rPr>
          <w:color w:val="008000"/>
          <w:lang w:val="en-US"/>
        </w:rPr>
        <w:br/>
        <w:t>&lt;/frameset&gt;</w:t>
      </w:r>
      <w:r w:rsidRPr="003027E2">
        <w:rPr>
          <w:color w:val="008000"/>
          <w:lang w:val="en-US"/>
        </w:rPr>
        <w:br/>
        <w:t>&lt;/frameset&gt;</w:t>
      </w:r>
    </w:p>
    <w:p w:rsidR="003027E2" w:rsidRPr="003027E2" w:rsidRDefault="003027E2" w:rsidP="003027E2">
      <w:pPr>
        <w:pStyle w:val="a1"/>
        <w:rPr>
          <w:lang w:val="en-US"/>
        </w:rPr>
      </w:pPr>
      <w:r w:rsidRPr="003027E2">
        <w:rPr>
          <w:lang w:val="en-US"/>
        </w:rPr>
        <w:t>&lt;frameset cols="100,*"&gt;</w:t>
      </w:r>
      <w:r w:rsidRPr="003027E2">
        <w:rPr>
          <w:lang w:val="en-US"/>
        </w:rPr>
        <w:br/>
        <w:t>&lt;frame src="texture1.html"&gt;</w:t>
      </w:r>
      <w:r w:rsidRPr="003027E2">
        <w:rPr>
          <w:lang w:val="en-US"/>
        </w:rPr>
        <w:br/>
        <w:t>&lt;frameset rows="30%,70%"&gt;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&lt;/frameset&gt;</w:t>
      </w:r>
      <w:r w:rsidRPr="003027E2">
        <w:rPr>
          <w:lang w:val="en-US"/>
        </w:rPr>
        <w:br/>
        <w:t>&lt;/frameset&gt;</w:t>
      </w:r>
    </w:p>
    <w:p w:rsidR="003027E2" w:rsidRPr="003027E2" w:rsidRDefault="003027E2" w:rsidP="003027E2">
      <w:pPr>
        <w:pStyle w:val="a1"/>
        <w:rPr>
          <w:lang w:val="en-US"/>
        </w:rPr>
      </w:pPr>
      <w:r w:rsidRPr="003027E2">
        <w:rPr>
          <w:lang w:val="en-US"/>
        </w:rPr>
        <w:t>&lt;frameset cols="100,*"&gt;</w:t>
      </w:r>
      <w:r w:rsidRPr="003027E2">
        <w:rPr>
          <w:lang w:val="en-US"/>
        </w:rPr>
        <w:br/>
        <w:t>&lt;frame src="texture1.html"&gt;</w:t>
      </w:r>
      <w:r w:rsidRPr="003027E2">
        <w:rPr>
          <w:lang w:val="en-US"/>
        </w:rPr>
        <w:br/>
        <w:t>&lt;frameset rows="80%,20%"&gt;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&lt;/frameset&gt;</w:t>
      </w:r>
      <w:r w:rsidRPr="003027E2">
        <w:rPr>
          <w:lang w:val="en-US"/>
        </w:rPr>
        <w:br/>
        <w:t>&lt;/frameset&gt;</w:t>
      </w:r>
    </w:p>
    <w:p w:rsidR="003027E2" w:rsidRPr="003027E2" w:rsidRDefault="003027E2" w:rsidP="003027E2">
      <w:pPr>
        <w:pStyle w:val="a1"/>
        <w:rPr>
          <w:lang w:val="en-US"/>
        </w:rPr>
      </w:pPr>
      <w:r w:rsidRPr="003027E2">
        <w:rPr>
          <w:lang w:val="en-US"/>
        </w:rPr>
        <w:t>&lt;frameset rows="100,*"&gt;</w:t>
      </w:r>
      <w:r w:rsidRPr="003027E2">
        <w:rPr>
          <w:lang w:val="en-US"/>
        </w:rPr>
        <w:br/>
        <w:t>&lt;frame src="texture1.html"&gt;</w:t>
      </w:r>
      <w:r w:rsidRPr="003027E2">
        <w:rPr>
          <w:lang w:val="en-US"/>
        </w:rPr>
        <w:br/>
        <w:t>&lt;frameset cols="30%,70%"&gt;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&lt;/frameset&gt;</w:t>
      </w:r>
      <w:r w:rsidRPr="003027E2">
        <w:rPr>
          <w:lang w:val="en-US"/>
        </w:rPr>
        <w:br/>
        <w:t>&lt;/frameset&gt;</w:t>
      </w:r>
    </w:p>
    <w:p w:rsidR="003027E2" w:rsidRPr="003027E2" w:rsidRDefault="003027E2" w:rsidP="003027E2">
      <w:pPr>
        <w:pStyle w:val="a1"/>
        <w:rPr>
          <w:lang w:val="en-US"/>
        </w:rPr>
      </w:pPr>
      <w:r w:rsidRPr="003027E2">
        <w:rPr>
          <w:lang w:val="en-US"/>
        </w:rPr>
        <w:t>&lt;frameset rows="100,*"&gt;</w:t>
      </w:r>
      <w:r w:rsidRPr="003027E2">
        <w:rPr>
          <w:lang w:val="en-US"/>
        </w:rPr>
        <w:br/>
        <w:t>&lt;frame src="texture1.html"&gt;</w:t>
      </w:r>
      <w:r w:rsidRPr="003027E2">
        <w:rPr>
          <w:lang w:val="en-US"/>
        </w:rPr>
        <w:br/>
        <w:t>&lt;frameset cols="80%,20%"&gt;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&lt;frame src="texture.html"&gt;</w:t>
      </w:r>
      <w:r w:rsidRPr="003027E2">
        <w:rPr>
          <w:lang w:val="en-US"/>
        </w:rPr>
        <w:br/>
        <w:t>&lt;/frameset&gt;</w:t>
      </w:r>
      <w:r w:rsidRPr="003027E2">
        <w:rPr>
          <w:lang w:val="en-US"/>
        </w:rPr>
        <w:br/>
        <w:t>&lt;/frameset&gt;</w:t>
      </w:r>
    </w:p>
    <w:p w:rsidR="00622FFF" w:rsidRPr="005500A0" w:rsidRDefault="00622FFF" w:rsidP="002E3CF7">
      <w:pPr>
        <w:pStyle w:val="a0"/>
        <w:rPr>
          <w:lang w:val="ru-RU"/>
        </w:rPr>
      </w:pPr>
      <w:r w:rsidRPr="002E3CF7">
        <w:rPr>
          <w:lang w:val="ru-RU"/>
        </w:rPr>
        <w:t>Код</w:t>
      </w:r>
      <w:r w:rsidRPr="005500A0">
        <w:rPr>
          <w:lang w:val="ru-RU"/>
        </w:rPr>
        <w:t xml:space="preserve"> </w:t>
      </w:r>
      <w:r w:rsidRPr="002E3CF7">
        <w:rPr>
          <w:lang w:val="ru-RU"/>
        </w:rPr>
        <w:t>фреймовой</w:t>
      </w:r>
      <w:r w:rsidRPr="005500A0">
        <w:rPr>
          <w:lang w:val="ru-RU"/>
        </w:rPr>
        <w:t xml:space="preserve"> </w:t>
      </w:r>
      <w:r w:rsidRPr="002E3CF7">
        <w:rPr>
          <w:lang w:val="ru-RU"/>
        </w:rPr>
        <w:t>структуры</w:t>
      </w:r>
      <w:r w:rsidRPr="005500A0">
        <w:rPr>
          <w:lang w:val="ru-RU"/>
        </w:rPr>
        <w:t xml:space="preserve">, </w:t>
      </w:r>
      <w:r w:rsidRPr="002E3CF7">
        <w:rPr>
          <w:lang w:val="ru-RU"/>
        </w:rPr>
        <w:t>соответствующий</w:t>
      </w:r>
      <w:r w:rsidRPr="005500A0">
        <w:rPr>
          <w:lang w:val="ru-RU"/>
        </w:rPr>
        <w:t xml:space="preserve"> </w:t>
      </w:r>
      <w:r w:rsidRPr="002E3CF7">
        <w:rPr>
          <w:lang w:val="ru-RU"/>
        </w:rPr>
        <w:t>рисунку</w:t>
      </w:r>
      <w:r w:rsidRPr="005500A0">
        <w:rPr>
          <w:lang w:val="ru-RU"/>
        </w:rPr>
        <w:t xml:space="preserve">, </w:t>
      </w:r>
      <w:r w:rsidRPr="002E3CF7">
        <w:rPr>
          <w:lang w:val="ru-RU"/>
        </w:rPr>
        <w:t>ЭТО</w:t>
      </w:r>
    </w:p>
    <w:p w:rsidR="00622FFF" w:rsidRDefault="00622FFF" w:rsidP="00622FFF">
      <w:pPr>
        <w:ind w:firstLine="709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00325" cy="16002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53" w:rsidRPr="004075C9" w:rsidRDefault="006F2953" w:rsidP="004075C9">
      <w:pPr>
        <w:pStyle w:val="a1"/>
        <w:rPr>
          <w:lang w:val="en-US"/>
        </w:rPr>
      </w:pPr>
      <w:r w:rsidRPr="004075C9">
        <w:rPr>
          <w:lang w:val="en-US"/>
        </w:rPr>
        <w:t>&lt;frameset rows="100,*,*"&gt;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&lt;frame src="texture1.html"&gt;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&lt;frameset cols="30%,70%"&gt;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&lt;frame src="texture.html"&gt;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&lt;frame src="texture.html"&gt;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&lt;/frameset&gt;</w:t>
      </w:r>
      <w:r w:rsidR="004075C9" w:rsidRPr="004075C9">
        <w:rPr>
          <w:lang w:val="en-US"/>
        </w:rPr>
        <w:br/>
      </w:r>
      <w:r w:rsidRPr="004075C9">
        <w:rPr>
          <w:lang w:val="en-US"/>
        </w:rPr>
        <w:t>&lt;/frameset&gt;</w:t>
      </w:r>
    </w:p>
    <w:p w:rsidR="006F2953" w:rsidRPr="004075C9" w:rsidRDefault="006F2953" w:rsidP="004075C9">
      <w:pPr>
        <w:pStyle w:val="a1"/>
        <w:rPr>
          <w:color w:val="008000"/>
          <w:lang w:val="en-US"/>
        </w:rPr>
      </w:pPr>
      <w:r w:rsidRPr="004075C9">
        <w:rPr>
          <w:color w:val="008000"/>
          <w:lang w:val="en-US"/>
        </w:rPr>
        <w:t>&lt;frameset rows="100,*,*"&gt;</w:t>
      </w:r>
      <w:r w:rsidR="004075C9" w:rsidRPr="004075C9">
        <w:rPr>
          <w:color w:val="008000"/>
          <w:lang w:val="en-US"/>
        </w:rPr>
        <w:br/>
      </w:r>
      <w:r w:rsidRPr="004075C9">
        <w:rPr>
          <w:color w:val="008000"/>
          <w:lang w:val="en-US"/>
        </w:rPr>
        <w:t>&lt;frame src="texture1.html"&gt;</w:t>
      </w:r>
      <w:r w:rsidR="004075C9" w:rsidRPr="004075C9">
        <w:rPr>
          <w:color w:val="008000"/>
          <w:lang w:val="en-US"/>
        </w:rPr>
        <w:br/>
      </w:r>
      <w:r w:rsidRPr="004075C9">
        <w:rPr>
          <w:color w:val="008000"/>
          <w:lang w:val="en-US"/>
        </w:rPr>
        <w:t>&lt;frameset cols="70%,30%"&gt;</w:t>
      </w:r>
      <w:r w:rsidR="004075C9" w:rsidRPr="004075C9">
        <w:rPr>
          <w:color w:val="008000"/>
          <w:lang w:val="en-US"/>
        </w:rPr>
        <w:br/>
      </w:r>
      <w:r w:rsidRPr="004075C9">
        <w:rPr>
          <w:color w:val="008000"/>
          <w:lang w:val="en-US"/>
        </w:rPr>
        <w:t>&lt;frame src="texture.html"&gt;</w:t>
      </w:r>
      <w:r w:rsidR="004075C9" w:rsidRPr="004075C9">
        <w:rPr>
          <w:color w:val="008000"/>
          <w:lang w:val="en-US"/>
        </w:rPr>
        <w:br/>
      </w:r>
      <w:r w:rsidRPr="004075C9">
        <w:rPr>
          <w:color w:val="008000"/>
          <w:lang w:val="en-US"/>
        </w:rPr>
        <w:t>&lt;frame src="texture.html"&gt;</w:t>
      </w:r>
      <w:r w:rsidR="004075C9" w:rsidRPr="004075C9">
        <w:rPr>
          <w:color w:val="008000"/>
          <w:lang w:val="en-US"/>
        </w:rPr>
        <w:br/>
      </w:r>
      <w:r w:rsidRPr="004075C9">
        <w:rPr>
          <w:color w:val="008000"/>
          <w:lang w:val="en-US"/>
        </w:rPr>
        <w:t>&lt;/frameset&gt;</w:t>
      </w:r>
      <w:r w:rsidRPr="004075C9">
        <w:rPr>
          <w:color w:val="008000"/>
          <w:lang w:val="en-US"/>
        </w:rPr>
        <w:br/>
        <w:t>&lt;frame src="texture1.html"&gt;</w:t>
      </w:r>
      <w:r w:rsidRPr="004075C9">
        <w:rPr>
          <w:color w:val="008000"/>
          <w:lang w:val="en-US"/>
        </w:rPr>
        <w:br/>
        <w:t>&lt;/frameset&gt;</w:t>
      </w:r>
    </w:p>
    <w:p w:rsidR="006F2953" w:rsidRPr="004075C9" w:rsidRDefault="006F2953" w:rsidP="004075C9">
      <w:pPr>
        <w:pStyle w:val="a1"/>
        <w:rPr>
          <w:lang w:val="en-US"/>
        </w:rPr>
      </w:pPr>
      <w:r w:rsidRPr="004075C9">
        <w:rPr>
          <w:lang w:val="en-US"/>
        </w:rPr>
        <w:t>&lt;frameset cols="100,*,*"&gt;</w:t>
      </w:r>
      <w:r w:rsidRPr="004075C9">
        <w:rPr>
          <w:lang w:val="en-US"/>
        </w:rPr>
        <w:br/>
        <w:t>&lt;frame src="texture1.html"&gt;</w:t>
      </w:r>
      <w:r w:rsidRPr="004075C9">
        <w:rPr>
          <w:lang w:val="en-US"/>
        </w:rPr>
        <w:br/>
        <w:t>&lt;frameset rows="70%,30%"&gt;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&lt;/frameset&gt;</w:t>
      </w:r>
      <w:r w:rsidRPr="004075C9">
        <w:rPr>
          <w:lang w:val="en-US"/>
        </w:rPr>
        <w:br/>
        <w:t>&lt;frame src="texture1.html"&gt;</w:t>
      </w:r>
      <w:r w:rsidRPr="004075C9">
        <w:rPr>
          <w:lang w:val="en-US"/>
        </w:rPr>
        <w:br/>
        <w:t>&lt;/frameset&gt;</w:t>
      </w:r>
    </w:p>
    <w:p w:rsidR="006F2953" w:rsidRPr="004075C9" w:rsidRDefault="006F2953" w:rsidP="004075C9">
      <w:pPr>
        <w:pStyle w:val="a1"/>
        <w:rPr>
          <w:lang w:val="en-US"/>
        </w:rPr>
      </w:pPr>
      <w:r w:rsidRPr="004075C9">
        <w:rPr>
          <w:lang w:val="en-US"/>
        </w:rPr>
        <w:t>&lt;frameset rows="100,*,*"&gt;</w:t>
      </w:r>
      <w:r w:rsidRPr="004075C9">
        <w:rPr>
          <w:lang w:val="en-US"/>
        </w:rPr>
        <w:br/>
        <w:t>&lt;frame src="texture1.html"&gt;</w:t>
      </w:r>
      <w:r w:rsidRPr="004075C9">
        <w:rPr>
          <w:lang w:val="en-US"/>
        </w:rPr>
        <w:br/>
        <w:t>&lt;frameset cols="70%,30%"&gt;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&lt;/frameset&gt;</w:t>
      </w:r>
      <w:r w:rsidRPr="004075C9">
        <w:rPr>
          <w:lang w:val="en-US"/>
        </w:rPr>
        <w:br/>
        <w:t>&lt;/frameset&gt;</w:t>
      </w:r>
    </w:p>
    <w:p w:rsidR="006F2953" w:rsidRPr="004075C9" w:rsidRDefault="006F2953" w:rsidP="004075C9">
      <w:pPr>
        <w:pStyle w:val="a1"/>
        <w:rPr>
          <w:lang w:val="en-US"/>
        </w:rPr>
      </w:pPr>
      <w:r w:rsidRPr="004075C9">
        <w:rPr>
          <w:lang w:val="en-US"/>
        </w:rPr>
        <w:t>&lt;frameset cols="100,*"&gt;</w:t>
      </w:r>
      <w:r w:rsidRPr="004075C9">
        <w:rPr>
          <w:lang w:val="en-US"/>
        </w:rPr>
        <w:br/>
        <w:t>&lt;frame src="texture1.html"&gt;</w:t>
      </w:r>
      <w:r w:rsidRPr="004075C9">
        <w:rPr>
          <w:lang w:val="en-US"/>
        </w:rPr>
        <w:br/>
        <w:t>&lt;frameset rows="70%,30%"&gt;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&lt;frame src="texture.html"&gt;</w:t>
      </w:r>
      <w:r w:rsidRPr="004075C9">
        <w:rPr>
          <w:lang w:val="en-US"/>
        </w:rPr>
        <w:br/>
        <w:t>&lt;/frameset&gt;</w:t>
      </w:r>
      <w:r w:rsidRPr="004075C9">
        <w:rPr>
          <w:lang w:val="en-US"/>
        </w:rPr>
        <w:br/>
        <w:t>&lt;frame src="texture1.html"&gt;</w:t>
      </w:r>
      <w:r w:rsidRPr="004075C9">
        <w:rPr>
          <w:lang w:val="en-US"/>
        </w:rPr>
        <w:br/>
        <w:t>&lt;/frameset&gt;</w:t>
      </w:r>
    </w:p>
    <w:p w:rsidR="00622FFF" w:rsidRPr="006B338D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Код</w:t>
      </w:r>
      <w:r w:rsidRPr="006B338D">
        <w:rPr>
          <w:lang w:val="ru-RU"/>
        </w:rPr>
        <w:t xml:space="preserve"> </w:t>
      </w:r>
      <w:r w:rsidRPr="003027E2">
        <w:rPr>
          <w:lang w:val="ru-RU"/>
        </w:rPr>
        <w:t>фреймовой</w:t>
      </w:r>
      <w:r w:rsidRPr="006B338D">
        <w:rPr>
          <w:lang w:val="ru-RU"/>
        </w:rPr>
        <w:t xml:space="preserve"> </w:t>
      </w:r>
      <w:r w:rsidRPr="003027E2">
        <w:rPr>
          <w:lang w:val="ru-RU"/>
        </w:rPr>
        <w:t>структуры</w:t>
      </w:r>
      <w:r w:rsidRPr="006B338D">
        <w:rPr>
          <w:lang w:val="ru-RU"/>
        </w:rPr>
        <w:t xml:space="preserve">, </w:t>
      </w:r>
      <w:r w:rsidRPr="003027E2">
        <w:rPr>
          <w:lang w:val="ru-RU"/>
        </w:rPr>
        <w:t>соответствующий</w:t>
      </w:r>
      <w:r w:rsidRPr="006B338D">
        <w:rPr>
          <w:lang w:val="ru-RU"/>
        </w:rPr>
        <w:t xml:space="preserve"> </w:t>
      </w:r>
      <w:r w:rsidRPr="003027E2">
        <w:rPr>
          <w:lang w:val="ru-RU"/>
        </w:rPr>
        <w:t>рисунку</w:t>
      </w:r>
      <w:r w:rsidRPr="006B338D">
        <w:rPr>
          <w:lang w:val="ru-RU"/>
        </w:rPr>
        <w:t xml:space="preserve">, – </w:t>
      </w:r>
      <w:r w:rsidRPr="003027E2">
        <w:rPr>
          <w:lang w:val="ru-RU"/>
        </w:rPr>
        <w:t>ЭТО</w:t>
      </w:r>
    </w:p>
    <w:p w:rsidR="00622FFF" w:rsidRDefault="00622FFF" w:rsidP="00622FFF">
      <w:pPr>
        <w:ind w:firstLine="709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133600" cy="13239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5C9" w:rsidRPr="000F3113" w:rsidRDefault="004075C9" w:rsidP="000F3113">
      <w:pPr>
        <w:pStyle w:val="a1"/>
        <w:rPr>
          <w:lang w:val="en-US"/>
        </w:rPr>
      </w:pPr>
      <w:r w:rsidRPr="000F3113">
        <w:rPr>
          <w:lang w:val="en-US"/>
        </w:rPr>
        <w:t>&lt;frameset rows="150,*"&gt;</w:t>
      </w:r>
      <w:r w:rsidRPr="000F3113">
        <w:rPr>
          <w:lang w:val="en-US"/>
        </w:rPr>
        <w:br/>
        <w:t>&lt;frame src="texture1.html"&gt;</w:t>
      </w:r>
      <w:r w:rsidRPr="000F3113">
        <w:rPr>
          <w:lang w:val="en-US"/>
        </w:rPr>
        <w:br/>
        <w:t>&lt;frameset cols="30%,70%"&gt;</w:t>
      </w:r>
      <w:r w:rsidRPr="000F3113">
        <w:rPr>
          <w:lang w:val="en-US"/>
        </w:rPr>
        <w:br/>
        <w:t>&lt;frame src="texture.html"&gt;</w:t>
      </w:r>
      <w:r w:rsidRPr="000F3113">
        <w:rPr>
          <w:lang w:val="en-US"/>
        </w:rPr>
        <w:br/>
        <w:t>&lt;frame src="texture.html"&gt;</w:t>
      </w:r>
      <w:r w:rsidRPr="000F3113">
        <w:rPr>
          <w:lang w:val="en-US"/>
        </w:rPr>
        <w:br/>
        <w:t>&lt;/frameset&gt;</w:t>
      </w:r>
      <w:r w:rsidRPr="000F3113">
        <w:rPr>
          <w:lang w:val="en-US"/>
        </w:rPr>
        <w:br/>
        <w:t>&lt;/frameset&gt;</w:t>
      </w:r>
    </w:p>
    <w:p w:rsidR="004075C9" w:rsidRPr="000F3113" w:rsidRDefault="000F3113" w:rsidP="000F3113">
      <w:pPr>
        <w:pStyle w:val="a1"/>
        <w:rPr>
          <w:lang w:val="en-US"/>
        </w:rPr>
      </w:pPr>
      <w:r w:rsidRPr="000F3113">
        <w:rPr>
          <w:lang w:val="en-US"/>
        </w:rPr>
        <w:t>&lt;frameset cols="150,*"&gt;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src="texture1.html"&gt;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&lt;frameset rows="30%,70%"&gt;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&lt;/frameset&gt;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&lt;/frameset&gt;</w:t>
      </w:r>
    </w:p>
    <w:p w:rsidR="004075C9" w:rsidRPr="000F3113" w:rsidRDefault="000F3113" w:rsidP="000F3113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&lt;frameset cols="150,*"&gt;</w:t>
      </w:r>
      <w:r w:rsidRPr="000F3113">
        <w:rPr>
          <w:color w:val="008000"/>
          <w:lang w:val="en-US"/>
        </w:rPr>
        <w:br/>
      </w:r>
      <w:r w:rsidR="004075C9" w:rsidRPr="000F3113">
        <w:rPr>
          <w:color w:val="008000"/>
          <w:lang w:val="en-US"/>
        </w:rPr>
        <w:t>&lt;frame src="texture1.html"&gt;</w:t>
      </w:r>
      <w:r w:rsidRPr="000F3113">
        <w:rPr>
          <w:color w:val="008000"/>
          <w:lang w:val="en-US"/>
        </w:rPr>
        <w:br/>
      </w:r>
      <w:r w:rsidR="004075C9" w:rsidRPr="000F3113">
        <w:rPr>
          <w:color w:val="008000"/>
          <w:lang w:val="en-US"/>
        </w:rPr>
        <w:t>&lt;frameset rows="30%,70%"&gt;</w:t>
      </w:r>
      <w:r w:rsidRPr="000F3113">
        <w:rPr>
          <w:color w:val="008000"/>
          <w:lang w:val="en-US"/>
        </w:rPr>
        <w:br/>
      </w:r>
      <w:r w:rsidR="004075C9" w:rsidRPr="000F3113">
        <w:rPr>
          <w:color w:val="008000"/>
          <w:lang w:val="en-US"/>
        </w:rPr>
        <w:t>&lt;frame src="texture.html"&gt;</w:t>
      </w:r>
      <w:r w:rsidRPr="000F3113">
        <w:rPr>
          <w:color w:val="008000"/>
          <w:lang w:val="en-US"/>
        </w:rPr>
        <w:br/>
        <w:t>&lt;frame src="texture.html"&gt;</w:t>
      </w:r>
      <w:r w:rsidRPr="000F3113">
        <w:rPr>
          <w:color w:val="008000"/>
          <w:lang w:val="en-US"/>
        </w:rPr>
        <w:br/>
        <w:t>&lt;/frameset&gt;</w:t>
      </w:r>
      <w:r w:rsidRPr="000F3113">
        <w:rPr>
          <w:color w:val="008000"/>
          <w:lang w:val="en-US"/>
        </w:rPr>
        <w:br/>
      </w:r>
      <w:r w:rsidR="004075C9" w:rsidRPr="000F3113">
        <w:rPr>
          <w:color w:val="008000"/>
          <w:lang w:val="en-US"/>
        </w:rPr>
        <w:t>&lt;/frameset&gt;</w:t>
      </w:r>
    </w:p>
    <w:p w:rsidR="000F3113" w:rsidRPr="000F3113" w:rsidRDefault="000F3113" w:rsidP="000F3113">
      <w:pPr>
        <w:pStyle w:val="a1"/>
        <w:rPr>
          <w:lang w:val="en-US"/>
        </w:rPr>
      </w:pPr>
      <w:r w:rsidRPr="000F3113">
        <w:rPr>
          <w:lang w:val="en-US"/>
        </w:rPr>
        <w:t>&lt;frameset rows="150,*,*"&gt;</w:t>
      </w:r>
      <w:r w:rsidRPr="000F3113">
        <w:rPr>
          <w:lang w:val="en-US"/>
        </w:rPr>
        <w:br/>
        <w:t>&lt;frame src="texture1.html"&gt;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 xml:space="preserve">&lt;frame </w:t>
      </w:r>
      <w:r w:rsidRPr="000F3113">
        <w:rPr>
          <w:lang w:val="en-US"/>
        </w:rPr>
        <w:t>src="texture.html"&gt;</w:t>
      </w:r>
      <w:r w:rsidRPr="000F3113">
        <w:rPr>
          <w:lang w:val="en-US"/>
        </w:rPr>
        <w:br/>
        <w:t>&lt;frame src="texture.html"&gt;</w:t>
      </w:r>
      <w:r w:rsidRPr="000F3113">
        <w:rPr>
          <w:lang w:val="en-US"/>
        </w:rPr>
        <w:br/>
        <w:t>&lt;/frameset&gt;</w:t>
      </w:r>
    </w:p>
    <w:p w:rsidR="004075C9" w:rsidRPr="000F3113" w:rsidRDefault="000F3113" w:rsidP="000F3113">
      <w:pPr>
        <w:pStyle w:val="a1"/>
        <w:rPr>
          <w:lang w:val="en-US"/>
        </w:rPr>
      </w:pPr>
      <w:r w:rsidRPr="000F3113">
        <w:rPr>
          <w:lang w:val="en-US"/>
        </w:rPr>
        <w:t>&lt;frameset cols="150,*,*"&gt;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src="texture1.html"&gt;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&lt;frame src="texture.html"&gt;</w:t>
      </w:r>
      <w:r w:rsidRPr="000F3113">
        <w:rPr>
          <w:lang w:val="en-US"/>
        </w:rPr>
        <w:br/>
      </w:r>
      <w:r w:rsidR="004075C9" w:rsidRPr="000F3113">
        <w:rPr>
          <w:lang w:val="en-US"/>
        </w:rPr>
        <w:t>&lt;/frameset&gt;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ТЭГ, ПОЗВОЛЯЮЩИЙ ВСТАВИТЬ В ФОРМУ ЭЛЕМЕНТЫ УПРАВЛЕНИЯ, – ЭТО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&lt;select&gt;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&lt;textarea&gt;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&lt;option&gt;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&lt;embed&gt;</w:t>
      </w:r>
    </w:p>
    <w:p w:rsidR="004075C9" w:rsidRPr="000F3113" w:rsidRDefault="004075C9" w:rsidP="004075C9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lastRenderedPageBreak/>
        <w:t>&lt;input&gt;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ТЕГ, СОЗДАЮЩИЙ ВНУТРИ ФОРМЫ СПИСОК С ВОЗМОЖНЫМИ ЗНАЧЕНИЯМИ, – ЭТО</w:t>
      </w:r>
    </w:p>
    <w:p w:rsidR="004075C9" w:rsidRPr="000F3113" w:rsidRDefault="004075C9" w:rsidP="004075C9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&lt;select&gt;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&lt;textarea&gt;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&lt;lebel&gt;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&lt;embed&gt;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&lt;input&gt;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ТЕГ, СОЗДАЮЩИЙ ВНУТРИ ФОРМЫ ПОЛЕ ДЛЯ ВВОДА МНОГОСТРОЧНОГО ТЕКСТА, – ЭТО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&lt;text&gt;</w:t>
      </w:r>
    </w:p>
    <w:p w:rsidR="004075C9" w:rsidRPr="000F3113" w:rsidRDefault="004075C9" w:rsidP="004075C9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&lt;textarea&gt;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&lt;input&gt;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&lt;password&gt;</w:t>
      </w:r>
    </w:p>
    <w:p w:rsidR="004075C9" w:rsidRPr="004075C9" w:rsidRDefault="004075C9" w:rsidP="004075C9">
      <w:pPr>
        <w:pStyle w:val="a1"/>
        <w:rPr>
          <w:lang w:val="ru-RU"/>
        </w:rPr>
      </w:pPr>
      <w:r w:rsidRPr="004075C9">
        <w:rPr>
          <w:lang w:val="ru-RU"/>
        </w:rPr>
        <w:t>&lt;select&gt;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ЗНАЧЕНИЕ ПАРАМЕТРА TYPE ТЭГА &lt;INPUT&gt;, СОЗДАЮЩЕЕ ТЕКСТОВОЕ ПОЛЕ ВВОДА, – ЭТО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textarea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password</w:t>
      </w:r>
    </w:p>
    <w:p w:rsidR="00760D3D" w:rsidRPr="000F3113" w:rsidRDefault="00760D3D" w:rsidP="00760D3D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text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file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checkbox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ЗНАЧЕНИЕ ПАРАМЕТРА TYPE ТЭГА &lt;INPUT&gt;, СОЗДАЮЩЕЕ ПОЛЕ ДЛЯ УСТАНОВКИ ФЛАЖКА, – ЭТО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radio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password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reset</w:t>
      </w:r>
    </w:p>
    <w:p w:rsidR="00760D3D" w:rsidRPr="000F3113" w:rsidRDefault="00760D3D" w:rsidP="00760D3D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checkbox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submit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ЗНАЧЕНИЕ ПАРАМЕТРА TYPE ТЭГА &lt;INPUT&gt;, СОЗДАЮЩЕЕ ЭЛЕМЕНТ-ПЕРЕКЛЮЧАТЕЛЬ, – ЭТО</w:t>
      </w:r>
    </w:p>
    <w:p w:rsidR="00760D3D" w:rsidRPr="000F3113" w:rsidRDefault="00760D3D" w:rsidP="00760D3D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radio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password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reset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checkbox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lastRenderedPageBreak/>
        <w:t>submit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ЗНАЧЕНИЕ ПАРАМЕТРА TYPE ТЭГА &lt;INPUT&gt;, СОЗДАЮЩЕЕ КНОПКУ ОТПРАВКИ ВВЕДЕННЫХ В ФОРМУ ДАННЫХ, – ЭТО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radio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password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reset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checkbox</w:t>
      </w:r>
    </w:p>
    <w:p w:rsidR="00760D3D" w:rsidRPr="000F3113" w:rsidRDefault="00760D3D" w:rsidP="00760D3D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submit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ТЕГ, ОПИСЫВАЮЩИЙ КАЖДЫЙ ЭЛЕМЕНТ СПИСКА ВНУТРИ ФОРМЫ, – ЭТО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&lt;select&gt;</w:t>
      </w:r>
    </w:p>
    <w:p w:rsidR="00760D3D" w:rsidRPr="000F3113" w:rsidRDefault="00760D3D" w:rsidP="00760D3D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&lt;option&gt;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&lt;lebel&gt;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&lt;embed&gt;</w:t>
      </w:r>
    </w:p>
    <w:p w:rsidR="00760D3D" w:rsidRPr="00760D3D" w:rsidRDefault="00760D3D" w:rsidP="00760D3D">
      <w:pPr>
        <w:pStyle w:val="a1"/>
        <w:rPr>
          <w:lang w:val="ru-RU"/>
        </w:rPr>
      </w:pPr>
      <w:r w:rsidRPr="00760D3D">
        <w:rPr>
          <w:lang w:val="ru-RU"/>
        </w:rPr>
        <w:t>&lt;input&gt;</w:t>
      </w:r>
    </w:p>
    <w:p w:rsidR="00622FFF" w:rsidRDefault="00622FFF" w:rsidP="003027E2">
      <w:pPr>
        <w:pStyle w:val="a0"/>
        <w:rPr>
          <w:lang w:val="ru-RU"/>
        </w:rPr>
      </w:pPr>
      <w:r w:rsidRPr="003027E2">
        <w:rPr>
          <w:lang w:val="ru-RU"/>
        </w:rPr>
        <w:t>ТЭГ, ПОЗВОЛЯЮЩИЙ ВСТАВИТЬ ПОЯСНИТЕЛЬНУЮ НАДПИСЬ ДЛЯ ЭЛЕМЕНТА ФОРМЫ,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&lt;text&gt;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&lt;input&gt;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&lt;textarea&gt;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&lt;lebel&gt;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&lt;option&gt;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СОЗДАНИЯ БАЗ ДАННЫХ, – ЭТО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CREATE DATABASE &lt;Имя базы данных&gt;;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DESCRIBE &lt;Имя базы данных&gt;;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CREATE TABLE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базы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данных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базы данных&gt;;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TRUNCATE DATABASE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базы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данных</w:t>
      </w:r>
      <w:r w:rsidRPr="006B65A1">
        <w:rPr>
          <w:lang w:val="en-US"/>
        </w:rPr>
        <w:t>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СОЗДАНИЯ ТАБЛИЦЫ В БАЗЕ ДАННЫХ,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TRUNCATE TABLE &lt;Имя таблицы&gt; (&lt;Имя поля1&gt; &lt;Тип данных&gt;, </w:t>
      </w:r>
      <w:r>
        <w:rPr>
          <w:lang w:val="ru-RU"/>
        </w:rPr>
        <w:br/>
      </w:r>
      <w:r w:rsidRPr="006B65A1">
        <w:rPr>
          <w:lang w:val="ru-RU"/>
        </w:rPr>
        <w:t>&lt;Имя поля2&gt; &lt;Тип данных&gt;);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CREATE TABLE &lt;Имя табли</w:t>
      </w:r>
      <w:r>
        <w:rPr>
          <w:lang w:val="ru-RU"/>
        </w:rPr>
        <w:t xml:space="preserve">цы&gt; (&lt;Тип данных&gt; &lt;Имя поля1&gt;, </w:t>
      </w:r>
      <w:r>
        <w:rPr>
          <w:lang w:val="ru-RU"/>
        </w:rPr>
        <w:br/>
      </w:r>
      <w:r w:rsidRPr="006B65A1">
        <w:rPr>
          <w:lang w:val="ru-RU"/>
        </w:rPr>
        <w:t>&lt;Тип данных&gt; &lt;Имя поля2&gt;);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lastRenderedPageBreak/>
        <w:t xml:space="preserve">SELECT TABLE &lt;Имя таблицы&gt; (&lt;Имя поля1&gt; &lt;Тип данных&gt;, </w:t>
      </w:r>
      <w:r>
        <w:rPr>
          <w:lang w:val="ru-RU"/>
        </w:rPr>
        <w:br/>
      </w:r>
      <w:r w:rsidRPr="006B65A1">
        <w:rPr>
          <w:lang w:val="ru-RU"/>
        </w:rPr>
        <w:t>&lt;Имя поля2&gt; &lt;Тип данных&gt;);</w:t>
      </w:r>
    </w:p>
    <w:p w:rsidR="006B65A1" w:rsidRPr="006B338D" w:rsidRDefault="006B65A1" w:rsidP="006B65A1">
      <w:pPr>
        <w:pStyle w:val="a1"/>
        <w:rPr>
          <w:color w:val="008000"/>
          <w:lang w:val="ru-RU"/>
        </w:rPr>
      </w:pPr>
      <w:r w:rsidRPr="000F3113">
        <w:rPr>
          <w:color w:val="008000"/>
          <w:lang w:val="en-US"/>
        </w:rPr>
        <w:t>CREATE</w:t>
      </w:r>
      <w:r w:rsidRPr="006B338D">
        <w:rPr>
          <w:color w:val="008000"/>
          <w:lang w:val="ru-RU"/>
        </w:rPr>
        <w:t xml:space="preserve"> </w:t>
      </w:r>
      <w:r w:rsidRPr="000F3113">
        <w:rPr>
          <w:color w:val="008000"/>
          <w:lang w:val="en-US"/>
        </w:rPr>
        <w:t>TABLE</w:t>
      </w:r>
      <w:r w:rsidRPr="006B338D">
        <w:rPr>
          <w:color w:val="008000"/>
          <w:lang w:val="ru-RU"/>
        </w:rPr>
        <w:t xml:space="preserve"> &lt;Имя таблицы&gt; (&lt;Имя поля1&gt; &lt;Тип данных&gt;, </w:t>
      </w:r>
      <w:r w:rsidRPr="006B338D">
        <w:rPr>
          <w:color w:val="008000"/>
          <w:lang w:val="ru-RU"/>
        </w:rPr>
        <w:br/>
        <w:t>&lt;Имя поля2&gt; &lt;Тип данных&gt;);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UPDATE TABLE &lt;Имя таблицы&gt; (&lt;Имя поля1&gt; &lt;Тип данных&gt;, </w:t>
      </w:r>
      <w:r>
        <w:rPr>
          <w:lang w:val="ru-RU"/>
        </w:rPr>
        <w:br/>
      </w:r>
      <w:r w:rsidRPr="006B65A1">
        <w:rPr>
          <w:lang w:val="ru-RU"/>
        </w:rPr>
        <w:t>&lt;Имя поля2&gt; &lt;Тип данных&gt;);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ВЕЩЕСТВЕННЫЙ ТИП ДАННЫХ, ВНОСИМЫХ В ТАБЛИЦУ,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integer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boolean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 xml:space="preserve">double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varchar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void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ЛОГИЧЕСКИЙ ТИП ДАННЫХ, ВНОСИМЫХ В ТАБЛИЦУ,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integer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boolean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double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varchar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float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ЦЕЛЫЙ ТИП ДАННЫХ, ВНОСИМЫХ В ТАБЛИЦУ, – ЭТО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integer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boolean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double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varchar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float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СИМВОЛЬНЫЙ ТИП ДАННЫХ, ВНОСИМЫХ В ТАБЛИЦУ,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integer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boolean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 xml:space="preserve">double 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 xml:space="preserve">varchar 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float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ОПЦИЯ ТАБЛИЦЫ, ЗАДАЮЩАЯ ПОЛЕ-СЧЕТЧИК,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null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auto_increment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auto_count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lastRenderedPageBreak/>
        <w:t>first key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primary key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ОПЦИЯ ТАБЛИЦЫ, КОТОРАЯ ЗАДАЕТ ПОЛЕ, ЯВЛЯЮЩЕЕСЯ ПЕРВИЧНЫМ КЛЮЧОМ,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key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auto_increment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auto_count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first key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primary key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ОТОБРАЖАЮЩАЯ СТРУКТУРУ ТАБЛИЦЫ,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INSERT INTO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CREATE TABLE &lt;Имя таблицы&gt;;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DESCRIBE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TRUNCATE TABLE &lt;Имя таблицы&gt;;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ВСТАВКИ ДАННЫХ В ТАБЛИЦУ, – ЭТО</w:t>
      </w:r>
    </w:p>
    <w:p w:rsidR="006B65A1" w:rsidRPr="006B338D" w:rsidRDefault="006B65A1" w:rsidP="006B65A1">
      <w:pPr>
        <w:pStyle w:val="a1"/>
        <w:rPr>
          <w:color w:val="008000"/>
          <w:lang w:val="ru-RU"/>
        </w:rPr>
      </w:pPr>
      <w:r w:rsidRPr="000F3113">
        <w:rPr>
          <w:color w:val="008000"/>
          <w:lang w:val="en-US"/>
        </w:rPr>
        <w:t>INSERT</w:t>
      </w:r>
      <w:r w:rsidRPr="006B338D">
        <w:rPr>
          <w:color w:val="008000"/>
          <w:lang w:val="ru-RU"/>
        </w:rPr>
        <w:t xml:space="preserve"> </w:t>
      </w:r>
      <w:r w:rsidRPr="000F3113">
        <w:rPr>
          <w:color w:val="008000"/>
          <w:lang w:val="en-US"/>
        </w:rPr>
        <w:t>INTO</w:t>
      </w:r>
      <w:r w:rsidRPr="006B338D">
        <w:rPr>
          <w:color w:val="008000"/>
          <w:lang w:val="ru-RU"/>
        </w:rPr>
        <w:t xml:space="preserve"> &lt;Имя таблицы&gt; (&lt;Поле1&gt;,&lt;Поле2&gt;, …)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VALUES (‘&lt;Значение1&gt;’,’&lt;Значение2&gt;’, …);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CREATE TABLE &lt;Имя таблицы&gt; (&lt;Поле1&gt;,&lt;Поле2&gt;, …)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VALUES (‘&lt;Значение1&gt;’,’&lt;Значение2&gt;’, …);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INSERT INTO &lt;Имя таблицы&gt; (&lt;Поле1&gt;,&lt;Поле2&gt;, …);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SELECT &lt;Поле1&gt;, &lt;Поле2&gt;, … FROM &lt;Имя_таблицы&gt;;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INSERT INTO &lt;Имя таблицы&gt; (‘&lt;Значение1&gt;’,’&lt;Значение2&gt;’, …)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VALUES(&lt;Поле1&gt;,&lt;Поле2&gt;, …);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ОБНОВЛЕНИЯ ЗАПИСИ В ТАБЛИЦЕ, – ЭТО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INSERT INTO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&lt;</w:t>
      </w:r>
      <w:r w:rsidRPr="006B65A1">
        <w:rPr>
          <w:lang w:val="ru-RU"/>
        </w:rPr>
        <w:t>Условие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DELETE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&lt;</w:t>
      </w:r>
      <w:r w:rsidRPr="006B65A1">
        <w:rPr>
          <w:lang w:val="ru-RU"/>
        </w:rPr>
        <w:t>Условие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&lt;</w:t>
      </w:r>
      <w:r w:rsidRPr="006B65A1">
        <w:rPr>
          <w:lang w:val="ru-RU"/>
        </w:rPr>
        <w:t>Поле</w:t>
      </w:r>
      <w:r w:rsidRPr="006B65A1">
        <w:rPr>
          <w:lang w:val="en-US"/>
        </w:rPr>
        <w:t>1&gt;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>_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&lt;</w:t>
      </w:r>
      <w:r w:rsidRPr="006B65A1">
        <w:rPr>
          <w:lang w:val="ru-RU"/>
        </w:rPr>
        <w:t>Условие</w:t>
      </w:r>
      <w:r w:rsidRPr="006B65A1">
        <w:rPr>
          <w:lang w:val="en-US"/>
        </w:rPr>
        <w:t>1&gt;;</w:t>
      </w:r>
    </w:p>
    <w:p w:rsidR="006B65A1" w:rsidRPr="006B338D" w:rsidRDefault="006B65A1" w:rsidP="006B65A1">
      <w:pPr>
        <w:pStyle w:val="a1"/>
        <w:rPr>
          <w:color w:val="008000"/>
          <w:lang w:val="ru-RU"/>
        </w:rPr>
      </w:pPr>
      <w:r w:rsidRPr="000F3113">
        <w:rPr>
          <w:color w:val="008000"/>
          <w:lang w:val="en-US"/>
        </w:rPr>
        <w:t>UPDATE</w:t>
      </w:r>
      <w:r w:rsidRPr="006B338D">
        <w:rPr>
          <w:color w:val="008000"/>
          <w:lang w:val="ru-RU"/>
        </w:rPr>
        <w:t xml:space="preserve"> &lt;Имя таблицы&gt; </w:t>
      </w:r>
      <w:r w:rsidRPr="000F3113">
        <w:rPr>
          <w:color w:val="008000"/>
          <w:lang w:val="en-US"/>
        </w:rPr>
        <w:t>SET</w:t>
      </w:r>
      <w:r w:rsidRPr="006B338D">
        <w:rPr>
          <w:color w:val="008000"/>
          <w:lang w:val="ru-RU"/>
        </w:rPr>
        <w:t xml:space="preserve"> &lt;Поле1&gt;=‘&lt;Значение1&gt;’ </w:t>
      </w:r>
      <w:r w:rsidRPr="000F3113">
        <w:rPr>
          <w:color w:val="008000"/>
          <w:lang w:val="en-US"/>
        </w:rPr>
        <w:t>WHERE</w:t>
      </w:r>
      <w:r w:rsidRPr="006B338D">
        <w:rPr>
          <w:color w:val="008000"/>
          <w:lang w:val="ru-RU"/>
        </w:rPr>
        <w:t xml:space="preserve"> &lt;Условие&gt;;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TRUNCATE FROM &lt;Имя таблицы&gt; WHERE &lt;Условие&gt;;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ОЧИСТКИ ТАБЛИЦЫ, – ЭТО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lastRenderedPageBreak/>
        <w:t>DROP TABLE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DESCRIBE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DELETE TABLE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таблицы&gt;;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TRUNCATE TABLE &lt;Имя таблицы&gt;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УДАЛЕНИЯ ТАБЛИЦЫ, – ЭТО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DROP TABLE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DESCRIBE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DELETE TABLE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TRUNCATE TABLE &lt;Имя таблицы&gt;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ВЫБОРА ЗАПИСЕЙ ИЗ ТАБЛИЦЫ, – ЭТО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INSERT INTO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&lt;</w:t>
      </w:r>
      <w:r w:rsidRPr="006B65A1">
        <w:rPr>
          <w:lang w:val="ru-RU"/>
        </w:rPr>
        <w:t>Условие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DELETE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&lt;</w:t>
      </w:r>
      <w:r w:rsidRPr="006B65A1">
        <w:rPr>
          <w:lang w:val="ru-RU"/>
        </w:rPr>
        <w:t>Условие</w:t>
      </w:r>
      <w:r w:rsidRPr="006B65A1">
        <w:rPr>
          <w:lang w:val="en-US"/>
        </w:rPr>
        <w:t>&gt;;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SELECT &lt;Поле1&gt; FROM &lt;Имя_таблицы&gt; WHERE &lt;Условие1&gt;;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таблицы&gt; SET &lt;Поле1&gt;=‘&lt;Значение1&gt;’ WHERE &lt;Условие&gt;;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TRUNCATE FROM &lt;Имя таблицы&gt; WHERE &lt;Условие&gt;;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ВЫБОРА ВСЕХ ДАННЫХ ИЗ ТАБЛИЦЫ, – ЭТО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all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SELECT  *  FROM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INSERT  *  FROM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TRUNCATE FROM &lt;Имя таблицы&gt;;</w:t>
      </w:r>
    </w:p>
    <w:p w:rsidR="006B65A1" w:rsidRPr="006B65A1" w:rsidRDefault="006B65A1" w:rsidP="006B65A1">
      <w:pPr>
        <w:pStyle w:val="a1"/>
        <w:rPr>
          <w:lang w:val="ru-RU"/>
        </w:rPr>
      </w:pPr>
      <w:r w:rsidRPr="006B65A1">
        <w:rPr>
          <w:lang w:val="ru-RU"/>
        </w:rPr>
        <w:t>UPDATE &lt;Имя таблицы&gt;;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СОРТИРОВКИ ВЫБРАННЫХ ДАННЫХ ИЗ ТАБЛИЦЫ ПО УБЫВАНИЮ, – ЭТО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all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ORDER BY &lt;</w:t>
      </w:r>
      <w:r w:rsidRPr="006B65A1">
        <w:rPr>
          <w:lang w:val="ru-RU"/>
        </w:rPr>
        <w:t>Имя</w:t>
      </w:r>
      <w:r w:rsidRPr="006B65A1">
        <w:rPr>
          <w:lang w:val="en-US"/>
        </w:rPr>
        <w:t>_</w:t>
      </w:r>
      <w:r w:rsidRPr="006B65A1">
        <w:rPr>
          <w:lang w:val="ru-RU"/>
        </w:rPr>
        <w:t>поля</w:t>
      </w:r>
      <w:r w:rsidRPr="006B65A1">
        <w:rPr>
          <w:lang w:val="en-US"/>
        </w:rPr>
        <w:t>2&gt; DESC;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*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ORDER BY &lt;</w:t>
      </w:r>
      <w:r w:rsidRPr="006B65A1">
        <w:rPr>
          <w:lang w:val="ru-RU"/>
        </w:rPr>
        <w:t>Имя</w:t>
      </w:r>
      <w:r w:rsidRPr="006B65A1">
        <w:rPr>
          <w:lang w:val="en-US"/>
        </w:rPr>
        <w:t>_</w:t>
      </w:r>
      <w:r w:rsidRPr="006B65A1">
        <w:rPr>
          <w:lang w:val="ru-RU"/>
        </w:rPr>
        <w:t>поля</w:t>
      </w:r>
      <w:r w:rsidRPr="006B65A1">
        <w:rPr>
          <w:lang w:val="en-US"/>
        </w:rPr>
        <w:t>2&gt;;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INSERT  *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ORDER BY &lt;</w:t>
      </w:r>
      <w:r w:rsidRPr="006B65A1">
        <w:rPr>
          <w:lang w:val="ru-RU"/>
        </w:rPr>
        <w:t>Имя</w:t>
      </w:r>
      <w:r w:rsidRPr="006B65A1">
        <w:rPr>
          <w:lang w:val="en-US"/>
        </w:rPr>
        <w:t>_</w:t>
      </w:r>
      <w:r w:rsidRPr="006B65A1">
        <w:rPr>
          <w:lang w:val="ru-RU"/>
        </w:rPr>
        <w:t>поля</w:t>
      </w:r>
      <w:r w:rsidRPr="006B65A1">
        <w:rPr>
          <w:lang w:val="en-US"/>
        </w:rPr>
        <w:t>2&gt; DESC;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SELECT  *  FROM &lt;Имя таблицы&gt; ORDER BY &lt;Имя_поля2&gt; DESC;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INSERT  *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ORDER BY &lt;</w:t>
      </w:r>
      <w:r w:rsidRPr="006B65A1">
        <w:rPr>
          <w:lang w:val="ru-RU"/>
        </w:rPr>
        <w:t>Имя</w:t>
      </w:r>
      <w:r w:rsidRPr="006B65A1">
        <w:rPr>
          <w:lang w:val="en-US"/>
        </w:rPr>
        <w:t>_</w:t>
      </w:r>
      <w:r w:rsidRPr="006B65A1">
        <w:rPr>
          <w:lang w:val="ru-RU"/>
        </w:rPr>
        <w:t>поля</w:t>
      </w:r>
      <w:r w:rsidRPr="006B65A1">
        <w:rPr>
          <w:lang w:val="en-US"/>
        </w:rPr>
        <w:t>2&gt; 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РАСЧЕТА КОЛИЧЕСТВА ЗАПИСЕЙ В ТАБЛИЦЕ, – ЭТО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lastRenderedPageBreak/>
        <w:t>SELECT  SUM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COUNT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SUM(&lt;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AVG(&lt;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&gt;;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SELECT  COUNT(&lt;Поле&gt;)  FROM &lt;Имя таблицы&gt;;</w:t>
      </w:r>
    </w:p>
    <w:p w:rsidR="00622FFF" w:rsidRDefault="00622FFF" w:rsidP="00F00E5C">
      <w:pPr>
        <w:pStyle w:val="a0"/>
        <w:rPr>
          <w:lang w:val="ru-RU"/>
        </w:rPr>
      </w:pPr>
      <w:r w:rsidRPr="00F00E5C">
        <w:rPr>
          <w:lang w:val="ru-RU"/>
        </w:rPr>
        <w:t>SQL-КОМАНДА, ИСПОЛЬЗУЕМАЯ ДЛЯ ВЫБОРА СРЕДНЕЙ СУММЫ ЗАПИСЕЙ ТАБЛИЦЫ, БОЛЬШЕЙ ЗАДАННОГО ЗНАЧЕНИЯ (5000), – ЭТО</w:t>
      </w:r>
    </w:p>
    <w:p w:rsidR="006B65A1" w:rsidRPr="000F3113" w:rsidRDefault="006B65A1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SELECT  AVG(&lt;Поле&gt;)  AS  s  FROM &lt;Имя таблицы&gt; WHERE s&gt;5000;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SUM(&lt;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AS  s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s&gt;5000;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AVG(&lt;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WHERE 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&gt;)&gt;5000;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AVG(&lt;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AS  s  FROM &lt;</w:t>
      </w:r>
      <w:r w:rsidRPr="006B65A1">
        <w:rPr>
          <w:lang w:val="ru-RU"/>
        </w:rPr>
        <w:t>Имя</w:t>
      </w:r>
      <w:r w:rsidRPr="006B65A1">
        <w:rPr>
          <w:lang w:val="en-US"/>
        </w:rPr>
        <w:t xml:space="preserve"> </w:t>
      </w:r>
      <w:r w:rsidRPr="006B65A1">
        <w:rPr>
          <w:lang w:val="ru-RU"/>
        </w:rPr>
        <w:t>таблицы</w:t>
      </w:r>
      <w:r w:rsidRPr="006B65A1">
        <w:rPr>
          <w:lang w:val="en-US"/>
        </w:rPr>
        <w:t>&gt; HAVING s&gt;5000;</w:t>
      </w:r>
    </w:p>
    <w:p w:rsidR="006B65A1" w:rsidRPr="006B65A1" w:rsidRDefault="006B65A1" w:rsidP="006B65A1">
      <w:pPr>
        <w:pStyle w:val="a1"/>
        <w:rPr>
          <w:lang w:val="en-US"/>
        </w:rPr>
      </w:pPr>
      <w:r w:rsidRPr="006B65A1">
        <w:rPr>
          <w:lang w:val="en-US"/>
        </w:rPr>
        <w:t>SELECT  AVG(&lt;</w:t>
      </w:r>
      <w:r w:rsidRPr="006B65A1">
        <w:rPr>
          <w:lang w:val="ru-RU"/>
        </w:rPr>
        <w:t>Поле</w:t>
      </w:r>
      <w:r w:rsidRPr="006B65A1">
        <w:rPr>
          <w:lang w:val="en-US"/>
        </w:rPr>
        <w:t>&gt;)  AS  s  WHERE s&gt;5000;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МОДЕЛИРОВАНИЕ — ЭТО</w:t>
      </w:r>
    </w:p>
    <w:p w:rsidR="00622FFF" w:rsidRPr="006B338D" w:rsidRDefault="00622FFF" w:rsidP="006B65A1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процесс замены реального объекта (процесса, явления) моделью, отражающей его существенные признаки с точки зрения достижения конкретной цели;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процесс демонстрации моделей одежды в салоне мод;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процесс неформальной постановки конкретной задачи;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процесс замены реального объекта (процесса, явления) другим материальным или идеальным объектом;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процесс выявления существенных признаков рассматриваемого объекта.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МОДЕЛЬ — ЭТО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фантастический образ реальной действительности;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материальный или абстрактный заменитель объекта, отражающий его пространственно-временные характеристики;</w:t>
      </w:r>
    </w:p>
    <w:p w:rsidR="00622FFF" w:rsidRPr="006B338D" w:rsidRDefault="00622FFF" w:rsidP="006B65A1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материальный или абстрактный заменитель объекта,</w:t>
      </w:r>
      <w:r w:rsidRPr="000F3113">
        <w:rPr>
          <w:color w:val="008000"/>
          <w:lang w:val="en-US"/>
        </w:rPr>
        <w:t> </w:t>
      </w:r>
      <w:r w:rsidRPr="006B338D">
        <w:rPr>
          <w:color w:val="008000"/>
          <w:lang w:val="ru-RU"/>
        </w:rPr>
        <w:t>отражающий его существенные характеристики;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описание изучаемого объекта средствами изобразительного искусства;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информация о несущественных свойствах объекта.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ПРИ ИЗУЧЕНИИ ОБЪЕКТА РЕАЛЬНОЙ ДЕЙСТВИТЕЛЬНОСТИ МОЖНО СОЗДАТЬ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одну единственную модель;</w:t>
      </w:r>
    </w:p>
    <w:p w:rsidR="00622FFF" w:rsidRPr="006B338D" w:rsidRDefault="00622FFF" w:rsidP="006B65A1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несколько различных видов моделей, каждая из которых отражает те или иные существенные признаки объекта;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одну модель, отражающую совокупность признаков объекта;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точную копию объекта во всех проявлениях его свойств и поведения;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lastRenderedPageBreak/>
        <w:t>вопрос не имеет смысла.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ПРОЦЕСС ПОСТРОЕНИЯ МОДЕЛИ, КАК ПРАВИЛО, ПРЕДПОЛАГАЕТ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описание всех свойств исследуемого объекта;</w:t>
      </w:r>
    </w:p>
    <w:p w:rsidR="00622FFF" w:rsidRPr="006B338D" w:rsidRDefault="00622FFF" w:rsidP="006B65A1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выделение наиболее существенных с точки зрения решаемой задачи свойств объекта;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выделение свойств объекта безотносительно к целям решаемой задачи;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описание всех пространственно-временных характеристик изучаемого объекта;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выделение не более трех существенных признаков объекта.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УСЛОВИЕ, КОТОРОЕ  НЕ ПОДХОДИТ К УСЛОВИЯМ ИЗОМОРФИЗМА МОДЕЛИ, ЯВЛЯЕТСЯ</w:t>
      </w:r>
    </w:p>
    <w:p w:rsidR="00622FFF" w:rsidRPr="006B338D" w:rsidRDefault="00622FFF" w:rsidP="006B65A1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должно существовать сходство по форме при различии основных структур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не должно существовать сходство по форме при различии основных структур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должно существовать различие по форме при различии основных структур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должно существовать сходство по форме при сходстве основных структур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все ответы верные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НЕФОРМАЛЬНЫМИ УРАВНЕНИЯМ МАТЕМАТИЧЕСКОЙ МОДЕЛИ ОТНОСЯТСЯ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динамические уравнения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дифференциальные уравнения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квадратные уравнения</w:t>
      </w:r>
    </w:p>
    <w:p w:rsidR="00622FFF" w:rsidRPr="006B65A1" w:rsidRDefault="00622FFF" w:rsidP="006B65A1">
      <w:pPr>
        <w:pStyle w:val="a1"/>
        <w:rPr>
          <w:lang w:val="ru-RU"/>
        </w:rPr>
      </w:pPr>
      <w:r w:rsidRPr="006B65A1">
        <w:rPr>
          <w:lang w:val="ru-RU"/>
        </w:rPr>
        <w:t>нелинейные уравнения</w:t>
      </w:r>
    </w:p>
    <w:p w:rsidR="00622FFF" w:rsidRPr="000F3113" w:rsidRDefault="00622FFF" w:rsidP="006B65A1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 xml:space="preserve">аналитические уравнения 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 xml:space="preserve">СПЕЦИАЛЬНО СИНТЕЗИРОВАННЫЙ ДЛЯ УДОБСТВА ИССЛЕДОВАНИЯ ОБЪЕКТ, КОТОРЫЙ ОБЛАДАЕТ НЕОБХОДИМОЙ СТЕПЕНЬЮ ПОДОБИЯ ИСХОДНОМУ ОБЪЕКТУ, АДЕКВАТНОЙ ЦЕЛЯМ ИССЛЕДОВАНИЯ НАЗЫВАЮТ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уравнение</w:t>
      </w:r>
    </w:p>
    <w:p w:rsidR="00622FFF" w:rsidRPr="000F3113" w:rsidRDefault="00622FFF" w:rsidP="000F3113">
      <w:pPr>
        <w:pStyle w:val="a1"/>
        <w:rPr>
          <w:color w:val="008000"/>
          <w:lang w:val="en-US"/>
        </w:rPr>
      </w:pPr>
      <w:r w:rsidRPr="000F3113">
        <w:rPr>
          <w:color w:val="008000"/>
          <w:lang w:val="en-US"/>
        </w:rPr>
        <w:t>модель 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структура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система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формат</w:t>
      </w:r>
    </w:p>
    <w:p w:rsidR="00622FFF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ПЕРЕХОД ОТ РЕАЛЬНОГО ОБЪЕКТА К НЕКОТОРОЙ ЛОГИЧЕСКОЙ СХЕМЕ НАЗЫВАЮТ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анализ объекта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lastRenderedPageBreak/>
        <w:t>моделированием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унификацией объекта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формализацией объекта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табуляцией</w:t>
      </w:r>
    </w:p>
    <w:p w:rsidR="00F00E5C" w:rsidRPr="00F00E5C" w:rsidRDefault="00F00E5C" w:rsidP="00F00E5C">
      <w:pPr>
        <w:pStyle w:val="a0"/>
        <w:rPr>
          <w:lang w:val="ru-RU"/>
        </w:rPr>
      </w:pPr>
      <w:r w:rsidRPr="00F00E5C">
        <w:rPr>
          <w:lang w:val="ru-RU"/>
        </w:rPr>
        <w:t>КОМПЬЮТЕРНОЕ МОДЕЛИРОВАНИЕ  ИСПОЛЬЗУЕТ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статистические модели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имитационные модели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динамические модели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физические модели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математические модели</w:t>
      </w:r>
    </w:p>
    <w:p w:rsidR="00622FFF" w:rsidRPr="006B65A1" w:rsidRDefault="006B65A1" w:rsidP="006B65A1">
      <w:pPr>
        <w:pStyle w:val="a0"/>
        <w:rPr>
          <w:lang w:val="ru-RU"/>
        </w:rPr>
      </w:pPr>
      <w:r w:rsidRPr="006B65A1">
        <w:rPr>
          <w:lang w:val="ru-RU"/>
        </w:rPr>
        <w:t>НАТУРНОЕ МОДЕЛИРОВАНИЕ - ЭТО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моделирование, при котором в модели узнается моделируемый объект, то есть натурная модель всегда имеет визуальную схожесть с объектом- оригиналом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создание математических формул, описывающих форму или поведение объекта-оригинала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моделирование, при котором в модели узнается какой-либо отдельный признак объекта-оригинала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совокупность данных, содержащих текстовую информацию об объекте-оригинале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создание таблицы, содержащей информацию об объекте оригинале модель относится к модели по степени детализации</w:t>
      </w:r>
    </w:p>
    <w:p w:rsidR="00622FFF" w:rsidRPr="006A18FE" w:rsidRDefault="006A18FE" w:rsidP="006A18FE">
      <w:pPr>
        <w:pStyle w:val="a0"/>
        <w:rPr>
          <w:lang w:val="ru-RU"/>
        </w:rPr>
      </w:pPr>
      <w:r w:rsidRPr="006A18FE">
        <w:rPr>
          <w:lang w:val="ru-RU"/>
        </w:rPr>
        <w:t>БОЛЬШИНСТВО МОДЕЛЕЙ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эквивалентны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эквифинальны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тождественны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изоморфны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идентичны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УСТАНАВЛИВАЕМЫЕ ПРЕДЕЛЫ ИЗМЕНЕНИЯ ЗНАЧЕНИЙ ПЕРЕМЕННЫХ НАЗЫВАЮТ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входными данными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выходными данными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управлениями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ограничениями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изменениями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lastRenderedPageBreak/>
        <w:t>ЧИСЛЕННЫЙ МЕТОД РЕШЕНИЯ МАТЕМАТИЧЕСКИХ ЗАДАЧ, ПРИ КОТОРОМ ИСКОМЫЕ ВЕЛИЧИНЫ ПРЕДСТАВЛЯЮТСЯ ВЕРОЯТНОСТНЫМИ ХАРАКТЕРИСТИКАМИ КАКОГО-ЛИБО СЛУЧАЙНОГО ЯВЛЕНИЯ НАЗЫВАЮТ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динамическое моделирование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статистическое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численное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имитационное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математическое моделирование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СПОСОБ ИССЛЕДОВАНИЯ РАЗЛИЧНЫХ ПРОЦЕССОВ ПУТЕМ ИЗУЧЕНИЯ ЯВЛЕНИЙ, ИМЕЮЩИХ РАЗЛИЧНОЕ ФИЗИЧЕСКОЕ СОДЕРЖАНИЕ, НО ОПИСЫВАЕМЫХ ОДИНАКОВЫМИ МАТЕМАТИЧЕСКИМИ СООТНОШЕНИЯМИ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динамическое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статистическое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численное моделирование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имитационное моделирование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математическое моделирование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ТЕОРЕМУ  «ЧТОБЫ СРЕДНЕЕ АРИФМЕТИЧЕСКОЕ НЕЗАВИСИМЫХ РЕАЛИЗАЦИЙ СЛУЧАЙНОЙ ВЕЛИЧИНЫ СХОДИЛОСЬ С ВЕРОЯТНОСТЬЮ ЕДИНИЦА К ЕЕ МАТЕМАТИЧЕСКОМУ ОЖИДАНИЮ, НЕОБХОДИМО И ДОСТАТОЧНО, ЧТОБЫ ЭТО МАТЕМАТИЧЕСКОЕ ОЖИДАНИЕ СУЩЕСТВОВАЛО»  СФОРМУЛИРОВАЛ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Евклид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Котельников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Монте-Карло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Колмагоров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Стив Джобс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 ПОСТРОЕНИЕ ВЫВОДОВ ПО ДАННЫМ, ПОЛУЧЕННЫМ ПУТЕМ ИМИТАЦИИ НАЗЫВАЮТ 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интерпретацией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адаптацией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локализацией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иммитацией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доказательством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ОСНОВУ МЕТОДОВ МОНТЕ-КАРЛО ЗАЛОЖИЛ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lastRenderedPageBreak/>
        <w:t>Монте-Карло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Нейман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Котельников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Колмагоров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Цузе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ВЫЧИСЛЕНИЕ ОПРЕДЕЛЕННОГО ИНТЕГРАЛА ЯВЛЯЕТСЯ ПРИМЕРОМ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динамического моделирования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математического моделирования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статистического моделирования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диффузионного моделирования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алгоритмического моделирования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ЧИСЛЕННЫЙ МЕТОД РЕШЕНИЯ УРАВНЕНИЙ В ЧАСТНЫХ ПРОИЗВОДНЫХ, ПРИМЕНЯЕМЫЙ В ПРИКЛАДНОЙ МЕХАНИКЕ -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метод серединных элементов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экспериментальным методом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метод конечных элементов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метод статистических элементов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метод начальных элементов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ГЕНЕРАТОРЫ СЛУЧАЙНЫХ ЧИСЕЛ ДЕЛЯТСЯ НА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статистические, алгоритмические, физические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физические, табличные, алгоритмические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имитационные, диффузионные, алгоритмические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табличные, физические, концептуальные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математические, табличные, графические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X=(X1,X2,…XM) В ОБЩЕМ ВИДЕ СТРУКТУРЫ МОДЕЛИ </w:t>
      </w:r>
      <w:r>
        <w:rPr>
          <w:lang w:val="ru-RU"/>
        </w:rPr>
        <w:br/>
      </w:r>
      <w:r w:rsidRPr="006A18FE">
        <w:rPr>
          <w:lang w:val="ru-RU"/>
        </w:rPr>
        <w:t xml:space="preserve">E = Ф(Y, X, A, Ξ) ПРЕДСТАВЛЯЮТ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вектор входных переменных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вектор выходных переменных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вектор управлений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вектор возмущений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вектор начальных данных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ДЛЯ ПОЛУЧЕНИЯ ЕДИНСТВЕННОГО РЕШЕНИЯ УРАВНЕНИЯ ТЕПЛОПРОВОДНОСТИ НУЖНО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lastRenderedPageBreak/>
        <w:t>присоединить к уравнению начальные условия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присоединить к уравнению граничные условия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присоединить к уравнению ограничения на функцию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присоединить к уравнению ограничения на управление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присоединить к уравнению начальные и граничные условия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МЕТОД СТАТИСТИЧЕСКИХ ИСПЫТАНИЙ НАЗЫВАЮТ МЕТОДОМ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случайным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нелинейным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Колмагорова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линейным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Монте-Карло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МАТЕМАТИЧЕСКОЙ ОСНОВОЙ ИСПОЛЬЗОВАНИЯ МЕТОДОВ МОНТЕ-КАРЛО ЯВЛЯЕТСЯ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теорема Котельникова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закон больших чисел в форме Колмагорова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закон больших чисел в форме Котельникова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теорема Найквиста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теорема Пифагора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МАТЕМАТИЧЕСКИЕ МОДЕЛИ ТЕХНОЛОГИЧЕСКИХ ОБЪЕКТОВ ХИМИЧЕСКОЙ, ПИЩЕВОЙ И МИКРОБИОЛОГИЧЕСКОЙ ПРОМЫШЛЕННОСТИ ЧАЩЕ ВСЕГО ОПИСЫВАЮТСЯ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уравнениями в частных производных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дифференциальными уравнениями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нелинейными уравнениями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линейными уравнениями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вероятностными системами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ДЛЯ ОПТИМИЗАЦИИ СТАТИЧЕСКИХ РЕЖИМОВ ДЕЙСТВУЮЩЕГО ОБЪЕКТА И РАСЧЕТА СИСТЕМ АВТОМАТИЧЕСКОГО РЕГУЛИРОВАНИЯ ИСПОЛЬЗУЮТСЯ МОДЕЛИ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построенные численным методом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построенные вероятностным методом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построенные статистическим методом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построенные экспериментальным методом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построенные графическим методом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lastRenderedPageBreak/>
        <w:t>ОЗНАКОМЛЕНИЕ С КОНСТРУКЦИЕЙ ТЕХНОЛОГИЧЕСКОГО ОБЪЕКТА ПРОИСХОДИТ НА ЭТАПЕ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моделирования объекта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тестирования объекта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проектирования объекта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эксплуатации объекта</w:t>
      </w:r>
    </w:p>
    <w:p w:rsidR="00622FFF" w:rsidRPr="006A18FE" w:rsidRDefault="00622FFF" w:rsidP="000F3113">
      <w:pPr>
        <w:pStyle w:val="a1"/>
        <w:rPr>
          <w:color w:val="008000"/>
          <w:lang w:val="en-US"/>
        </w:rPr>
      </w:pPr>
      <w:r w:rsidRPr="006A18FE">
        <w:rPr>
          <w:color w:val="008000"/>
          <w:lang w:val="en-US"/>
        </w:rPr>
        <w:t>изучения объекта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СЛУЧАЙНЫЙ ВЫБОР ПРОВОДИТСЯ С ПОМОЩЬЮ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функции распределения</w:t>
      </w:r>
    </w:p>
    <w:p w:rsidR="00622FFF" w:rsidRPr="00157E7B" w:rsidRDefault="00622FFF" w:rsidP="000F3113">
      <w:pPr>
        <w:pStyle w:val="a1"/>
        <w:rPr>
          <w:color w:val="008000"/>
          <w:lang w:val="en-US"/>
        </w:rPr>
      </w:pPr>
      <w:r w:rsidRPr="00157E7B">
        <w:rPr>
          <w:color w:val="008000"/>
          <w:lang w:val="en-US"/>
        </w:rPr>
        <w:t>случайных чисел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математического ожидания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табличных значений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плотности распределения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В КАЧЕСТВЕ ИНДИКАТОРОВ В ЭКСПЕРИМЕНТАЛЬНЫХ МЕТОДАХ ИССЛЕДОВАНИЯ СТРУКТУРЫ ПОТОКОВ А АППАРАТЕ ЧАЩЕ ИСПОЛЬЗУЮТ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температурный датчик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датчик давления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гигрометр</w:t>
      </w:r>
    </w:p>
    <w:p w:rsidR="00622FFF" w:rsidRPr="00157E7B" w:rsidRDefault="00622FFF" w:rsidP="000F3113">
      <w:pPr>
        <w:pStyle w:val="a1"/>
        <w:rPr>
          <w:color w:val="008000"/>
          <w:lang w:val="en-US"/>
        </w:rPr>
      </w:pPr>
      <w:r w:rsidRPr="00157E7B">
        <w:rPr>
          <w:color w:val="008000"/>
          <w:lang w:val="en-US"/>
        </w:rPr>
        <w:t>растворы солей и кислот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дистиллированные растворы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>В ОСНОВНОМ НЕФОРМАЛЬНЫЕ МАТЕМАТИЧЕСКИЕ МОДЕЛИ ТЕХНОЛОГИЧЕСКИХ ОБЪЕКТОВ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эквифинальны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эквивалентны</w:t>
      </w:r>
    </w:p>
    <w:p w:rsidR="00622FFF" w:rsidRPr="00157E7B" w:rsidRDefault="00622FFF" w:rsidP="000F3113">
      <w:pPr>
        <w:pStyle w:val="a1"/>
        <w:rPr>
          <w:color w:val="008000"/>
          <w:lang w:val="en-US"/>
        </w:rPr>
      </w:pPr>
      <w:r w:rsidRPr="00157E7B">
        <w:rPr>
          <w:color w:val="008000"/>
          <w:lang w:val="en-US"/>
        </w:rPr>
        <w:t>нелинейны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линейны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тождественны</w:t>
      </w:r>
    </w:p>
    <w:p w:rsidR="00622FFF" w:rsidRPr="006A18FE" w:rsidRDefault="00157E7B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ИСКОМУЮ ВЕЛИЧИНУ В ПРОВЕДЕНИИ ВЫЧИСЛЕНИЙ В СТАТИСТИЧЕСКОМ МОДЕЛИРОВАНИИ ПРЕДСТАВЛЯЮТ КАК 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интеграл от случайной величины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вероятность случайной переменной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функцию распределения случайной величины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 xml:space="preserve">плотность распределения случайной величины 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математическое ожидание от случайного исхода некоторого явления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lastRenderedPageBreak/>
        <w:t>ПРИ ИЗУЧЕНИИ ОБЪЕКТА РЕАЛЬНОЙ ДЕЙСТВИТЕЛЬНОСТИ МОЖНО СОЗДАТЬ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одну единственную модель;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несколько различных видов моделей, каждая из которых отражает те или иные существенные признаки объекта;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одну модель, отражающую совокупность признаков объекта;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точную копию объекта во всех проявлениях его свойств и поведения;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вопрос не имеет смысла.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ПРОЦЕСС ПОСТРОЕНИЯ МОДЕЛИ, КАК ПРАВИЛО, ПРЕДПОЛАГАЕТ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описание всех свойств исследуемого объекта;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выделение наиболее существенных с точки зрения решаемой задачи свойств объекта;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выделение свойств объекта безотносительно к целям решаемой задачи;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описание всех пространственно-временных характеристик изучаемого объекта;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выделение не более трех существенных признаков объекта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НАТУРНОЕ МОДЕЛИРОВАНИЕ ЭТО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моделирование, при котором в модели узнается моделируемый объект, то есть натурная модель всегда имеет визуальную схожесть с объектом- оригиналом;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создание математических формул, описывающих форму или поведение объекта-оригинала;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моделирование, при котором в модели узнается какой-либо отдельный признак объекта-оригинала;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совокупность данных, содержащих текстовую информацию об объекте-оригинале;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создание таблицы, содержащей информацию об объекте-оригинале.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ИНФОРМАЦИОННОЙ МОДЕЛЬЮ ОБЪЕКТА НЕЛЬЗЯ СЧИТАТЬ: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описание объекта-оригинала с помощью математических формул;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другой объект, не отражающий существенных признаков и свойств объекта-оригинала;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совокупность данных в виде таблицы, содержащих информацию о качественных и количественных характеристиках объекта-оригинала;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описание объекта-оригинала на естественном или формальном языке;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совокупность записанных на языке математики формул, описывающих поведение объекта-оригинала.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МАТЕМАТИЧЕСКАЯ МОДЕЛЬ ОБЪЕКТА — ЭТО: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lastRenderedPageBreak/>
        <w:t>созданная из какого-либо материала модель, точно отражающая внешние признаки объекта-оригинала;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описание в виде схемы внутренней структуры изучаемого объекта;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совокупность данных, содержащих информацию о количественных характеристиках объекта и его поведения в виде таблицы;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отражающих те или иные свойства объекта-оригинала или его поведение;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 xml:space="preserve"> К ЧИСЛУ МАТЕМАТИЧЕСКИХ МОДЕЛЕЙ ОТНОСИТСЯ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милицейский протокол;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правила дорожного движения;</w:t>
      </w:r>
    </w:p>
    <w:p w:rsidR="00622FFF" w:rsidRPr="006B338D" w:rsidRDefault="00622FFF" w:rsidP="000F3113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формула нахождения корней квадратного уравнения;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кулинарный рецепт;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инструкция по сборке мебели.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К ЧИСЛУ ДОКУМЕНТОВ, ПРЕДСТАВЛЯЮЩИХ СОБОЙ ИНФОРМАЦИОННУЮ МОДЕЛЬ УПРАВЛЕНИЯ ГОСУДАРСТВОМ, МОЖНО ОТНЕСТИ</w:t>
      </w:r>
    </w:p>
    <w:p w:rsidR="00622FFF" w:rsidRPr="00BF6796" w:rsidRDefault="00622FFF" w:rsidP="000F3113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Конституцию РФ;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географическую карту России;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Российский словарь политических терминов;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схему Кремля;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список депутатов государственной Думы.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К ИНФО</w:t>
      </w:r>
      <w:r w:rsidR="006A18FE">
        <w:rPr>
          <w:lang w:val="ru-RU"/>
        </w:rPr>
        <w:t xml:space="preserve">РМАЦИОННЫМ МОДЕЛЯМ, ОПИСЫВАЮЩИМ </w:t>
      </w:r>
      <w:r w:rsidRPr="006A18FE">
        <w:rPr>
          <w:lang w:val="ru-RU"/>
        </w:rPr>
        <w:t>ОРГАНИЗАЦИЮ УЧЕБНОГО ПРОЦЕССА В ШКОЛЕ, МОЖНО ОТНЕСТИ: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классный журнал;</w:t>
      </w:r>
    </w:p>
    <w:p w:rsidR="00622FFF" w:rsidRPr="00BF6796" w:rsidRDefault="00622FFF" w:rsidP="000F3113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расписание уроков;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список учащихся школы;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перечень школьных учебников;</w:t>
      </w:r>
    </w:p>
    <w:p w:rsidR="00622FFF" w:rsidRPr="000F3113" w:rsidRDefault="00622FFF" w:rsidP="000F3113">
      <w:pPr>
        <w:pStyle w:val="a1"/>
        <w:rPr>
          <w:lang w:val="ru-RU"/>
        </w:rPr>
      </w:pPr>
      <w:r w:rsidRPr="000F3113">
        <w:rPr>
          <w:lang w:val="ru-RU"/>
        </w:rPr>
        <w:t>перечень наглядных учебных пособий.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ОТМЕТЬ ЛОЖНОЕ ПРОДОЛЖЕНИЕ К ВЫСКАЗЫВАНИЮ: «К ИНФОРМАЦИОННОМУ ПРОЦЕССУ ПОИСКА ИНФОРМАЦИИ МОЖНО ОТНЕСТИ»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непосредственное наблюдение;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чтение справочной литературы;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запрос к информационным системам;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построение графической модели явления;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прослушивание радиопередач.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lastRenderedPageBreak/>
        <w:t>ОТМЕТЬ ИСТИННОЕ ВЫСКАЗЫВАНИЕ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непосредственное наблюдение — это хранение информации;</w:t>
      </w:r>
    </w:p>
    <w:p w:rsidR="00622FFF" w:rsidRPr="006B338D" w:rsidRDefault="00622FFF" w:rsidP="00BF6796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чтение справочной литературы — это поиск информации;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запрос к информационным системам — это защита информации;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построение графической модели явления — это передача информации;</w:t>
      </w:r>
    </w:p>
    <w:p w:rsidR="00622FFF" w:rsidRPr="00BF6796" w:rsidRDefault="00622FFF" w:rsidP="00BF6796">
      <w:pPr>
        <w:pStyle w:val="a1"/>
        <w:rPr>
          <w:lang w:val="ru-RU"/>
        </w:rPr>
      </w:pPr>
      <w:r w:rsidRPr="00BF6796">
        <w:rPr>
          <w:lang w:val="ru-RU"/>
        </w:rPr>
        <w:t>прослушивание радиопередачи — это процесс обработки информации.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РИСУНКИ, КАРТЫ, ЧЕРТЕЖИ, ДИАГРАММЫ, СХЕМЫ, ГРАФИКИПРЕДСТАВЛЯЮТ СОБОЙ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табличные информационные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математические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натурные модели;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графические информационные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иерархические информационные модели.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ОПИСАНИЕ ГЛОБАЛЬНОЙ КОМПЬЮТЕРНОЙ СЕТИ ИНТЕРНЕТ В ВИДЕ СИСТЕМЫ ВЗАИМОСВЯЗАННЫХ СЛЕДУЕТ РАССМАТРИВАТЬ КАК: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табличную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графическую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математическую модель;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сетевую модель.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ФАЙЛОВАЯ СИСТЕМА ПЕРСОНАЛЬНОГО КОМПЬЮТЕРА НАИБОЛЕЕ АДЕКВАТНО МОЖЕТ БЫТЬ ОПИСАНА В ВИДЕ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табличной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графической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иерархической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математической модели.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В БИОЛОГИИ КЛАССИФИКАЦИЯ ПРЕДСТАВИТЕЛЕЙ ЖИВОТНОГО МИРА ПРЕДСТАВЛЯЕТ СОБОЙ: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иерархическую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табличную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графическую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натурную модель.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lastRenderedPageBreak/>
        <w:t>РАСПИСАНИЕ ДВИЖЕНИЕ ПОЕЗДОВ МОЖЕТ РАССМАТРИВАТЬСЯ В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натурной модели;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табличной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графической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компьютерной модели;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математической модели.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ГЕОГРАФИЧЕСКУЮ КАРТУ СЛЕДУЕТ РАССМАТРИВАТЬ, СКОРЕЕ ВСЕГО КАК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математическую информационную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вербальную информационную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табличную информационную модель.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графическую информационную модель;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натурную модель.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К ЧИСЛУ САМЫХ ПЕРВЫХ ГРАФИЧЕСКИХ ИНФОРМАЦИОННЫХ МОДЕЛЕЙ СЛЕДУЕТ ОТНЕСТИ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наскальные росписи;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карты поверхности Земли;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книги с иллюстрациями;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строительные чертежи и планы;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иконы.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УКАЖИТЕ ЛОЖНОЕ УТВЕРЖДЕНИЕ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строгих правил построения любой модели сформулировать невозможно;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никакая модель не может заменить само явление, но при решении конкретной задачи она может оказаться очень полезным инструментом;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совершенно неважно, какие объекты выбираются в качестве моделирующих — главное, чтобы с их помощью можно было бы отразить наиболее существенные черты, признаки изучаемого объекта;</w:t>
      </w:r>
    </w:p>
    <w:p w:rsidR="00622FFF" w:rsidRPr="0038365D" w:rsidRDefault="00622FFF" w:rsidP="00BF6796">
      <w:pPr>
        <w:pStyle w:val="a1"/>
        <w:rPr>
          <w:color w:val="008000"/>
          <w:lang w:val="ru-RU"/>
        </w:rPr>
      </w:pPr>
      <w:r w:rsidRPr="0038365D">
        <w:rPr>
          <w:color w:val="008000"/>
          <w:lang w:val="ru-RU"/>
        </w:rPr>
        <w:t>модель содержит столько же информации, сколько</w:t>
      </w:r>
      <w:r w:rsidRPr="00BF6796">
        <w:rPr>
          <w:color w:val="008000"/>
          <w:lang w:val="en-US"/>
        </w:rPr>
        <w:t> </w:t>
      </w:r>
      <w:r w:rsidRPr="0038365D">
        <w:rPr>
          <w:color w:val="008000"/>
          <w:lang w:val="ru-RU"/>
        </w:rPr>
        <w:t>и моделируемый объект.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ПОСТРОЕНИЕ МОДЕЛИ ИСХОДНЫХ ДАННЫХ; ПОСТРОЕНИЕ МОДЕЛИ РЕЗУЛЬТАТА, РАЗРАБОТКА АЛГОРИТМА, РАЗРАБОТКА И ПРОГРАММЫ, ОТЛАДКА И ИСПОЛНЕНИЕ ПРОГРАММЫ, АНАЛИЗ И ИНТЕРПРЕТАЦИЯ РЕЗУЛЬТАТОВ — ЭТО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разработка алгоритма решения задач;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список команд исполнителю;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анализ существующих задач;</w:t>
      </w:r>
    </w:p>
    <w:p w:rsidR="00622FFF" w:rsidRPr="0038365D" w:rsidRDefault="00622FFF" w:rsidP="00BF6796">
      <w:pPr>
        <w:pStyle w:val="a1"/>
        <w:rPr>
          <w:color w:val="008000"/>
          <w:lang w:val="ru-RU"/>
        </w:rPr>
      </w:pPr>
      <w:r w:rsidRPr="0038365D">
        <w:rPr>
          <w:color w:val="008000"/>
          <w:lang w:val="ru-RU"/>
        </w:rPr>
        <w:lastRenderedPageBreak/>
        <w:t>этапы решения задачи с помощью компьютера;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алгоритм математической задачи.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В КАЧЕСТВЕ ПРИМЕРА МОДЕЛИ ПОВЕДЕНИЯ МОЖНО НАЗВАТЬ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список учащихся школы;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план классных комнат;</w:t>
      </w:r>
    </w:p>
    <w:p w:rsidR="00622FFF" w:rsidRPr="0038365D" w:rsidRDefault="00622FFF" w:rsidP="00BF6796">
      <w:pPr>
        <w:pStyle w:val="a1"/>
        <w:rPr>
          <w:color w:val="008000"/>
          <w:lang w:val="ru-RU"/>
        </w:rPr>
      </w:pPr>
      <w:r w:rsidRPr="0038365D">
        <w:rPr>
          <w:color w:val="008000"/>
          <w:lang w:val="ru-RU"/>
        </w:rPr>
        <w:t>правила техники безопасности в компьютерном классе;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план эвакуации при пожаре;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чертежи школьного здания.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КОМПЬЮТЕРНОЕ ИМИТАЦИОННОЕ МОДЕЛИРОВАНИЕ ЯДЕРНОГО ВЗРЫВА НЕ ПОЗВОЛЯЕТ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экспериментально проверить влияние высокой температуры и облучения на природные объекты;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провести натурное исследование процессов, протекающих в природе в процессе взрыва и после взрыва;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уменьшить стоимость исследований и обеспечить безопасность людей;</w:t>
      </w:r>
    </w:p>
    <w:p w:rsidR="00622FFF" w:rsidRPr="0038365D" w:rsidRDefault="00622FFF" w:rsidP="00BF6796">
      <w:pPr>
        <w:pStyle w:val="a1"/>
        <w:rPr>
          <w:color w:val="008000"/>
          <w:lang w:val="ru-RU"/>
        </w:rPr>
      </w:pPr>
      <w:r w:rsidRPr="0038365D">
        <w:rPr>
          <w:color w:val="008000"/>
          <w:lang w:val="ru-RU"/>
        </w:rPr>
        <w:t>получить достоверные данные о влиянии взрыва на здоровье людей;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получить достоверную информацию о влиянии ядерного взрыва на растения и животных в зоне облучения.</w:t>
      </w:r>
    </w:p>
    <w:p w:rsidR="00622FFF" w:rsidRPr="006A18FE" w:rsidRDefault="00622FFF" w:rsidP="006A18FE">
      <w:pPr>
        <w:pStyle w:val="a0"/>
        <w:rPr>
          <w:lang w:val="ru-RU"/>
        </w:rPr>
      </w:pPr>
      <w:r w:rsidRPr="006A18FE">
        <w:rPr>
          <w:lang w:val="ru-RU"/>
        </w:rPr>
        <w:t>С ПОМОЩЬЮ КОМПЬЮТЕРНОГО ИМИТАЦИОННОГО МОДЕЛИРОВАНИЯ НЕЛЬЗЯ ИЗУЧАТЬ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демографические процессы, протекающие в социальных системах;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тепловые процессы, протекающие в технических системах;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инфляционные процессы в промышленно-экономических системах;</w:t>
      </w:r>
    </w:p>
    <w:p w:rsidR="00622FFF" w:rsidRPr="0038365D" w:rsidRDefault="00622FFF" w:rsidP="00BF6796">
      <w:pPr>
        <w:pStyle w:val="a1"/>
        <w:rPr>
          <w:color w:val="008000"/>
          <w:lang w:val="ru-RU"/>
        </w:rPr>
      </w:pPr>
      <w:r w:rsidRPr="0038365D">
        <w:rPr>
          <w:color w:val="008000"/>
          <w:lang w:val="ru-RU"/>
        </w:rPr>
        <w:t>процессы психологического взаимодействия учеников  классе;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траектории движения планет и космических кораблей в безвоздушном пространстве.</w:t>
      </w:r>
    </w:p>
    <w:p w:rsidR="00622FFF" w:rsidRPr="00BF6796" w:rsidRDefault="00BF6796" w:rsidP="00BF6796">
      <w:pPr>
        <w:pStyle w:val="a0"/>
        <w:rPr>
          <w:lang w:val="ru-RU"/>
        </w:rPr>
      </w:pPr>
      <w:r w:rsidRPr="00BF6796">
        <w:rPr>
          <w:lang w:val="ru-RU"/>
        </w:rPr>
        <w:t>УРАВНЕНИЕ ВИДА DU/DT=A 2 D 2 U/DT 2   НАЗЫВАЮТ</w:t>
      </w:r>
    </w:p>
    <w:p w:rsidR="00622FFF" w:rsidRPr="00BF6796" w:rsidRDefault="00622FFF" w:rsidP="00BF6796">
      <w:pPr>
        <w:pStyle w:val="a1"/>
        <w:rPr>
          <w:color w:val="008000"/>
          <w:lang w:val="en-US"/>
        </w:rPr>
      </w:pPr>
      <w:r w:rsidRPr="00BF6796">
        <w:rPr>
          <w:color w:val="008000"/>
          <w:lang w:val="en-US"/>
        </w:rPr>
        <w:t>уравнением теплопроводности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уравнением термодинамики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уравнением Лапласа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квазилинейным уравнением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гиперболическим уравнением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 xml:space="preserve"> ДИФФЕРЕНЦИАЛЬНОЕ УРАВНЕНИЕ ЯВЛЯЕТСЯ ЭЛЛИПТИЧЕСКИМ ПРИ УСЛОВИИ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A/C-B*B=0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lastRenderedPageBreak/>
        <w:t>AC-B*B=0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AC-B=0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AC-B*B&lt;&gt;0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AC+B*B&gt;0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УРАВНЕНИЕ, ЛИНЕЙНОЕ ОТНОСИТЕЛЬНО ВСЕХ СТАРШИХ ПРОИЗВОДНЫХ ОТ НЕИЗВЕСТНОЙ ФУНКЦИИ НАЗЫВАЮТ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квазилинейное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элиптическое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гиперболическое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линейное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нелинейное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ДИФФЕРЕНЦИАЛЬНОЕ УРАВНЕНИЕ ЯВЛЯЕТСЯ ГИПЕРБОЛИЧЕСКИМ ПРИ УСЛОВИИ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A/C-B*B=0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AC-B*B&lt;0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AC-B=0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AC-B*B&lt;&gt;0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AC+B*B&gt;0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УСЛОВИЯ, ОПРЕДЕЛЯЮЩИЕ ЗНАЧЕНИЯ ИСКОМОЙ ФУНКЦИИ ПРИ ОДНОМ ЗНАЧЕНИИ НЕЗАВИСИМОЙ ПЕРЕМЕННОЙ НАЗЫВАЮТ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граничными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исходными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определенными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начальными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конечными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 xml:space="preserve">ПОРЯДКОМ ДИФФЕРЕНЦИАЛЬНОГО УРАВНЕНИЯ В ЧАСТНЫХ ПРОИЗВОДНЫХ НАЗЫВАЮТ 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количество неизвестных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порядок старшей частной производной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порядок младшей частной производной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количество слагаемых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число начальных данных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ФУНКЦИЯ U(X, Y) В УРАВНЕНИИ ПУАССОНА ПРИ РЕШЕНИИ ЕГО КОНЕЧНО-РАЗНОСТНЫМ МЕТОДОМ ПРЕДСТАВЛЯЕТСЯ ЗНАЧЕНИЯМИ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lastRenderedPageBreak/>
        <w:t xml:space="preserve">элементов матрицы 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 оси абсцисс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в узлах прямоугольной сетки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 оси ординат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произвольными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ДЛЯ РЕШЕНИЯ УРАВНЕНИЯ ПУАССОНА В ВИДЕ А * U = B НЕ ИСПОЛЬЗУЮТ МЕТОДЫ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Лапласса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Колмогорова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Котельникова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Дирихле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Найквисти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ДЕЛЬТА-ФУНКЦИЮ МОЖНО ОПРЕДЕЛИТЬ КАК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δ(x)=-limϖ(x)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δ(x)=limϖ(x+у)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δ(x)=limϖ(x-у)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δ(x)=limϖ(x*х)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δ(x)=limϖ(x-х*у)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ДИФФЕРЕНЦИАЛЬНОЕ УРАВНЕНИЕ ЯВЛЯЕТСЯ ПАРАБОЛИЧЕСКИМ ПРИ УСЛОВИИ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AC-B*B=0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AC-B&gt;0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AC-B*B&lt;0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AC-B*B&gt;0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A/C-B*B=0</w:t>
      </w:r>
    </w:p>
    <w:p w:rsidR="00622FFF" w:rsidRPr="00BF6796" w:rsidRDefault="0038365D" w:rsidP="00BF6796">
      <w:pPr>
        <w:pStyle w:val="a0"/>
        <w:rPr>
          <w:lang w:val="ru-RU"/>
        </w:rPr>
      </w:pPr>
      <w:r w:rsidRPr="00BF6796">
        <w:rPr>
          <w:lang w:val="ru-RU"/>
        </w:rPr>
        <w:t>УСЛОВИЯ R, СР, K = CONST ДЛЯ ТЕПЛОПРОВОДНОСТИ СТЕРЖНЯ ГОВОРЯТ О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не однородности стержня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линейности стержня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постоянстве стержня</w:t>
      </w:r>
    </w:p>
    <w:p w:rsidR="00622FFF" w:rsidRPr="0038365D" w:rsidRDefault="00622FFF" w:rsidP="0038365D">
      <w:pPr>
        <w:pStyle w:val="a1"/>
        <w:rPr>
          <w:lang w:val="ru-RU"/>
        </w:rPr>
      </w:pPr>
      <w:r w:rsidRPr="0038365D">
        <w:rPr>
          <w:lang w:val="ru-RU"/>
        </w:rPr>
        <w:t>нелинейности стержня</w:t>
      </w:r>
    </w:p>
    <w:p w:rsidR="00622FFF" w:rsidRPr="006B338D" w:rsidRDefault="00622FFF" w:rsidP="0038365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однородности стержня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СЛУЧАЙНАЯ ВЕЛИЧИНА X(T) –ЧИСЛО СОБЫТИЙ ПРОСТЕЙШЕГО ПОТОКА НА УЧАСТКЕ ВРЕМЕНИ Т, ИМЕЕТ РАСПРЕДЕЛЕНИЕ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lastRenderedPageBreak/>
        <w:t>показательное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пуассоновское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биномиальное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ординарное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дикретное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СРЕДНЕЕ ЧИСЛО СОБЫТИЙ ПОТОКА, ПРИХОДЯЩЕЕСЯ НА ЕДИНИЦУ ВРЕМЕНИ, НАЗЫВАЕТСЯ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мощностью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дисперсией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математическим ожиданием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закон распределения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интенсивностью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ЕСЛИ ПОТОК ЗАЯВОК ОГРАНИЧЕН И ЗАЯВКИ, ПОКИНУВШИЕ СИСТЕМУ, НЕ МОГУТ В НЕЕ ВОЗВРАЩАТЬСЯ, СИСТЕМА МАССОВОГО ОБСЛУЖИВАНИЯ ЯВЛЯЕТСЯ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открытой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замкнутой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многофазной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однофазной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разомкнутой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СИСТЕМА МАССОВОГО ОБСЛУЖИВАНИЯ ЯВЛЯЕТСЯ МАРКОВСКОЙ, ЕСЛИ ВСЕ ПОТОКИ СОБЫТИЙ, ПЕРЕВОДЯЩИЕ ЕЕ ИЗ СОСТОЯНИЯ В СОСТОЯНИЕ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регулярные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броуновские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пуассоновские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эйлеровские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стационарные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СЛУЧАЙНЫЙ ПРОЦЕСС, ПРИ КОТОРОМ ВЕРОЯТНОСТЬ ЛЮБОГО СОСТОЯНИЯ СИСТЕМЫ МАССОВОГО ОБСЛУЖИВАНИЯ В БУДУЩЕМ ЗАВИСИТ ТОЛЬКО ОТ ЕЕ СОСТОЯНИЯ В НАСТОЯЩЕМ И НЕ ЗАВИСИТ ОТ ЕЕ СОСТОЯНИЙ В ПРОШЛОМ, НАЗЫВАЕТСЯ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пуассоновским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марковским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регулярным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броуновским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lastRenderedPageBreak/>
        <w:t>эйлеровским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ОДНОРОДНЫЕ СОБЫТИЯ В МОДЕЛИРОВАНИИ ПРОЦЕССОВ ОБСЛУЖИВАНИЯ НАЗЫВАЮТ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заявки 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обслуживание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нагрузка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входной поток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выходной поток</w:t>
      </w:r>
    </w:p>
    <w:p w:rsidR="00622FFF" w:rsidRPr="006B338D" w:rsidRDefault="006B338D" w:rsidP="006B338D">
      <w:pPr>
        <w:pStyle w:val="a0"/>
        <w:rPr>
          <w:lang w:val="ru-RU"/>
        </w:rPr>
      </w:pPr>
      <w:r w:rsidRPr="006B338D">
        <w:rPr>
          <w:lang w:val="ru-RU"/>
        </w:rPr>
        <w:t>УСТАНОВИТЕ ПРАВИЛЬНУЮ ПОСЛЕДОВАТЕЛЬНОСТЬ БЛОКОВ СХЕМЫ СИСТЕМЫ МАССОВОГО ОБСЛУЖИВАНИЯ: 1)КАНАЛЫ ОБСЛУЖИВАНИЯ 2)ВЫХОДЯЩИЙ ПОТОК ЗАЯВОК 3)ВХОДЯЩИЙ ПОТОК ЗАЯВОК 4)ОЧЕРЕДЬ: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1 2 3 4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3 4 1 2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4 3 1 2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3 4 2 1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1 2 4 3</w:t>
      </w:r>
    </w:p>
    <w:p w:rsidR="00622FFF" w:rsidRPr="006B338D" w:rsidRDefault="00622FFF" w:rsidP="006B338D">
      <w:pPr>
        <w:pStyle w:val="a0"/>
        <w:rPr>
          <w:lang w:val="ru-RU"/>
        </w:rPr>
      </w:pPr>
      <w:r w:rsidRPr="006B338D">
        <w:rPr>
          <w:lang w:val="ru-RU"/>
        </w:rPr>
        <w:t>КОМПЬЮТЕРНОЕ МОДЕЛИРОВАНИЕ - ЭТО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процесс построения модели компьютерными средствами;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процесс исследования объекта с помощью его компьютерной модели;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построение модели на экране компьютера;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конкретной задачи с помощью компьютера;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отладка конкретной задачи с помощью компьютера</w:t>
      </w:r>
    </w:p>
    <w:p w:rsidR="00622FFF" w:rsidRPr="006B338D" w:rsidRDefault="00622FFF" w:rsidP="006B338D">
      <w:pPr>
        <w:pStyle w:val="a0"/>
        <w:rPr>
          <w:lang w:val="ru-RU"/>
        </w:rPr>
      </w:pPr>
      <w:r w:rsidRPr="006B338D">
        <w:rPr>
          <w:lang w:val="ru-RU"/>
        </w:rPr>
        <w:t>ВЕРБАЛЬНОЙ МОДЕЛЬЮ ЯВЛЯЕТСЯ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автомобиля;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самолета</w:t>
      </w:r>
      <w:r w:rsidR="006B338D" w:rsidRPr="006B338D">
        <w:rPr>
          <w:lang w:val="ru-RU"/>
        </w:rPr>
        <w:t>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формула закона всемирного тяготения;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номенклатура списка товаров на складе;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сборник правил дорожного движения</w:t>
      </w:r>
    </w:p>
    <w:p w:rsidR="00622FFF" w:rsidRPr="006B338D" w:rsidRDefault="00622FFF" w:rsidP="006B338D">
      <w:pPr>
        <w:pStyle w:val="a0"/>
        <w:rPr>
          <w:lang w:val="ru-RU"/>
        </w:rPr>
      </w:pPr>
      <w:r w:rsidRPr="006B338D">
        <w:rPr>
          <w:lang w:val="ru-RU"/>
        </w:rPr>
        <w:t>МАТЕМАТИЧЕСКОЙ МОДЕЛЬЮ ЯВЛЯЕЬТСЯ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автомобиля;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сборник правил дорожного движения;</w:t>
      </w:r>
    </w:p>
    <w:p w:rsidR="00622FFF" w:rsidRPr="006B338D" w:rsidRDefault="00622FFF" w:rsidP="006B338D">
      <w:pPr>
        <w:pStyle w:val="a1"/>
        <w:rPr>
          <w:color w:val="008000"/>
          <w:lang w:val="en-US"/>
        </w:rPr>
      </w:pPr>
      <w:r w:rsidRPr="006B338D">
        <w:rPr>
          <w:color w:val="008000"/>
          <w:lang w:val="en-US"/>
        </w:rPr>
        <w:t>формула закона всемирного тяготения;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номенклатура списка товаров на складе;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lastRenderedPageBreak/>
        <w:t>рецепт.</w:t>
      </w:r>
    </w:p>
    <w:p w:rsidR="00622FFF" w:rsidRPr="006B338D" w:rsidRDefault="00622FFF" w:rsidP="006B338D">
      <w:pPr>
        <w:pStyle w:val="a0"/>
        <w:rPr>
          <w:lang w:val="ru-RU"/>
        </w:rPr>
      </w:pPr>
      <w:r w:rsidRPr="006B338D">
        <w:rPr>
          <w:lang w:val="ru-RU"/>
        </w:rPr>
        <w:t>ИНФОРМАЦИОННОЙ МОДЕЛЬЮ ЯВЛЯЕТСЯ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автомобиля;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сборник правил дорожного движения;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формула закона всемирного тяготения;</w:t>
      </w:r>
    </w:p>
    <w:p w:rsidR="00622FFF" w:rsidRPr="006B338D" w:rsidRDefault="00622FFF" w:rsidP="006B338D">
      <w:pPr>
        <w:pStyle w:val="a1"/>
        <w:rPr>
          <w:color w:val="008000"/>
          <w:lang w:val="ru-RU"/>
        </w:rPr>
      </w:pPr>
      <w:r w:rsidRPr="006B338D">
        <w:rPr>
          <w:color w:val="008000"/>
          <w:lang w:val="ru-RU"/>
        </w:rPr>
        <w:t>номенклатура списка товаров на складе;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математическое уравнение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22FFF">
        <w:rPr>
          <w:lang w:eastAsia="ru-RU"/>
        </w:rPr>
        <w:t xml:space="preserve"> К ДЕТЕРМИНИРОВАННЫМ МОДЕЛЯМ ОТНОСИТСЯ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случайного блуждания частицы;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формирования очереди;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>модель свободного падения тела в среде с сопротивлением;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игры «орел - орешка»;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автомобильной заправки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22FFF">
        <w:rPr>
          <w:lang w:eastAsia="ru-RU"/>
        </w:rPr>
        <w:t xml:space="preserve"> К СТОХАСТИЧЕСКИМ МОДЕЛЯМ ОТНОСИТСЯ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движения тела, брошенного под углом к горизонту;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 xml:space="preserve">модель броуновского движения;  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таяния кусочка льда в стакане;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обтекания газом крыла самолета;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модель автомобиля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22FFF">
        <w:rPr>
          <w:lang w:eastAsia="ru-RU"/>
        </w:rPr>
        <w:t xml:space="preserve"> ПОСЛЕДОВАТЕЛЬНОСТЬ ЭТАПОВ МОДЕЛИРОВАНИЯ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>цель, объект, модель, метод, алгоритм, программа, эксперимент, анализ, уточнение;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цель, модель, объект, алгоритм, программа, эксперимент, уточнение выбора объекта;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объект, цель, модель, эксперимент, программа, анализ, тестирование;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объект, модель, цель, алгоритм, метод, программа, эксперимент;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объект, цель, модель, эксперимент, программа, тестирование, анализ.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B338D">
        <w:rPr>
          <w:lang w:val="ru-RU" w:eastAsia="ru-RU"/>
        </w:rPr>
        <w:t xml:space="preserve"> </w:t>
      </w:r>
      <w:r w:rsidRPr="00622FFF">
        <w:rPr>
          <w:lang w:eastAsia="ru-RU"/>
        </w:rPr>
        <w:t>ИНДУКТИВНОЕ МОДЕЛИРОВАНИЕ ПРЕДПОЛАГАЕТ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>гипотетическое описание модели;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методом индукции;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дедуктивным методом;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построение модели как частного случая глобальных законов природы;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симплекс методом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22FFF">
        <w:rPr>
          <w:lang w:eastAsia="ru-RU"/>
        </w:rPr>
        <w:t xml:space="preserve"> ДЕДУКТИВНОЕ МОДЕЛИРОВАНИЕ ПРЕДПОЛАГАЕТ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lastRenderedPageBreak/>
        <w:t>гипотетическое описание модели;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методом индукции;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дедуктивным методом;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>построение модели как частного случая глобальных законов природы;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симплекс методом</w:t>
      </w:r>
    </w:p>
    <w:p w:rsidR="00622FFF" w:rsidRPr="00622FFF" w:rsidRDefault="00622FFF" w:rsidP="006B338D">
      <w:pPr>
        <w:pStyle w:val="a0"/>
        <w:rPr>
          <w:lang w:eastAsia="ru-RU"/>
        </w:rPr>
      </w:pPr>
      <w:r w:rsidRPr="00622FFF">
        <w:rPr>
          <w:lang w:eastAsia="ru-RU"/>
        </w:rPr>
        <w:t xml:space="preserve"> КОМПЬЮТЕРНЫЙ ЭКСПИРЕМЕНТ – ЭТО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решение задачи на компьютере;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>исследование модели с помощью компьютерной программы;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подключение компьютера для обработки физических экспериментов;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автоматизирование управления физическим экспериментом;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построение модели на компьютере</w:t>
      </w:r>
    </w:p>
    <w:p w:rsidR="00622FFF" w:rsidRPr="006B338D" w:rsidRDefault="00622FFF" w:rsidP="006B338D">
      <w:pPr>
        <w:pStyle w:val="a0"/>
        <w:rPr>
          <w:lang w:val="ru-RU" w:eastAsia="ru-RU"/>
        </w:rPr>
      </w:pPr>
      <w:r w:rsidRPr="006B338D">
        <w:rPr>
          <w:lang w:val="ru-RU" w:eastAsia="ru-RU"/>
        </w:rPr>
        <w:t xml:space="preserve"> МОДЕЛЬ СВОБОДНОГО ПАДЕНИЯ ТЕЛА В СРЕДЕ С ТРЕНИЕМ (</w:t>
      </w:r>
      <w:r w:rsidRPr="00622FFF">
        <w:rPr>
          <w:lang w:eastAsia="ru-RU"/>
        </w:rPr>
        <w:t>m</w:t>
      </w:r>
      <w:r w:rsidRPr="006B338D">
        <w:rPr>
          <w:lang w:val="ru-RU" w:eastAsia="ru-RU"/>
        </w:rPr>
        <w:t xml:space="preserve"> – масса, </w:t>
      </w:r>
      <w:r w:rsidRPr="00622FFF">
        <w:rPr>
          <w:lang w:eastAsia="ru-RU"/>
        </w:rPr>
        <w:t>a</w:t>
      </w:r>
      <w:r w:rsidRPr="006B338D">
        <w:rPr>
          <w:lang w:val="ru-RU" w:eastAsia="ru-RU"/>
        </w:rPr>
        <w:t xml:space="preserve"> – ускорение, </w:t>
      </w:r>
      <w:r w:rsidRPr="00622FFF">
        <w:rPr>
          <w:lang w:eastAsia="ru-RU"/>
        </w:rPr>
        <w:t>V</w:t>
      </w:r>
      <w:r w:rsidRPr="006B338D">
        <w:rPr>
          <w:lang w:val="ru-RU" w:eastAsia="ru-RU"/>
        </w:rPr>
        <w:t xml:space="preserve"> – скорость, </w:t>
      </w:r>
      <w:r w:rsidRPr="00622FFF">
        <w:rPr>
          <w:lang w:eastAsia="ru-RU"/>
        </w:rPr>
        <w:t>k</w:t>
      </w:r>
      <w:r w:rsidRPr="006B338D">
        <w:rPr>
          <w:lang w:val="ru-RU" w:eastAsia="ru-RU"/>
        </w:rPr>
        <w:t xml:space="preserve"> – коэффициент; </w:t>
      </w:r>
      <w:r w:rsidRPr="00622FFF">
        <w:rPr>
          <w:lang w:eastAsia="ru-RU"/>
        </w:rPr>
        <w:t>P</w:t>
      </w:r>
      <w:r w:rsidRPr="006B338D">
        <w:rPr>
          <w:lang w:val="ru-RU" w:eastAsia="ru-RU"/>
        </w:rPr>
        <w:t xml:space="preserve"> – давление ; </w:t>
      </w:r>
      <w:r w:rsidRPr="00622FFF">
        <w:rPr>
          <w:lang w:eastAsia="ru-RU"/>
        </w:rPr>
        <w:t>X</w:t>
      </w:r>
      <w:r w:rsidRPr="006B338D">
        <w:rPr>
          <w:lang w:val="ru-RU" w:eastAsia="ru-RU"/>
        </w:rPr>
        <w:t xml:space="preserve"> – перемещение; </w:t>
      </w:r>
      <w:r w:rsidRPr="00622FFF">
        <w:rPr>
          <w:lang w:eastAsia="ru-RU"/>
        </w:rPr>
        <w:t>R</w:t>
      </w:r>
      <w:r w:rsidRPr="006B338D">
        <w:rPr>
          <w:lang w:val="ru-RU" w:eastAsia="ru-RU"/>
        </w:rPr>
        <w:t xml:space="preserve"> - плотность):</w:t>
      </w:r>
    </w:p>
    <w:p w:rsidR="00622FFF" w:rsidRPr="004218D9" w:rsidRDefault="00622FFF" w:rsidP="006B338D">
      <w:pPr>
        <w:pStyle w:val="a1"/>
        <w:rPr>
          <w:color w:val="008000"/>
          <w:lang w:val="ru-RU"/>
        </w:rPr>
      </w:pPr>
      <w:r w:rsidRPr="004218D9">
        <w:rPr>
          <w:color w:val="008000"/>
          <w:lang w:val="ru-RU"/>
        </w:rPr>
        <w:t xml:space="preserve">ma = mg – kV, 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 xml:space="preserve">2ma= mg – kX, 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ma = mg – kP,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 xml:space="preserve">ma = mg – kR, </w:t>
      </w:r>
    </w:p>
    <w:p w:rsidR="00622FFF" w:rsidRPr="006B338D" w:rsidRDefault="00622FFF" w:rsidP="006B338D">
      <w:pPr>
        <w:pStyle w:val="a1"/>
        <w:rPr>
          <w:lang w:val="ru-RU"/>
        </w:rPr>
      </w:pPr>
      <w:r w:rsidRPr="006B338D">
        <w:rPr>
          <w:lang w:val="ru-RU"/>
        </w:rPr>
        <w:t>ma = mg + kV</w:t>
      </w:r>
    </w:p>
    <w:p w:rsidR="00622FFF" w:rsidRPr="006B338D" w:rsidRDefault="00622FFF" w:rsidP="006B338D">
      <w:pPr>
        <w:pStyle w:val="a0"/>
        <w:rPr>
          <w:lang w:val="ru-RU" w:eastAsia="ru-RU"/>
        </w:rPr>
      </w:pPr>
      <w:r w:rsidRPr="006B338D">
        <w:rPr>
          <w:lang w:val="ru-RU" w:eastAsia="ru-RU"/>
        </w:rPr>
        <w:t xml:space="preserve">МОДЕЛЬ ДВИЖЕНИЯ ТЕЛА, БРОШЕННОГО ПОД УГЛОМ К ГОРИЗОНТУ В СИСТЕМЕ КООРДИНАТ, В КОТОРОЙ ОСЬ </w:t>
      </w:r>
      <w:r w:rsidRPr="006B338D">
        <w:rPr>
          <w:lang w:eastAsia="ru-RU"/>
        </w:rPr>
        <w:t>X</w:t>
      </w:r>
      <w:r w:rsidRPr="006B338D">
        <w:rPr>
          <w:lang w:val="ru-RU" w:eastAsia="ru-RU"/>
        </w:rPr>
        <w:t xml:space="preserve"> НАПРАВЛЕННА ПО ГОРИЗОНТУ, </w:t>
      </w:r>
      <w:r w:rsidRPr="006B338D">
        <w:rPr>
          <w:lang w:eastAsia="ru-RU"/>
        </w:rPr>
        <w:t>Y</w:t>
      </w:r>
      <w:r w:rsidRPr="006B338D">
        <w:rPr>
          <w:lang w:val="ru-RU" w:eastAsia="ru-RU"/>
        </w:rPr>
        <w:t xml:space="preserve"> – ВЕРТИКАЛЬНО ВВЕРХ ( </w:t>
      </w:r>
      <w:r w:rsidRPr="006B338D">
        <w:rPr>
          <w:lang w:eastAsia="ru-RU"/>
        </w:rPr>
        <w:t>ax</w:t>
      </w:r>
      <w:r w:rsidRPr="006B338D">
        <w:rPr>
          <w:lang w:val="ru-RU" w:eastAsia="ru-RU"/>
        </w:rPr>
        <w:t xml:space="preserve">, </w:t>
      </w:r>
      <w:r w:rsidRPr="006B338D">
        <w:rPr>
          <w:lang w:eastAsia="ru-RU"/>
        </w:rPr>
        <w:t>ay</w:t>
      </w:r>
      <w:r w:rsidRPr="006B338D">
        <w:rPr>
          <w:lang w:val="ru-RU" w:eastAsia="ru-RU"/>
        </w:rPr>
        <w:t xml:space="preserve">, </w:t>
      </w:r>
      <w:r w:rsidRPr="006B338D">
        <w:rPr>
          <w:lang w:eastAsia="ru-RU"/>
        </w:rPr>
        <w:t>Vx</w:t>
      </w:r>
      <w:r w:rsidRPr="006B338D">
        <w:rPr>
          <w:lang w:val="ru-RU" w:eastAsia="ru-RU"/>
        </w:rPr>
        <w:t xml:space="preserve">,  </w:t>
      </w:r>
      <w:r w:rsidRPr="006B338D">
        <w:rPr>
          <w:lang w:eastAsia="ru-RU"/>
        </w:rPr>
        <w:t>Vy</w:t>
      </w:r>
      <w:r w:rsidRPr="006B338D">
        <w:rPr>
          <w:lang w:val="ru-RU" w:eastAsia="ru-RU"/>
        </w:rPr>
        <w:t xml:space="preserve"> – проекции ускорения и скорости,  </w:t>
      </w:r>
      <w:r w:rsidRPr="006B338D">
        <w:rPr>
          <w:lang w:eastAsia="ru-RU"/>
        </w:rPr>
        <w:t>m</w:t>
      </w:r>
      <w:r w:rsidRPr="006B338D">
        <w:rPr>
          <w:lang w:val="ru-RU" w:eastAsia="ru-RU"/>
        </w:rPr>
        <w:t xml:space="preserve"> – масса, А – угол бросания;)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max = -kVx, may = mg + kVy, V0x = V0cosA, V0y = V0sin</w:t>
      </w:r>
      <w:r w:rsidRPr="004218D9">
        <w:rPr>
          <w:lang w:val="ru-RU"/>
        </w:rPr>
        <w:t>А</w:t>
      </w:r>
      <w:r w:rsidRPr="004218D9">
        <w:rPr>
          <w:lang w:val="en-US"/>
        </w:rPr>
        <w:t xml:space="preserve">, 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max = mg - kVx, may = mg – kVy, V0x = V0cosA, V0y = V0sin</w:t>
      </w:r>
      <w:r w:rsidRPr="004218D9">
        <w:rPr>
          <w:lang w:val="ru-RU"/>
        </w:rPr>
        <w:t>А</w:t>
      </w:r>
      <w:r w:rsidRPr="004218D9">
        <w:rPr>
          <w:lang w:val="en-US"/>
        </w:rPr>
        <w:t>,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max = mg – kVx, may = –kVy, V0x = V0cosA, V0y = V0sin</w:t>
      </w:r>
      <w:r w:rsidRPr="004218D9">
        <w:rPr>
          <w:lang w:val="ru-RU"/>
        </w:rPr>
        <w:t>А</w:t>
      </w:r>
      <w:r w:rsidRPr="004218D9">
        <w:rPr>
          <w:lang w:val="en-US"/>
        </w:rPr>
        <w:t xml:space="preserve">, 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max = mg - kVx, may = mg – kVy, V0x = V0cosA, V0y = V0sin</w:t>
      </w:r>
      <w:r w:rsidRPr="004218D9">
        <w:rPr>
          <w:lang w:val="ru-RU"/>
        </w:rPr>
        <w:t>А</w:t>
      </w:r>
      <w:r w:rsidRPr="004218D9">
        <w:rPr>
          <w:lang w:val="en-US"/>
        </w:rPr>
        <w:t>,</w:t>
      </w:r>
    </w:p>
    <w:p w:rsidR="00622FFF" w:rsidRPr="004218D9" w:rsidRDefault="00622FFF" w:rsidP="004218D9">
      <w:pPr>
        <w:pStyle w:val="a1"/>
        <w:rPr>
          <w:color w:val="008000"/>
          <w:lang w:val="en-US"/>
        </w:rPr>
      </w:pPr>
      <w:r w:rsidRPr="004218D9">
        <w:rPr>
          <w:color w:val="008000"/>
          <w:lang w:val="en-US"/>
        </w:rPr>
        <w:t>max = -kVx, may = mg – kVy, V0x = V0cosA, V0y = V0sin</w:t>
      </w:r>
      <w:r w:rsidRPr="004218D9">
        <w:rPr>
          <w:color w:val="008000"/>
          <w:lang w:val="ru-RU"/>
        </w:rPr>
        <w:t>А</w:t>
      </w:r>
      <w:r w:rsidRPr="004218D9">
        <w:rPr>
          <w:color w:val="008000"/>
          <w:lang w:val="en-US"/>
        </w:rPr>
        <w:t>;</w:t>
      </w:r>
    </w:p>
    <w:p w:rsidR="00622FFF" w:rsidRPr="006B338D" w:rsidRDefault="00622FFF" w:rsidP="006B338D">
      <w:pPr>
        <w:pStyle w:val="a0"/>
        <w:rPr>
          <w:lang w:val="ru-RU" w:eastAsia="ru-RU"/>
        </w:rPr>
      </w:pPr>
      <w:r w:rsidRPr="006B338D">
        <w:rPr>
          <w:lang w:val="ru-RU" w:eastAsia="ru-RU"/>
        </w:rPr>
        <w:t xml:space="preserve">МОДЕЛЬ ДВИЖЕНИЯ НЕБЕСНОГО ТЕЛА ОТНОСИТЕЛЬНО ЗЕМЛИ (ПЛОСКИЙ СЛУЧАЙ где </w:t>
      </w:r>
      <w:r w:rsidRPr="006B338D">
        <w:rPr>
          <w:lang w:eastAsia="ru-RU"/>
        </w:rPr>
        <w:t>G</w:t>
      </w:r>
      <w:r w:rsidRPr="006B338D">
        <w:rPr>
          <w:lang w:val="ru-RU" w:eastAsia="ru-RU"/>
        </w:rPr>
        <w:t xml:space="preserve"> – гравитационная постоянная, М – масса Земли, х,у - координаты тела;):</w:t>
      </w:r>
    </w:p>
    <w:p w:rsidR="004218D9" w:rsidRPr="004218D9" w:rsidRDefault="00622FFF" w:rsidP="004218D9">
      <w:pPr>
        <w:pStyle w:val="a1"/>
        <w:rPr>
          <w:color w:val="008000"/>
          <w:lang w:val="en-US"/>
        </w:rPr>
      </w:pPr>
      <w:r w:rsidRPr="004218D9">
        <w:rPr>
          <w:color w:val="008000"/>
          <w:lang w:val="en-US"/>
        </w:rPr>
        <w:t xml:space="preserve">d2t/ dt2 = - GMx / </w:t>
      </w:r>
      <w:r w:rsidRPr="004218D9">
        <w:rPr>
          <w:color w:val="008000"/>
          <w:lang w:val="en-US"/>
        </w:rPr>
        <w:object w:dxaOrig="12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21.75pt" o:ole="">
            <v:imagedata r:id="rId34" o:title=""/>
          </v:shape>
          <o:OLEObject Type="Embed" ProgID="Equation.3" ShapeID="_x0000_i1025" DrawAspect="Content" ObjectID="_1478689189" r:id="rId35"/>
        </w:object>
      </w:r>
      <w:r w:rsidRPr="004218D9">
        <w:rPr>
          <w:color w:val="008000"/>
          <w:lang w:val="en-US"/>
        </w:rPr>
        <w:t xml:space="preserve">; d2y / dt2 = -GMy / </w:t>
      </w:r>
      <w:r w:rsidRPr="004218D9">
        <w:rPr>
          <w:color w:val="008000"/>
          <w:lang w:val="en-US"/>
        </w:rPr>
        <w:object w:dxaOrig="1240" w:dyaOrig="440">
          <v:shape id="_x0000_i1026" type="#_x0000_t75" style="width:62.25pt;height:21.75pt" o:ole="">
            <v:imagedata r:id="rId34" o:title=""/>
          </v:shape>
          <o:OLEObject Type="Embed" ProgID="Equation.3" ShapeID="_x0000_i1026" DrawAspect="Content" ObjectID="_1478689190" r:id="rId36"/>
        </w:object>
      </w:r>
      <w:r w:rsidRPr="004218D9">
        <w:rPr>
          <w:color w:val="008000"/>
          <w:lang w:val="en-US"/>
        </w:rPr>
        <w:t>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 xml:space="preserve">dx/ dt = - GMm / ; dy / dt = -GMm / </w:t>
      </w:r>
      <w:r w:rsidRPr="004218D9">
        <w:rPr>
          <w:lang w:val="en-US"/>
        </w:rPr>
        <w:object w:dxaOrig="1240" w:dyaOrig="440">
          <v:shape id="_x0000_i1027" type="#_x0000_t75" style="width:62.25pt;height:21.75pt" o:ole="">
            <v:imagedata r:id="rId34" o:title=""/>
          </v:shape>
          <o:OLEObject Type="Embed" ProgID="Equation.3" ShapeID="_x0000_i1027" DrawAspect="Content" ObjectID="_1478689191" r:id="rId37"/>
        </w:object>
      </w:r>
      <w:r w:rsidRPr="004218D9">
        <w:rPr>
          <w:lang w:val="en-US"/>
        </w:rPr>
        <w:t xml:space="preserve">; 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lastRenderedPageBreak/>
        <w:t>d2Vx / dt2 = - GMVx /</w:t>
      </w:r>
      <w:r w:rsidRPr="004218D9">
        <w:rPr>
          <w:lang w:val="en-US"/>
        </w:rPr>
        <w:object w:dxaOrig="1240" w:dyaOrig="440">
          <v:shape id="_x0000_i1028" type="#_x0000_t75" style="width:62.25pt;height:21.75pt" o:ole="">
            <v:imagedata r:id="rId34" o:title=""/>
          </v:shape>
          <o:OLEObject Type="Embed" ProgID="Equation.3" ShapeID="_x0000_i1028" DrawAspect="Content" ObjectID="_1478689192" r:id="rId38"/>
        </w:object>
      </w:r>
      <w:r w:rsidRPr="004218D9">
        <w:rPr>
          <w:lang w:val="en-US"/>
        </w:rPr>
        <w:t xml:space="preserve">; d2Vy / dt2 = - GMVy / </w:t>
      </w:r>
      <w:r w:rsidRPr="004218D9">
        <w:rPr>
          <w:lang w:val="en-US"/>
        </w:rPr>
        <w:object w:dxaOrig="1240" w:dyaOrig="440">
          <v:shape id="_x0000_i1029" type="#_x0000_t75" style="width:62.25pt;height:21.75pt" o:ole="">
            <v:imagedata r:id="rId34" o:title=""/>
          </v:shape>
          <o:OLEObject Type="Embed" ProgID="Equation.3" ShapeID="_x0000_i1029" DrawAspect="Content" ObjectID="_1478689193" r:id="rId39"/>
        </w:objec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 xml:space="preserve">d2x / dt2 = -GM / mx2; d2y / dt2 = -GM / my2; 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 xml:space="preserve">d2x / dt2 = GM / mx2; d2y / dt2 = GM / my2; 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ДЛЯ КРАЕВОЙ ЗАДАЧИ ТЕПЛОПРОВОДНОСТИ В ОДНОМЕРНОМ СТЕРЖНЕ, КОНЦЫ КОТОРОГО ИМЕЮТ КООРДИНАТЫ X=0 И Х=L, В СЛУЧАЕ, КОГДА НА ГРАНИЦЫ ТЕПЛОИЗОЛИРОВАННЫ, УРАВНЕНИЯ ТЕПЛОПРОВОДНОСТИ ДОПОЛНЯЮТ ГРАНИЧНЫМИ УСЛОВИЯМИ ВИДА (U(X,T)-ТЕМПЕРАТУРА В СТЕРЖНЕ)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0; u(L,t) = 0;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T0; u(L,t) = TL;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∂u/∂x|x=0 = T0; ∂u/∂x|x=L = TL;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∂u/∂x|x=0 = 0; ∂u/∂x|x=L = 0;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0; u(L,t) = 1.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ДЛЯ КРАЕВОЙ ЗАДАЧИ ТЕПЛОПРОВОДНОСТИ В ОДНОМЕРНОМ СТЕРЖНЕ, КОНЦЫ КОТОРОГО ИМЕЮТ КООРДИНАТЫ Х=0 И Х=L, В СЛУЧАЕ, КОГДА НА ГРАНИЦАХ ЗАДАН ТЕПЛОВОЙ ПОТОК УРАВНЕНИЕ ТЕПЛОПРОВОДНОСТИДОПОЛНЯЮТ ГРАНИЧНЫМИ УСЛОВИЯМИ ВИДА (U(X,T)-ТЕМПЕРАТУРА В СТЕРЖНЕ)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0; u(L,t) = 0;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T0; u(L,t) = TL;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∂u/∂x|x=0 = Q0; ∂u/∂x|x=L = QL;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∂u/∂x|x=0 = 0; ∂u/∂x|x=L = 0;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u(0,t) = 0; u(L,t) = 1;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ДИСКРЕТНАЯ МОДЕЛЬ ЧИСЛЕННОСТИ ПОПУЛЯЦИИ, ЗАВИСЯЩЕЙ В ОСНОВНОМ ОТ ЧИСТОЙ СКОРОСТИ ВОСПРОИЗВОДСТВА (БЕЗ УЧЕТА ВНУТРИВИДОВОЙ КОНКУРЕНЦИИ, R-СКОРОСТЬ ВОСПРОИЗВОДСТВА)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Nt+1= RN;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 = RN;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Nt+1= RNt+RNt+1;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 = RNt /(1+Nt);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Nt+1= RNt-RNt+1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ДИСКРЕТНАЯ МОДЕЛЬ РОСТА ПОПУЛЯЦИЙ, ОГРАНИЧЕНИЯ ВНУТРИВИДОВОЙ КОНКУРЕНЦИЕЙ (R-СКОРОСТЬ ВОПРОИЗВОДСТВА, a,b – КОЭФФИЦИЕНТЫ)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Nt+1= RNt;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lastRenderedPageBreak/>
        <w:t>Nt = RN t+1;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Nt+1= RNt+RNt+1;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Nt+1 = RNt /(1+(аNt)b);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Nt+1= RNt+RNt-1;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НЕПРЕРЫВНАЯ МОДЕЛЬ ЧИСЛЕННОСТИ ПОПУЛЯЦИЙ, БЕЗ УЧЕТА ВНУТРИВИДОВОЙ КОНКУРЕНЦИИ (r- СКОРОСТЬ РОСТА ЧИСЛЕННОСТИ, К- ПРЕДЕЛЬНАЯ ПЛОТНОСТЬ НАСЫЩЕНИЯ)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dN/dt=rN/(1+N);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dN/dt=rN;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dN/dt=r(K-N);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dN/dt=r(K+N);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НЕПРЕРЫВНАЯ (ЛОГИСТИЧЕСКАЯ) МОДЕЛЬ ЧИСЛЕННОСТИ ПОПУЛЯЦИЙ С УЧЕТОМ ВНУТРИВИДОВОЙ КОНКУРЕНЦИИ (r- СКОРОСТЬ РОСТА ЧИСЛЕННОСТИ, К- ПРЕДЕЛЬНАЯ ПЛОТНОСТЬ НАСЫЩЕНИЯ)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dN/dt=rN/(1+N);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dN/dt=rN/(1-N);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dN/dt=r(K-N);</w:t>
      </w:r>
    </w:p>
    <w:p w:rsidR="00622FFF" w:rsidRPr="004218D9" w:rsidRDefault="00622FFF" w:rsidP="004218D9">
      <w:pPr>
        <w:pStyle w:val="a1"/>
        <w:rPr>
          <w:lang w:val="en-US"/>
        </w:rPr>
      </w:pPr>
      <w:r w:rsidRPr="004218D9">
        <w:rPr>
          <w:lang w:val="en-US"/>
        </w:rPr>
        <w:t>dN/dt=r;</w:t>
      </w:r>
    </w:p>
    <w:p w:rsidR="00622FFF" w:rsidRPr="00CD2605" w:rsidRDefault="00622FFF" w:rsidP="004218D9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dN/dt=rN(K-N)/K;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МОДЕЛЬ МЕЖВИДОВОЙ КОНКУРЕНЦИИ ДЛЯ СЛУЧАЯ ДВУХ ПОПУЛЯЦИЙ С ЧИСЛЕННОСТЬЮ N1 И N2 (r1, r2 –ВРОЖДЕННЫЕ СКОРОСТИ РОСТА ПОПУЛЯЦИЙ;K1,K2 – ПРЕДЕЛЬНАЯ ПЛОТНОСТЬ НАСЫЩЕНИЯ;а12,а21 – КОЭФФИЦИЕНТЫ КОНКУРЕНЦИИ);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dN1/dt=r1N1; dN2/dt=r2N2;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dN1/dt=r1N1(K1-a12N1)/K1; dN2/dt=r2N2(K2-a21N2)/K2;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dN1/dt=r1N1(K1-N1-a12N2)/K1; dN2/dt=r2N2(K2-N2-a21N1)/K2;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dN1/dt=r1N1(K1-N2)/K1; dN2/dt=r2N2(K2-N1)/K2;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dN1/dt=r1N1(K1+N2)/K1; dN2/dt=r2N2(K2-N1)/K2;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МОДЕЛЬ МЕЖВИДОВОЙ КОНКУРЕНЦИИ «ХИЩНИК-ЖЕРТВА» (N1, r, а – ЧИСЛЕННОСТЬ, СКОРОСТЬ РОСТА И КОЭФФИЦИЕНТ СМЕРТНОСТИ ПОПУЛЯЦИЙ ХИЩНИКА):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dN1/dt=rN1-aN1N2; dN2/dt=bN2-qN2;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dN1/dt=rN1-aN1N2; dN2/dt=abN1N2-qN2;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dN1/dt=rN1(N1-N2-aN2); dN2/dt=aN2(N2-N1-qN1);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lastRenderedPageBreak/>
        <w:t>dN1/dt=rN1-aN2; dN2/dt=bN1-qN2;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dN1/dt=rN1-aN2; dN2/dt=bN1+qN2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В ИМИТАЦИОННОЙ МОДЕЛИ «ЖИЗНЬ» (Д.КОНВЕЙ) КОЛЛИЧЕСТВО СТАЦИОНАРНЫХ КОНФИГУРАЦИЙ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БОЛЕЕ 10;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3;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 xml:space="preserve">4; 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5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2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КОМПЬЮТЕРНАЯ МОДЕЛЬ «ОЧЕРЕДЬ» НЕ МОЖЕТ БЫТЬ ПРИМЕНЕНА ДЛЯ ОПТИМИЗАЦИИ В СЛЕДУЮЩИХ ЗАДАЧАХ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обслуживание в магазинх;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телефонная станция;</w:t>
      </w:r>
    </w:p>
    <w:p w:rsidR="00622FFF" w:rsidRPr="00CD2605" w:rsidRDefault="00622FFF" w:rsidP="00CD2605">
      <w:pPr>
        <w:pStyle w:val="a1"/>
        <w:rPr>
          <w:lang w:val="ru-RU"/>
        </w:rPr>
      </w:pPr>
      <w:r w:rsidRPr="00CD2605">
        <w:rPr>
          <w:lang w:val="ru-RU"/>
        </w:rPr>
        <w:t>компьютерная сеть с выделенным сервером;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спортивные соревнования;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автозаправочная станция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В МОДЕЛИ «ОЧЕРЕДЬ» СЛУЧАЙНЫЙ ПРОЦЕСС ФОРМИРОВАНИЯ ОЧЕРЕДИ ЯВЛЯЕТСЯ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открытым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немарковским;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линейным4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квазистационарным;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марковским;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ДЛЯ МОДЕЛИРОВАНИЯ ОЧЕРЕДИ МЕНЕЕ ВСЕГО ПОДХОДИТ РАСПРЕДЕЛЕНИЕ ДЛИТЕЛЬНОСТИ ОЖИДАНИЯ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равновероятностное;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пуассоновское;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нормальное;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биномиальное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экспоненциальное;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ПУСТЬ АВТОБУСЫ ДВИГАЮТСЯ С ИНТЕРВАЛОМ В 10 МИН. КАКОВО СРЕДНЕЕ ВРЕМЯ ОЖИДАНИЯ ТРАНСПОРТА НА ОСТАНОВКЕ ПРИ НАЛИЧИИ ОДНОГО МАРШРУТА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10 мин;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0 мин;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lastRenderedPageBreak/>
        <w:t>5 мин;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не определено;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15 мин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ПУСТЬ АВТОБУСЫ ДВИГАЮТСЯ С ИНТЕРВАЛОМ В 10 МИН. КАКОВО СРЕДНЕЕ ВРЕМЯ ОЖИДАНИЯ ТРАНСПОРТА НА ОСТАНОВКЕ ПРИ НАЛИЧИИ ДВУХ МАРШРУТОВ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5 мин;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менее 5 мин;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более 5 мин;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10 мин;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15 мин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МЕТОДОМ СЛУЧАЙНЫХ ИСПЫТАНИЙ (МЕТОД МОНТЕ-КАРЛО) НЕВОЗМОЖНО ВЫЧИСЛИТЬ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 xml:space="preserve">число </w:t>
      </w:r>
      <w:r w:rsidRPr="00CD2605">
        <w:rPr>
          <w:lang w:val="en-US"/>
        </w:rPr>
        <w:sym w:font="Symbol" w:char="F070"/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площадь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r w:rsidRPr="00CD2605">
        <w:rPr>
          <w:color w:val="008000"/>
          <w:lang w:val="en-US"/>
        </w:rPr>
        <w:t>числа Фибоначчи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корень уравнения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интеграл</w:t>
      </w:r>
    </w:p>
    <w:p w:rsidR="00622FFF" w:rsidRPr="004218D9" w:rsidRDefault="00622FFF" w:rsidP="004218D9">
      <w:pPr>
        <w:pStyle w:val="a0"/>
        <w:rPr>
          <w:lang w:val="ru-RU" w:eastAsia="ru-RU"/>
        </w:rPr>
      </w:pPr>
      <w:r w:rsidRPr="004218D9">
        <w:rPr>
          <w:lang w:val="ru-RU" w:eastAsia="ru-RU"/>
        </w:rPr>
        <w:t>C ПОМОЩЬЮ ИМИТАЦИОННОЙ МОДЕЛИ СЛУЧАЙНОГО БЛУЖДАНИЯ ТОЧЕК НЕВОЗМОЖНО ИЗУЧАТЬ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законы идеального газа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броуновское движение</w:t>
      </w:r>
    </w:p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законы кинематики</w:t>
      </w:r>
    </w:p>
    <w:p w:rsidR="00622FFF" w:rsidRPr="00CD2605" w:rsidRDefault="00622FFF" w:rsidP="00CD2605">
      <w:pPr>
        <w:pStyle w:val="a1"/>
        <w:rPr>
          <w:color w:val="008000"/>
          <w:lang w:val="en-US"/>
        </w:rPr>
      </w:pPr>
      <w:bookmarkStart w:id="0" w:name="_GoBack"/>
      <w:r w:rsidRPr="00CD2605">
        <w:rPr>
          <w:color w:val="008000"/>
          <w:lang w:val="en-US"/>
        </w:rPr>
        <w:t>тепловые процессы</w:t>
      </w:r>
    </w:p>
    <w:bookmarkEnd w:id="0"/>
    <w:p w:rsidR="00622FFF" w:rsidRPr="00CD2605" w:rsidRDefault="00622FFF" w:rsidP="00CD2605">
      <w:pPr>
        <w:pStyle w:val="a1"/>
        <w:rPr>
          <w:lang w:val="en-US"/>
        </w:rPr>
      </w:pPr>
      <w:r w:rsidRPr="00CD2605">
        <w:rPr>
          <w:lang w:val="en-US"/>
        </w:rPr>
        <w:t>законы статики</w:t>
      </w: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Default="004218D9" w:rsidP="00622FFF">
      <w:pPr>
        <w:ind w:firstLine="708"/>
        <w:rPr>
          <w:sz w:val="28"/>
          <w:szCs w:val="28"/>
          <w:lang w:val="ru-RU" w:eastAsia="ru-RU"/>
        </w:rPr>
      </w:pPr>
    </w:p>
    <w:p w:rsidR="004218D9" w:rsidRPr="00622FFF" w:rsidRDefault="004218D9" w:rsidP="00622FFF">
      <w:pPr>
        <w:ind w:firstLine="708"/>
        <w:rPr>
          <w:sz w:val="28"/>
          <w:szCs w:val="28"/>
          <w:lang w:val="ru-RU" w:eastAsia="ru-RU"/>
        </w:rPr>
      </w:pPr>
    </w:p>
    <w:sectPr w:rsidR="004218D9" w:rsidRPr="00622FF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051C"/>
    <w:multiLevelType w:val="hybridMultilevel"/>
    <w:tmpl w:val="6B0C425C"/>
    <w:lvl w:ilvl="0" w:tplc="01A43C5E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8A399C"/>
    <w:multiLevelType w:val="multilevel"/>
    <w:tmpl w:val="36585834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69F81D86"/>
    <w:multiLevelType w:val="hybridMultilevel"/>
    <w:tmpl w:val="FC8C4D88"/>
    <w:lvl w:ilvl="0" w:tplc="E5E2BA1C">
      <w:start w:val="1"/>
      <w:numFmt w:val="decimal"/>
      <w:pStyle w:val="3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73A30848"/>
    <w:multiLevelType w:val="hybridMultilevel"/>
    <w:tmpl w:val="E8663582"/>
    <w:lvl w:ilvl="0" w:tplc="A204DCA2">
      <w:start w:val="1"/>
      <w:numFmt w:val="bullet"/>
      <w:pStyle w:val="a1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58"/>
    <w:rsid w:val="000040BF"/>
    <w:rsid w:val="00005EDE"/>
    <w:rsid w:val="00012D93"/>
    <w:rsid w:val="000315F6"/>
    <w:rsid w:val="000337D1"/>
    <w:rsid w:val="0003484F"/>
    <w:rsid w:val="00064F06"/>
    <w:rsid w:val="00073DEB"/>
    <w:rsid w:val="00093416"/>
    <w:rsid w:val="000975D8"/>
    <w:rsid w:val="000A2AA6"/>
    <w:rsid w:val="000A6B30"/>
    <w:rsid w:val="000B2C89"/>
    <w:rsid w:val="000C4FB9"/>
    <w:rsid w:val="000F3113"/>
    <w:rsid w:val="00100EF2"/>
    <w:rsid w:val="00103657"/>
    <w:rsid w:val="0010772A"/>
    <w:rsid w:val="00112CB0"/>
    <w:rsid w:val="00116227"/>
    <w:rsid w:val="0011799E"/>
    <w:rsid w:val="00127A35"/>
    <w:rsid w:val="0014596B"/>
    <w:rsid w:val="00157E7B"/>
    <w:rsid w:val="0016103A"/>
    <w:rsid w:val="001872F4"/>
    <w:rsid w:val="001B17C6"/>
    <w:rsid w:val="001B374E"/>
    <w:rsid w:val="001F5058"/>
    <w:rsid w:val="001F5D8A"/>
    <w:rsid w:val="001F68E0"/>
    <w:rsid w:val="00203078"/>
    <w:rsid w:val="002107BD"/>
    <w:rsid w:val="002176FE"/>
    <w:rsid w:val="0023027B"/>
    <w:rsid w:val="00235E6C"/>
    <w:rsid w:val="00264F72"/>
    <w:rsid w:val="00276FA1"/>
    <w:rsid w:val="0027715D"/>
    <w:rsid w:val="002777CA"/>
    <w:rsid w:val="00293D60"/>
    <w:rsid w:val="002B37D2"/>
    <w:rsid w:val="002C0E33"/>
    <w:rsid w:val="002C53A0"/>
    <w:rsid w:val="002C7C4F"/>
    <w:rsid w:val="002C7FB9"/>
    <w:rsid w:val="002E3CF7"/>
    <w:rsid w:val="002E7D6F"/>
    <w:rsid w:val="003027E2"/>
    <w:rsid w:val="003112B6"/>
    <w:rsid w:val="0031301A"/>
    <w:rsid w:val="003351CC"/>
    <w:rsid w:val="00345C94"/>
    <w:rsid w:val="0035531B"/>
    <w:rsid w:val="0037171F"/>
    <w:rsid w:val="0038365D"/>
    <w:rsid w:val="003861B0"/>
    <w:rsid w:val="003930BF"/>
    <w:rsid w:val="00396BE0"/>
    <w:rsid w:val="003B581D"/>
    <w:rsid w:val="003B618A"/>
    <w:rsid w:val="003E6966"/>
    <w:rsid w:val="004075C9"/>
    <w:rsid w:val="0041330A"/>
    <w:rsid w:val="00413752"/>
    <w:rsid w:val="004154B0"/>
    <w:rsid w:val="004218D9"/>
    <w:rsid w:val="00425038"/>
    <w:rsid w:val="00441C9F"/>
    <w:rsid w:val="0046571F"/>
    <w:rsid w:val="00470D00"/>
    <w:rsid w:val="004761FD"/>
    <w:rsid w:val="00483AED"/>
    <w:rsid w:val="0048748C"/>
    <w:rsid w:val="004C1757"/>
    <w:rsid w:val="004E436F"/>
    <w:rsid w:val="004F4B4C"/>
    <w:rsid w:val="00521136"/>
    <w:rsid w:val="00523AFD"/>
    <w:rsid w:val="00526B53"/>
    <w:rsid w:val="00537007"/>
    <w:rsid w:val="005500A0"/>
    <w:rsid w:val="00550E45"/>
    <w:rsid w:val="00557669"/>
    <w:rsid w:val="005760E6"/>
    <w:rsid w:val="00585964"/>
    <w:rsid w:val="00586D87"/>
    <w:rsid w:val="005B1A9C"/>
    <w:rsid w:val="005B2400"/>
    <w:rsid w:val="005C15E3"/>
    <w:rsid w:val="005D51E3"/>
    <w:rsid w:val="006064E3"/>
    <w:rsid w:val="00622FFF"/>
    <w:rsid w:val="00626CCB"/>
    <w:rsid w:val="006329B8"/>
    <w:rsid w:val="00640047"/>
    <w:rsid w:val="006514D7"/>
    <w:rsid w:val="00654256"/>
    <w:rsid w:val="00662E74"/>
    <w:rsid w:val="00664ED0"/>
    <w:rsid w:val="006656DC"/>
    <w:rsid w:val="00672267"/>
    <w:rsid w:val="00694F93"/>
    <w:rsid w:val="006A18FE"/>
    <w:rsid w:val="006B1CFD"/>
    <w:rsid w:val="006B338D"/>
    <w:rsid w:val="006B65A1"/>
    <w:rsid w:val="006B7C79"/>
    <w:rsid w:val="006C5337"/>
    <w:rsid w:val="006F2953"/>
    <w:rsid w:val="007064A0"/>
    <w:rsid w:val="00706FE0"/>
    <w:rsid w:val="007125BA"/>
    <w:rsid w:val="00712DD1"/>
    <w:rsid w:val="0071725A"/>
    <w:rsid w:val="00721D2A"/>
    <w:rsid w:val="00734535"/>
    <w:rsid w:val="00736F41"/>
    <w:rsid w:val="00750E86"/>
    <w:rsid w:val="00756A54"/>
    <w:rsid w:val="00760D3D"/>
    <w:rsid w:val="00763905"/>
    <w:rsid w:val="0078369D"/>
    <w:rsid w:val="00797DEE"/>
    <w:rsid w:val="007A41C9"/>
    <w:rsid w:val="007A7B16"/>
    <w:rsid w:val="007B6622"/>
    <w:rsid w:val="007D62FF"/>
    <w:rsid w:val="007F1532"/>
    <w:rsid w:val="007F2C38"/>
    <w:rsid w:val="00821B09"/>
    <w:rsid w:val="00832F19"/>
    <w:rsid w:val="00842C77"/>
    <w:rsid w:val="0085792C"/>
    <w:rsid w:val="00880B24"/>
    <w:rsid w:val="008915D0"/>
    <w:rsid w:val="008A2080"/>
    <w:rsid w:val="008A22DB"/>
    <w:rsid w:val="008B232B"/>
    <w:rsid w:val="008B3A4C"/>
    <w:rsid w:val="008B495A"/>
    <w:rsid w:val="008B7522"/>
    <w:rsid w:val="008D21E9"/>
    <w:rsid w:val="008E1826"/>
    <w:rsid w:val="008E624B"/>
    <w:rsid w:val="008E6881"/>
    <w:rsid w:val="00912A72"/>
    <w:rsid w:val="0092533F"/>
    <w:rsid w:val="00951D98"/>
    <w:rsid w:val="00980F5E"/>
    <w:rsid w:val="0099351C"/>
    <w:rsid w:val="00996138"/>
    <w:rsid w:val="009A72A0"/>
    <w:rsid w:val="009B5F67"/>
    <w:rsid w:val="00A006D4"/>
    <w:rsid w:val="00A06BED"/>
    <w:rsid w:val="00A11FE8"/>
    <w:rsid w:val="00A16D7F"/>
    <w:rsid w:val="00A229F5"/>
    <w:rsid w:val="00A24968"/>
    <w:rsid w:val="00A4109F"/>
    <w:rsid w:val="00A47BE9"/>
    <w:rsid w:val="00A51756"/>
    <w:rsid w:val="00A753A1"/>
    <w:rsid w:val="00A92027"/>
    <w:rsid w:val="00AC14C3"/>
    <w:rsid w:val="00AC39DD"/>
    <w:rsid w:val="00AC6C0B"/>
    <w:rsid w:val="00AE74B8"/>
    <w:rsid w:val="00AF2063"/>
    <w:rsid w:val="00AF331F"/>
    <w:rsid w:val="00B01C6B"/>
    <w:rsid w:val="00B073D1"/>
    <w:rsid w:val="00B669FA"/>
    <w:rsid w:val="00B66D6C"/>
    <w:rsid w:val="00B71B5E"/>
    <w:rsid w:val="00B86AA0"/>
    <w:rsid w:val="00BA6AC4"/>
    <w:rsid w:val="00BB215C"/>
    <w:rsid w:val="00BC3095"/>
    <w:rsid w:val="00BD6799"/>
    <w:rsid w:val="00BE4C9A"/>
    <w:rsid w:val="00BE7BFB"/>
    <w:rsid w:val="00BF0741"/>
    <w:rsid w:val="00BF6796"/>
    <w:rsid w:val="00C05248"/>
    <w:rsid w:val="00C05EAB"/>
    <w:rsid w:val="00C12057"/>
    <w:rsid w:val="00C3223D"/>
    <w:rsid w:val="00C65585"/>
    <w:rsid w:val="00CA50C8"/>
    <w:rsid w:val="00CB3668"/>
    <w:rsid w:val="00CC1664"/>
    <w:rsid w:val="00CD2605"/>
    <w:rsid w:val="00CD30F7"/>
    <w:rsid w:val="00CF24A0"/>
    <w:rsid w:val="00CF41D8"/>
    <w:rsid w:val="00D013A9"/>
    <w:rsid w:val="00D228FE"/>
    <w:rsid w:val="00D25FC7"/>
    <w:rsid w:val="00D60756"/>
    <w:rsid w:val="00D715A2"/>
    <w:rsid w:val="00D761B0"/>
    <w:rsid w:val="00D95117"/>
    <w:rsid w:val="00DB1E48"/>
    <w:rsid w:val="00DC337C"/>
    <w:rsid w:val="00DC785E"/>
    <w:rsid w:val="00DE1C41"/>
    <w:rsid w:val="00E01A22"/>
    <w:rsid w:val="00E17615"/>
    <w:rsid w:val="00E3192F"/>
    <w:rsid w:val="00E43E34"/>
    <w:rsid w:val="00E47404"/>
    <w:rsid w:val="00E577DB"/>
    <w:rsid w:val="00E63253"/>
    <w:rsid w:val="00E65173"/>
    <w:rsid w:val="00E72B69"/>
    <w:rsid w:val="00E92646"/>
    <w:rsid w:val="00EA3521"/>
    <w:rsid w:val="00F00E5C"/>
    <w:rsid w:val="00F31DEB"/>
    <w:rsid w:val="00F35097"/>
    <w:rsid w:val="00F42B04"/>
    <w:rsid w:val="00F62F3F"/>
    <w:rsid w:val="00F67631"/>
    <w:rsid w:val="00F97318"/>
    <w:rsid w:val="00FB31A1"/>
    <w:rsid w:val="00FD6158"/>
    <w:rsid w:val="00FE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2"/>
    <w:next w:val="a2"/>
    <w:link w:val="10"/>
    <w:qFormat/>
    <w:rsid w:val="00FD615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ru-RU"/>
    </w:rPr>
  </w:style>
  <w:style w:type="paragraph" w:styleId="2">
    <w:name w:val="heading 2"/>
    <w:basedOn w:val="a2"/>
    <w:next w:val="a2"/>
    <w:link w:val="20"/>
    <w:qFormat/>
    <w:rsid w:val="00FD615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qFormat/>
    <w:rsid w:val="0016103A"/>
    <w:pPr>
      <w:keepNext/>
      <w:widowControl w:val="0"/>
      <w:numPr>
        <w:numId w:val="4"/>
      </w:numPr>
      <w:tabs>
        <w:tab w:val="clear" w:pos="1440"/>
        <w:tab w:val="num" w:pos="720"/>
      </w:tabs>
      <w:autoSpaceDE w:val="0"/>
      <w:autoSpaceDN w:val="0"/>
      <w:adjustRightInd w:val="0"/>
      <w:spacing w:before="240" w:after="60"/>
      <w:ind w:left="720"/>
      <w:jc w:val="both"/>
      <w:outlineLvl w:val="2"/>
    </w:pPr>
    <w:rPr>
      <w:rFonts w:ascii="Arial" w:hAnsi="Arial" w:cs="Arial"/>
      <w:b/>
      <w:bCs/>
      <w:lang w:val="uk-UA" w:eastAsia="ru-RU"/>
    </w:rPr>
  </w:style>
  <w:style w:type="paragraph" w:styleId="4">
    <w:name w:val="heading 4"/>
    <w:aliases w:val="Заг 5 маркер"/>
    <w:basedOn w:val="a2"/>
    <w:next w:val="a2"/>
    <w:link w:val="40"/>
    <w:unhideWhenUsed/>
    <w:qFormat/>
    <w:rsid w:val="00FD61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ВесОтвета"/>
    <w:basedOn w:val="a3"/>
    <w:rsid w:val="002C7C4F"/>
    <w:rPr>
      <w:rFonts w:ascii="Arial" w:hAnsi="Arial"/>
      <w:b/>
      <w:color w:val="auto"/>
      <w:spacing w:val="0"/>
      <w:kern w:val="4"/>
      <w:position w:val="-2"/>
      <w:sz w:val="20"/>
      <w:szCs w:val="16"/>
      <w:bdr w:val="single" w:sz="4" w:space="0" w:color="auto"/>
      <w:shd w:val="clear" w:color="auto" w:fill="FFFFCC"/>
    </w:rPr>
  </w:style>
  <w:style w:type="character" w:customStyle="1" w:styleId="a7">
    <w:name w:val="Пропуск"/>
    <w:basedOn w:val="a3"/>
    <w:rsid w:val="0011799E"/>
    <w:rPr>
      <w:rFonts w:ascii="Arial" w:hAnsi="Arial"/>
      <w:b/>
      <w:bdr w:val="single" w:sz="4" w:space="0" w:color="auto"/>
      <w:shd w:val="clear" w:color="auto" w:fill="FFFFCC"/>
    </w:rPr>
  </w:style>
  <w:style w:type="paragraph" w:customStyle="1" w:styleId="a8">
    <w:name w:val="Комментарий"/>
    <w:basedOn w:val="a2"/>
    <w:next w:val="a2"/>
    <w:rsid w:val="001872F4"/>
    <w:pPr>
      <w:spacing w:after="120"/>
      <w:ind w:left="567"/>
    </w:pPr>
    <w:rPr>
      <w:rFonts w:ascii="Verdana" w:hAnsi="Verdana"/>
      <w:color w:val="0000FF"/>
      <w:sz w:val="20"/>
      <w:lang w:val="en-GB"/>
    </w:rPr>
  </w:style>
  <w:style w:type="paragraph" w:customStyle="1" w:styleId="a9">
    <w:name w:val="Утверждение"/>
    <w:basedOn w:val="a2"/>
    <w:next w:val="aa"/>
    <w:rsid w:val="00470D00"/>
    <w:pPr>
      <w:shd w:val="clear" w:color="auto" w:fill="E7F1FF"/>
      <w:ind w:left="284" w:right="1134"/>
    </w:pPr>
    <w:rPr>
      <w:rFonts w:ascii="Verdana" w:hAnsi="Verdana"/>
      <w:sz w:val="20"/>
      <w:lang w:val="en-GB"/>
    </w:rPr>
  </w:style>
  <w:style w:type="paragraph" w:customStyle="1" w:styleId="a0">
    <w:name w:val="ВопрМножВыбор"/>
    <w:basedOn w:val="a2"/>
    <w:next w:val="a1"/>
    <w:rsid w:val="002C7C4F"/>
    <w:pPr>
      <w:numPr>
        <w:numId w:val="3"/>
      </w:numPr>
      <w:spacing w:before="240" w:after="120"/>
      <w:outlineLvl w:val="0"/>
    </w:pPr>
    <w:rPr>
      <w:rFonts w:ascii="Arial" w:hAnsi="Arial"/>
      <w:b/>
      <w:lang w:val="en-GB"/>
    </w:rPr>
  </w:style>
  <w:style w:type="paragraph" w:customStyle="1" w:styleId="a1">
    <w:name w:val="НеверныйОтвет"/>
    <w:basedOn w:val="a2"/>
    <w:rsid w:val="00654256"/>
    <w:pPr>
      <w:numPr>
        <w:numId w:val="1"/>
      </w:numPr>
      <w:spacing w:after="120"/>
    </w:pPr>
    <w:rPr>
      <w:rFonts w:ascii="Verdana" w:hAnsi="Verdana"/>
      <w:color w:val="FF0000"/>
      <w:sz w:val="20"/>
      <w:szCs w:val="20"/>
      <w:lang w:val="en-GB"/>
    </w:rPr>
  </w:style>
  <w:style w:type="paragraph" w:customStyle="1" w:styleId="a">
    <w:name w:val="ВерныйОтвет"/>
    <w:basedOn w:val="a1"/>
    <w:rsid w:val="00654256"/>
    <w:pPr>
      <w:numPr>
        <w:numId w:val="2"/>
      </w:numPr>
    </w:pPr>
    <w:rPr>
      <w:color w:val="008000"/>
    </w:rPr>
  </w:style>
  <w:style w:type="paragraph" w:customStyle="1" w:styleId="aa">
    <w:name w:val="ОтветНаУтвержд"/>
    <w:basedOn w:val="a2"/>
    <w:next w:val="a9"/>
    <w:rsid w:val="00FB31A1"/>
    <w:pPr>
      <w:shd w:val="clear" w:color="auto" w:fill="FFFFCC"/>
      <w:spacing w:after="120"/>
      <w:ind w:left="1134"/>
      <w:jc w:val="right"/>
    </w:pPr>
    <w:rPr>
      <w:rFonts w:ascii="Verdana" w:hAnsi="Verdana"/>
      <w:sz w:val="20"/>
      <w:lang w:val="en-GB"/>
    </w:rPr>
  </w:style>
  <w:style w:type="paragraph" w:customStyle="1" w:styleId="ab">
    <w:name w:val="ВопрКороткийОтв"/>
    <w:basedOn w:val="a0"/>
    <w:next w:val="a"/>
    <w:rsid w:val="002C7C4F"/>
  </w:style>
  <w:style w:type="paragraph" w:customStyle="1" w:styleId="ac">
    <w:name w:val="ВопрПропущСлово"/>
    <w:basedOn w:val="a0"/>
    <w:rsid w:val="002C7C4F"/>
  </w:style>
  <w:style w:type="paragraph" w:customStyle="1" w:styleId="ad">
    <w:name w:val="ВопрНаСопоставление"/>
    <w:basedOn w:val="a0"/>
    <w:next w:val="a9"/>
    <w:rsid w:val="002C7C4F"/>
  </w:style>
  <w:style w:type="paragraph" w:customStyle="1" w:styleId="ae">
    <w:name w:val="ВерноеУтвержд"/>
    <w:basedOn w:val="a0"/>
    <w:rsid w:val="002C7C4F"/>
    <w:rPr>
      <w:color w:val="008000"/>
    </w:rPr>
  </w:style>
  <w:style w:type="paragraph" w:customStyle="1" w:styleId="af">
    <w:name w:val="НеверноеУтвержд"/>
    <w:basedOn w:val="a0"/>
    <w:rsid w:val="002C7C4F"/>
    <w:rPr>
      <w:color w:val="FF0000"/>
    </w:rPr>
  </w:style>
  <w:style w:type="paragraph" w:customStyle="1" w:styleId="af0">
    <w:name w:val="ВопрЧисловой"/>
    <w:basedOn w:val="a0"/>
    <w:next w:val="a"/>
    <w:rsid w:val="002C7C4F"/>
  </w:style>
  <w:style w:type="character" w:customStyle="1" w:styleId="10">
    <w:name w:val="Заголовок 1 Знак"/>
    <w:basedOn w:val="a3"/>
    <w:link w:val="1"/>
    <w:rsid w:val="00FD6158"/>
    <w:rPr>
      <w:rFonts w:ascii="Arial" w:hAnsi="Arial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3"/>
    <w:link w:val="2"/>
    <w:rsid w:val="00FD6158"/>
    <w:rPr>
      <w:rFonts w:ascii="Arial" w:hAnsi="Arial"/>
      <w:b/>
      <w:bCs/>
      <w:i/>
      <w:iCs/>
      <w:sz w:val="28"/>
      <w:szCs w:val="28"/>
      <w:lang w:val="x-none"/>
    </w:rPr>
  </w:style>
  <w:style w:type="character" w:customStyle="1" w:styleId="40">
    <w:name w:val="Заголовок 4 Знак"/>
    <w:aliases w:val="Заг 5 маркер Знак"/>
    <w:basedOn w:val="a3"/>
    <w:link w:val="4"/>
    <w:rsid w:val="00FD6158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FD6158"/>
    <w:rPr>
      <w:rFonts w:ascii="Arial" w:hAnsi="Arial" w:cs="Arial"/>
      <w:b/>
      <w:bCs/>
      <w:sz w:val="24"/>
      <w:szCs w:val="24"/>
      <w:lang w:val="uk-UA"/>
    </w:rPr>
  </w:style>
  <w:style w:type="paragraph" w:styleId="af1">
    <w:name w:val="TOC Heading"/>
    <w:basedOn w:val="1"/>
    <w:next w:val="a2"/>
    <w:uiPriority w:val="39"/>
    <w:semiHidden/>
    <w:unhideWhenUsed/>
    <w:qFormat/>
    <w:rsid w:val="00FD615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f2">
    <w:name w:val="a"/>
    <w:rsid w:val="00FD6158"/>
    <w:rPr>
      <w:rFonts w:ascii="Times New Roman" w:hAnsi="Times New Roman" w:cs="Times New Roman" w:hint="default"/>
      <w:b/>
      <w:bCs/>
      <w:strike w:val="0"/>
      <w:dstrike w:val="0"/>
      <w:u w:val="none"/>
      <w:effect w:val="none"/>
      <w:vertAlign w:val="baseline"/>
    </w:rPr>
  </w:style>
  <w:style w:type="paragraph" w:customStyle="1" w:styleId="af3">
    <w:name w:val="ВопрМножВыбор Знак Знак Знак"/>
    <w:basedOn w:val="a2"/>
    <w:next w:val="a2"/>
    <w:link w:val="af4"/>
    <w:rsid w:val="00FD6158"/>
    <w:pPr>
      <w:widowControl w:val="0"/>
      <w:tabs>
        <w:tab w:val="num" w:pos="360"/>
      </w:tabs>
      <w:adjustRightInd w:val="0"/>
      <w:spacing w:before="240" w:after="120" w:line="360" w:lineRule="atLeast"/>
      <w:ind w:left="360" w:hanging="360"/>
      <w:jc w:val="both"/>
      <w:textAlignment w:val="baseline"/>
      <w:outlineLvl w:val="0"/>
    </w:pPr>
    <w:rPr>
      <w:rFonts w:ascii="Arial" w:eastAsia="Calibri" w:hAnsi="Arial"/>
      <w:b/>
      <w:lang w:val="en-GB" w:eastAsia="x-none"/>
    </w:rPr>
  </w:style>
  <w:style w:type="character" w:customStyle="1" w:styleId="af4">
    <w:name w:val="ВопрМножВыбор Знак Знак Знак Знак"/>
    <w:link w:val="af3"/>
    <w:rsid w:val="00FD6158"/>
    <w:rPr>
      <w:rFonts w:ascii="Arial" w:eastAsia="Calibri" w:hAnsi="Arial"/>
      <w:b/>
      <w:sz w:val="24"/>
      <w:szCs w:val="24"/>
      <w:lang w:val="en-GB" w:eastAsia="x-none"/>
    </w:rPr>
  </w:style>
  <w:style w:type="paragraph" w:styleId="af5">
    <w:name w:val="Body Text"/>
    <w:basedOn w:val="a2"/>
    <w:link w:val="af6"/>
    <w:uiPriority w:val="99"/>
    <w:semiHidden/>
    <w:rsid w:val="00FD6158"/>
    <w:pPr>
      <w:spacing w:after="120"/>
    </w:pPr>
    <w:rPr>
      <w:lang w:val="x-none" w:eastAsia="ru-RU"/>
    </w:rPr>
  </w:style>
  <w:style w:type="character" w:customStyle="1" w:styleId="af6">
    <w:name w:val="Основной текст Знак"/>
    <w:basedOn w:val="a3"/>
    <w:link w:val="af5"/>
    <w:uiPriority w:val="99"/>
    <w:semiHidden/>
    <w:rsid w:val="00FD6158"/>
    <w:rPr>
      <w:sz w:val="24"/>
      <w:szCs w:val="24"/>
      <w:lang w:val="x-none"/>
    </w:rPr>
  </w:style>
  <w:style w:type="paragraph" w:customStyle="1" w:styleId="style3">
    <w:name w:val="style3"/>
    <w:basedOn w:val="a2"/>
    <w:uiPriority w:val="99"/>
    <w:rsid w:val="00FD6158"/>
    <w:pPr>
      <w:spacing w:before="100" w:beforeAutospacing="1" w:after="100" w:afterAutospacing="1"/>
      <w:ind w:firstLine="408"/>
      <w:jc w:val="both"/>
    </w:pPr>
    <w:rPr>
      <w:lang w:val="ru-RU" w:eastAsia="ru-RU"/>
    </w:rPr>
  </w:style>
  <w:style w:type="character" w:styleId="af7">
    <w:name w:val="Emphasis"/>
    <w:uiPriority w:val="20"/>
    <w:qFormat/>
    <w:rsid w:val="00FD6158"/>
    <w:rPr>
      <w:i/>
      <w:iCs/>
    </w:rPr>
  </w:style>
  <w:style w:type="paragraph" w:styleId="af8">
    <w:name w:val="List Paragraph"/>
    <w:basedOn w:val="a2"/>
    <w:uiPriority w:val="34"/>
    <w:qFormat/>
    <w:rsid w:val="00FD61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af9">
    <w:name w:val="No Spacing"/>
    <w:uiPriority w:val="1"/>
    <w:qFormat/>
    <w:rsid w:val="00FD6158"/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rsid w:val="00FD6158"/>
  </w:style>
  <w:style w:type="paragraph" w:customStyle="1" w:styleId="11">
    <w:name w:val="Абзац списка1"/>
    <w:basedOn w:val="a2"/>
    <w:qFormat/>
    <w:rsid w:val="00FD61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character" w:styleId="afa">
    <w:name w:val="Strong"/>
    <w:uiPriority w:val="22"/>
    <w:qFormat/>
    <w:rsid w:val="00FD6158"/>
    <w:rPr>
      <w:b/>
      <w:bCs/>
    </w:rPr>
  </w:style>
  <w:style w:type="paragraph" w:customStyle="1" w:styleId="Default">
    <w:name w:val="Default"/>
    <w:rsid w:val="00FD615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FD6158"/>
  </w:style>
  <w:style w:type="table" w:styleId="afb">
    <w:name w:val="Table Grid"/>
    <w:basedOn w:val="a4"/>
    <w:uiPriority w:val="59"/>
    <w:rsid w:val="00FD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Balloon Text"/>
    <w:basedOn w:val="a2"/>
    <w:link w:val="afd"/>
    <w:uiPriority w:val="99"/>
    <w:semiHidden/>
    <w:unhideWhenUsed/>
    <w:rsid w:val="00FD6158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basedOn w:val="a3"/>
    <w:link w:val="afc"/>
    <w:uiPriority w:val="99"/>
    <w:semiHidden/>
    <w:rsid w:val="00FD6158"/>
    <w:rPr>
      <w:rFonts w:ascii="Tahoma" w:hAnsi="Tahoma"/>
      <w:sz w:val="16"/>
      <w:szCs w:val="16"/>
      <w:lang w:val="x-none" w:eastAsia="x-none"/>
    </w:rPr>
  </w:style>
  <w:style w:type="paragraph" w:customStyle="1" w:styleId="afe">
    <w:name w:val="ВерныйОтвет Знак Знак Знак"/>
    <w:basedOn w:val="a2"/>
    <w:link w:val="aff"/>
    <w:uiPriority w:val="99"/>
    <w:rsid w:val="00FD6158"/>
    <w:pPr>
      <w:tabs>
        <w:tab w:val="num" w:pos="1495"/>
      </w:tabs>
      <w:spacing w:after="120"/>
      <w:ind w:left="1495" w:hanging="360"/>
    </w:pPr>
    <w:rPr>
      <w:rFonts w:ascii="Verdana" w:hAnsi="Verdana"/>
      <w:color w:val="008000"/>
      <w:lang w:val="en-GB" w:eastAsia="x-none"/>
    </w:rPr>
  </w:style>
  <w:style w:type="character" w:customStyle="1" w:styleId="aff">
    <w:name w:val="ВерныйОтвет Знак Знак Знак Знак"/>
    <w:link w:val="afe"/>
    <w:uiPriority w:val="99"/>
    <w:rsid w:val="00FD6158"/>
    <w:rPr>
      <w:rFonts w:ascii="Verdana" w:hAnsi="Verdana"/>
      <w:color w:val="008000"/>
      <w:sz w:val="24"/>
      <w:szCs w:val="24"/>
      <w:lang w:val="en-GB" w:eastAsia="x-none"/>
    </w:rPr>
  </w:style>
  <w:style w:type="paragraph" w:customStyle="1" w:styleId="-3">
    <w:name w:val="Учебник - заголовок 3"/>
    <w:basedOn w:val="a2"/>
    <w:link w:val="-30"/>
    <w:qFormat/>
    <w:rsid w:val="00FD6158"/>
    <w:pPr>
      <w:autoSpaceDE w:val="0"/>
      <w:autoSpaceDN w:val="0"/>
      <w:adjustRightInd w:val="0"/>
      <w:spacing w:before="240" w:after="240"/>
      <w:jc w:val="center"/>
    </w:pPr>
    <w:rPr>
      <w:b/>
      <w:bCs/>
      <w:sz w:val="28"/>
      <w:lang w:val="x-none" w:eastAsia="x-none"/>
    </w:rPr>
  </w:style>
  <w:style w:type="character" w:customStyle="1" w:styleId="-30">
    <w:name w:val="Учебник - заголовок 3 Знак"/>
    <w:link w:val="-3"/>
    <w:rsid w:val="00FD6158"/>
    <w:rPr>
      <w:b/>
      <w:bCs/>
      <w:sz w:val="28"/>
      <w:szCs w:val="24"/>
      <w:lang w:val="x-none" w:eastAsia="x-none"/>
    </w:rPr>
  </w:style>
  <w:style w:type="character" w:styleId="HTML">
    <w:name w:val="HTML Code"/>
    <w:uiPriority w:val="99"/>
    <w:semiHidden/>
    <w:unhideWhenUsed/>
    <w:rsid w:val="00FD6158"/>
    <w:rPr>
      <w:rFonts w:ascii="Courier New" w:eastAsia="Times New Roman" w:hAnsi="Courier New" w:cs="Courier New"/>
      <w:sz w:val="20"/>
      <w:szCs w:val="20"/>
    </w:rPr>
  </w:style>
  <w:style w:type="character" w:customStyle="1" w:styleId="FontStyle62">
    <w:name w:val="Font Style62"/>
    <w:uiPriority w:val="99"/>
    <w:rsid w:val="00FD6158"/>
    <w:rPr>
      <w:rFonts w:ascii="Times New Roman" w:hAnsi="Times New Roman" w:cs="Times New Roman"/>
      <w:sz w:val="18"/>
      <w:szCs w:val="18"/>
    </w:rPr>
  </w:style>
  <w:style w:type="paragraph" w:styleId="aff0">
    <w:name w:val="Normal (Web)"/>
    <w:basedOn w:val="a2"/>
    <w:uiPriority w:val="99"/>
    <w:semiHidden/>
    <w:unhideWhenUsed/>
    <w:rsid w:val="00FD6158"/>
    <w:pPr>
      <w:spacing w:before="100" w:beforeAutospacing="1" w:after="100" w:afterAutospacing="1"/>
    </w:pPr>
    <w:rPr>
      <w:lang w:val="ru-RU" w:eastAsia="ru-RU"/>
    </w:rPr>
  </w:style>
  <w:style w:type="paragraph" w:customStyle="1" w:styleId="12">
    <w:name w:val="Текст1"/>
    <w:basedOn w:val="a2"/>
    <w:rsid w:val="00FD6158"/>
    <w:pPr>
      <w:suppressAutoHyphens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21">
    <w:name w:val="Основной текст 21"/>
    <w:basedOn w:val="a2"/>
    <w:rsid w:val="00FD6158"/>
    <w:pPr>
      <w:suppressAutoHyphens/>
    </w:pPr>
    <w:rPr>
      <w:b/>
      <w:bCs/>
      <w:sz w:val="20"/>
      <w:szCs w:val="20"/>
      <w:lang w:val="ru-RU" w:eastAsia="ar-SA"/>
    </w:rPr>
  </w:style>
  <w:style w:type="paragraph" w:customStyle="1" w:styleId="210">
    <w:name w:val="Основной текст с отступом 21"/>
    <w:basedOn w:val="a2"/>
    <w:rsid w:val="00FD6158"/>
    <w:pPr>
      <w:suppressAutoHyphens/>
      <w:ind w:left="360"/>
    </w:pPr>
    <w:rPr>
      <w:szCs w:val="28"/>
      <w:lang w:eastAsia="ar-SA"/>
    </w:rPr>
  </w:style>
  <w:style w:type="paragraph" w:styleId="aff1">
    <w:name w:val="header"/>
    <w:basedOn w:val="a2"/>
    <w:link w:val="aff2"/>
    <w:rsid w:val="00FD615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2">
    <w:name w:val="Верхний колонтитул Знак"/>
    <w:basedOn w:val="a3"/>
    <w:link w:val="aff1"/>
    <w:rsid w:val="00FD6158"/>
    <w:rPr>
      <w:sz w:val="24"/>
      <w:szCs w:val="24"/>
      <w:lang w:val="x-none" w:eastAsia="x-none"/>
    </w:rPr>
  </w:style>
  <w:style w:type="paragraph" w:customStyle="1" w:styleId="FR1">
    <w:name w:val="FR1"/>
    <w:rsid w:val="00FD6158"/>
    <w:pPr>
      <w:widowControl w:val="0"/>
      <w:suppressAutoHyphens/>
      <w:autoSpaceDE w:val="0"/>
      <w:ind w:left="680"/>
    </w:pPr>
    <w:rPr>
      <w:rFonts w:eastAsia="Arial"/>
      <w:lang w:eastAsia="ar-SA"/>
    </w:rPr>
  </w:style>
  <w:style w:type="paragraph" w:customStyle="1" w:styleId="13">
    <w:name w:val="Стиль1"/>
    <w:basedOn w:val="3"/>
    <w:autoRedefine/>
    <w:rsid w:val="00622FFF"/>
    <w:pPr>
      <w:widowControl/>
      <w:numPr>
        <w:numId w:val="0"/>
      </w:numPr>
      <w:autoSpaceDE/>
      <w:autoSpaceDN/>
      <w:adjustRightInd/>
      <w:spacing w:line="360" w:lineRule="auto"/>
      <w:ind w:firstLine="709"/>
      <w:jc w:val="center"/>
    </w:pPr>
    <w:rPr>
      <w:rFonts w:ascii="Times New Roman" w:hAnsi="Times New Roman" w:cs="Times New Roman"/>
      <w:snapToGrid w:val="0"/>
      <w:sz w:val="26"/>
      <w:szCs w:val="26"/>
      <w:lang w:val="ru-RU"/>
    </w:rPr>
  </w:style>
  <w:style w:type="paragraph" w:customStyle="1" w:styleId="aff3">
    <w:name w:val="Знак"/>
    <w:basedOn w:val="a2"/>
    <w:rsid w:val="00622FFF"/>
    <w:rPr>
      <w:rFonts w:ascii="Verdana" w:hAnsi="Verdana" w:cs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Pr>
      <w:sz w:val="24"/>
      <w:szCs w:val="24"/>
      <w:lang w:val="en-US" w:eastAsia="en-US"/>
    </w:rPr>
  </w:style>
  <w:style w:type="paragraph" w:styleId="1">
    <w:name w:val="heading 1"/>
    <w:basedOn w:val="a2"/>
    <w:next w:val="a2"/>
    <w:link w:val="10"/>
    <w:qFormat/>
    <w:rsid w:val="00FD615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ru-RU"/>
    </w:rPr>
  </w:style>
  <w:style w:type="paragraph" w:styleId="2">
    <w:name w:val="heading 2"/>
    <w:basedOn w:val="a2"/>
    <w:next w:val="a2"/>
    <w:link w:val="20"/>
    <w:qFormat/>
    <w:rsid w:val="00FD6158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2"/>
    <w:next w:val="a2"/>
    <w:link w:val="30"/>
    <w:qFormat/>
    <w:rsid w:val="0016103A"/>
    <w:pPr>
      <w:keepNext/>
      <w:widowControl w:val="0"/>
      <w:numPr>
        <w:numId w:val="4"/>
      </w:numPr>
      <w:tabs>
        <w:tab w:val="clear" w:pos="1440"/>
        <w:tab w:val="num" w:pos="720"/>
      </w:tabs>
      <w:autoSpaceDE w:val="0"/>
      <w:autoSpaceDN w:val="0"/>
      <w:adjustRightInd w:val="0"/>
      <w:spacing w:before="240" w:after="60"/>
      <w:ind w:left="720"/>
      <w:jc w:val="both"/>
      <w:outlineLvl w:val="2"/>
    </w:pPr>
    <w:rPr>
      <w:rFonts w:ascii="Arial" w:hAnsi="Arial" w:cs="Arial"/>
      <w:b/>
      <w:bCs/>
      <w:lang w:val="uk-UA" w:eastAsia="ru-RU"/>
    </w:rPr>
  </w:style>
  <w:style w:type="paragraph" w:styleId="4">
    <w:name w:val="heading 4"/>
    <w:aliases w:val="Заг 5 маркер"/>
    <w:basedOn w:val="a2"/>
    <w:next w:val="a2"/>
    <w:link w:val="40"/>
    <w:unhideWhenUsed/>
    <w:qFormat/>
    <w:rsid w:val="00FD61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a6">
    <w:name w:val="ВесОтвета"/>
    <w:basedOn w:val="a3"/>
    <w:rsid w:val="002C7C4F"/>
    <w:rPr>
      <w:rFonts w:ascii="Arial" w:hAnsi="Arial"/>
      <w:b/>
      <w:color w:val="auto"/>
      <w:spacing w:val="0"/>
      <w:kern w:val="4"/>
      <w:position w:val="-2"/>
      <w:sz w:val="20"/>
      <w:szCs w:val="16"/>
      <w:bdr w:val="single" w:sz="4" w:space="0" w:color="auto"/>
      <w:shd w:val="clear" w:color="auto" w:fill="FFFFCC"/>
    </w:rPr>
  </w:style>
  <w:style w:type="character" w:customStyle="1" w:styleId="a7">
    <w:name w:val="Пропуск"/>
    <w:basedOn w:val="a3"/>
    <w:rsid w:val="0011799E"/>
    <w:rPr>
      <w:rFonts w:ascii="Arial" w:hAnsi="Arial"/>
      <w:b/>
      <w:bdr w:val="single" w:sz="4" w:space="0" w:color="auto"/>
      <w:shd w:val="clear" w:color="auto" w:fill="FFFFCC"/>
    </w:rPr>
  </w:style>
  <w:style w:type="paragraph" w:customStyle="1" w:styleId="a8">
    <w:name w:val="Комментарий"/>
    <w:basedOn w:val="a2"/>
    <w:next w:val="a2"/>
    <w:rsid w:val="001872F4"/>
    <w:pPr>
      <w:spacing w:after="120"/>
      <w:ind w:left="567"/>
    </w:pPr>
    <w:rPr>
      <w:rFonts w:ascii="Verdana" w:hAnsi="Verdana"/>
      <w:color w:val="0000FF"/>
      <w:sz w:val="20"/>
      <w:lang w:val="en-GB"/>
    </w:rPr>
  </w:style>
  <w:style w:type="paragraph" w:customStyle="1" w:styleId="a9">
    <w:name w:val="Утверждение"/>
    <w:basedOn w:val="a2"/>
    <w:next w:val="aa"/>
    <w:rsid w:val="00470D00"/>
    <w:pPr>
      <w:shd w:val="clear" w:color="auto" w:fill="E7F1FF"/>
      <w:ind w:left="284" w:right="1134"/>
    </w:pPr>
    <w:rPr>
      <w:rFonts w:ascii="Verdana" w:hAnsi="Verdana"/>
      <w:sz w:val="20"/>
      <w:lang w:val="en-GB"/>
    </w:rPr>
  </w:style>
  <w:style w:type="paragraph" w:customStyle="1" w:styleId="a0">
    <w:name w:val="ВопрМножВыбор"/>
    <w:basedOn w:val="a2"/>
    <w:next w:val="a1"/>
    <w:rsid w:val="002C7C4F"/>
    <w:pPr>
      <w:numPr>
        <w:numId w:val="3"/>
      </w:numPr>
      <w:spacing w:before="240" w:after="120"/>
      <w:outlineLvl w:val="0"/>
    </w:pPr>
    <w:rPr>
      <w:rFonts w:ascii="Arial" w:hAnsi="Arial"/>
      <w:b/>
      <w:lang w:val="en-GB"/>
    </w:rPr>
  </w:style>
  <w:style w:type="paragraph" w:customStyle="1" w:styleId="a1">
    <w:name w:val="НеверныйОтвет"/>
    <w:basedOn w:val="a2"/>
    <w:rsid w:val="00654256"/>
    <w:pPr>
      <w:numPr>
        <w:numId w:val="1"/>
      </w:numPr>
      <w:spacing w:after="120"/>
    </w:pPr>
    <w:rPr>
      <w:rFonts w:ascii="Verdana" w:hAnsi="Verdana"/>
      <w:color w:val="FF0000"/>
      <w:sz w:val="20"/>
      <w:szCs w:val="20"/>
      <w:lang w:val="en-GB"/>
    </w:rPr>
  </w:style>
  <w:style w:type="paragraph" w:customStyle="1" w:styleId="a">
    <w:name w:val="ВерныйОтвет"/>
    <w:basedOn w:val="a1"/>
    <w:rsid w:val="00654256"/>
    <w:pPr>
      <w:numPr>
        <w:numId w:val="2"/>
      </w:numPr>
    </w:pPr>
    <w:rPr>
      <w:color w:val="008000"/>
    </w:rPr>
  </w:style>
  <w:style w:type="paragraph" w:customStyle="1" w:styleId="aa">
    <w:name w:val="ОтветНаУтвержд"/>
    <w:basedOn w:val="a2"/>
    <w:next w:val="a9"/>
    <w:rsid w:val="00FB31A1"/>
    <w:pPr>
      <w:shd w:val="clear" w:color="auto" w:fill="FFFFCC"/>
      <w:spacing w:after="120"/>
      <w:ind w:left="1134"/>
      <w:jc w:val="right"/>
    </w:pPr>
    <w:rPr>
      <w:rFonts w:ascii="Verdana" w:hAnsi="Verdana"/>
      <w:sz w:val="20"/>
      <w:lang w:val="en-GB"/>
    </w:rPr>
  </w:style>
  <w:style w:type="paragraph" w:customStyle="1" w:styleId="ab">
    <w:name w:val="ВопрКороткийОтв"/>
    <w:basedOn w:val="a0"/>
    <w:next w:val="a"/>
    <w:rsid w:val="002C7C4F"/>
  </w:style>
  <w:style w:type="paragraph" w:customStyle="1" w:styleId="ac">
    <w:name w:val="ВопрПропущСлово"/>
    <w:basedOn w:val="a0"/>
    <w:rsid w:val="002C7C4F"/>
  </w:style>
  <w:style w:type="paragraph" w:customStyle="1" w:styleId="ad">
    <w:name w:val="ВопрНаСопоставление"/>
    <w:basedOn w:val="a0"/>
    <w:next w:val="a9"/>
    <w:rsid w:val="002C7C4F"/>
  </w:style>
  <w:style w:type="paragraph" w:customStyle="1" w:styleId="ae">
    <w:name w:val="ВерноеУтвержд"/>
    <w:basedOn w:val="a0"/>
    <w:rsid w:val="002C7C4F"/>
    <w:rPr>
      <w:color w:val="008000"/>
    </w:rPr>
  </w:style>
  <w:style w:type="paragraph" w:customStyle="1" w:styleId="af">
    <w:name w:val="НеверноеУтвержд"/>
    <w:basedOn w:val="a0"/>
    <w:rsid w:val="002C7C4F"/>
    <w:rPr>
      <w:color w:val="FF0000"/>
    </w:rPr>
  </w:style>
  <w:style w:type="paragraph" w:customStyle="1" w:styleId="af0">
    <w:name w:val="ВопрЧисловой"/>
    <w:basedOn w:val="a0"/>
    <w:next w:val="a"/>
    <w:rsid w:val="002C7C4F"/>
  </w:style>
  <w:style w:type="character" w:customStyle="1" w:styleId="10">
    <w:name w:val="Заголовок 1 Знак"/>
    <w:basedOn w:val="a3"/>
    <w:link w:val="1"/>
    <w:rsid w:val="00FD6158"/>
    <w:rPr>
      <w:rFonts w:ascii="Arial" w:hAnsi="Arial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3"/>
    <w:link w:val="2"/>
    <w:rsid w:val="00FD6158"/>
    <w:rPr>
      <w:rFonts w:ascii="Arial" w:hAnsi="Arial"/>
      <w:b/>
      <w:bCs/>
      <w:i/>
      <w:iCs/>
      <w:sz w:val="28"/>
      <w:szCs w:val="28"/>
      <w:lang w:val="x-none"/>
    </w:rPr>
  </w:style>
  <w:style w:type="character" w:customStyle="1" w:styleId="40">
    <w:name w:val="Заголовок 4 Знак"/>
    <w:aliases w:val="Заг 5 маркер Знак"/>
    <w:basedOn w:val="a3"/>
    <w:link w:val="4"/>
    <w:rsid w:val="00FD6158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rsid w:val="00FD6158"/>
    <w:rPr>
      <w:rFonts w:ascii="Arial" w:hAnsi="Arial" w:cs="Arial"/>
      <w:b/>
      <w:bCs/>
      <w:sz w:val="24"/>
      <w:szCs w:val="24"/>
      <w:lang w:val="uk-UA"/>
    </w:rPr>
  </w:style>
  <w:style w:type="paragraph" w:styleId="af1">
    <w:name w:val="TOC Heading"/>
    <w:basedOn w:val="1"/>
    <w:next w:val="a2"/>
    <w:uiPriority w:val="39"/>
    <w:semiHidden/>
    <w:unhideWhenUsed/>
    <w:qFormat/>
    <w:rsid w:val="00FD615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af2">
    <w:name w:val="a"/>
    <w:rsid w:val="00FD6158"/>
    <w:rPr>
      <w:rFonts w:ascii="Times New Roman" w:hAnsi="Times New Roman" w:cs="Times New Roman" w:hint="default"/>
      <w:b/>
      <w:bCs/>
      <w:strike w:val="0"/>
      <w:dstrike w:val="0"/>
      <w:u w:val="none"/>
      <w:effect w:val="none"/>
      <w:vertAlign w:val="baseline"/>
    </w:rPr>
  </w:style>
  <w:style w:type="paragraph" w:customStyle="1" w:styleId="af3">
    <w:name w:val="ВопрМножВыбор Знак Знак Знак"/>
    <w:basedOn w:val="a2"/>
    <w:next w:val="a2"/>
    <w:link w:val="af4"/>
    <w:rsid w:val="00FD6158"/>
    <w:pPr>
      <w:widowControl w:val="0"/>
      <w:tabs>
        <w:tab w:val="num" w:pos="360"/>
      </w:tabs>
      <w:adjustRightInd w:val="0"/>
      <w:spacing w:before="240" w:after="120" w:line="360" w:lineRule="atLeast"/>
      <w:ind w:left="360" w:hanging="360"/>
      <w:jc w:val="both"/>
      <w:textAlignment w:val="baseline"/>
      <w:outlineLvl w:val="0"/>
    </w:pPr>
    <w:rPr>
      <w:rFonts w:ascii="Arial" w:eastAsia="Calibri" w:hAnsi="Arial"/>
      <w:b/>
      <w:lang w:val="en-GB" w:eastAsia="x-none"/>
    </w:rPr>
  </w:style>
  <w:style w:type="character" w:customStyle="1" w:styleId="af4">
    <w:name w:val="ВопрМножВыбор Знак Знак Знак Знак"/>
    <w:link w:val="af3"/>
    <w:rsid w:val="00FD6158"/>
    <w:rPr>
      <w:rFonts w:ascii="Arial" w:eastAsia="Calibri" w:hAnsi="Arial"/>
      <w:b/>
      <w:sz w:val="24"/>
      <w:szCs w:val="24"/>
      <w:lang w:val="en-GB" w:eastAsia="x-none"/>
    </w:rPr>
  </w:style>
  <w:style w:type="paragraph" w:styleId="af5">
    <w:name w:val="Body Text"/>
    <w:basedOn w:val="a2"/>
    <w:link w:val="af6"/>
    <w:uiPriority w:val="99"/>
    <w:semiHidden/>
    <w:rsid w:val="00FD6158"/>
    <w:pPr>
      <w:spacing w:after="120"/>
    </w:pPr>
    <w:rPr>
      <w:lang w:val="x-none" w:eastAsia="ru-RU"/>
    </w:rPr>
  </w:style>
  <w:style w:type="character" w:customStyle="1" w:styleId="af6">
    <w:name w:val="Основной текст Знак"/>
    <w:basedOn w:val="a3"/>
    <w:link w:val="af5"/>
    <w:uiPriority w:val="99"/>
    <w:semiHidden/>
    <w:rsid w:val="00FD6158"/>
    <w:rPr>
      <w:sz w:val="24"/>
      <w:szCs w:val="24"/>
      <w:lang w:val="x-none"/>
    </w:rPr>
  </w:style>
  <w:style w:type="paragraph" w:customStyle="1" w:styleId="style3">
    <w:name w:val="style3"/>
    <w:basedOn w:val="a2"/>
    <w:uiPriority w:val="99"/>
    <w:rsid w:val="00FD6158"/>
    <w:pPr>
      <w:spacing w:before="100" w:beforeAutospacing="1" w:after="100" w:afterAutospacing="1"/>
      <w:ind w:firstLine="408"/>
      <w:jc w:val="both"/>
    </w:pPr>
    <w:rPr>
      <w:lang w:val="ru-RU" w:eastAsia="ru-RU"/>
    </w:rPr>
  </w:style>
  <w:style w:type="character" w:styleId="af7">
    <w:name w:val="Emphasis"/>
    <w:uiPriority w:val="20"/>
    <w:qFormat/>
    <w:rsid w:val="00FD6158"/>
    <w:rPr>
      <w:i/>
      <w:iCs/>
    </w:rPr>
  </w:style>
  <w:style w:type="paragraph" w:styleId="af8">
    <w:name w:val="List Paragraph"/>
    <w:basedOn w:val="a2"/>
    <w:uiPriority w:val="34"/>
    <w:qFormat/>
    <w:rsid w:val="00FD61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af9">
    <w:name w:val="No Spacing"/>
    <w:uiPriority w:val="1"/>
    <w:qFormat/>
    <w:rsid w:val="00FD6158"/>
    <w:rPr>
      <w:rFonts w:ascii="Calibri" w:eastAsia="Calibri" w:hAnsi="Calibri"/>
      <w:sz w:val="22"/>
      <w:szCs w:val="22"/>
      <w:lang w:eastAsia="en-US"/>
    </w:rPr>
  </w:style>
  <w:style w:type="character" w:customStyle="1" w:styleId="apple-style-span">
    <w:name w:val="apple-style-span"/>
    <w:rsid w:val="00FD6158"/>
  </w:style>
  <w:style w:type="paragraph" w:customStyle="1" w:styleId="11">
    <w:name w:val="Абзац списка1"/>
    <w:basedOn w:val="a2"/>
    <w:qFormat/>
    <w:rsid w:val="00FD61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character" w:styleId="afa">
    <w:name w:val="Strong"/>
    <w:uiPriority w:val="22"/>
    <w:qFormat/>
    <w:rsid w:val="00FD6158"/>
    <w:rPr>
      <w:b/>
      <w:bCs/>
    </w:rPr>
  </w:style>
  <w:style w:type="paragraph" w:customStyle="1" w:styleId="Default">
    <w:name w:val="Default"/>
    <w:rsid w:val="00FD615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rsid w:val="00FD6158"/>
  </w:style>
  <w:style w:type="table" w:styleId="afb">
    <w:name w:val="Table Grid"/>
    <w:basedOn w:val="a4"/>
    <w:uiPriority w:val="59"/>
    <w:rsid w:val="00FD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Balloon Text"/>
    <w:basedOn w:val="a2"/>
    <w:link w:val="afd"/>
    <w:uiPriority w:val="99"/>
    <w:semiHidden/>
    <w:unhideWhenUsed/>
    <w:rsid w:val="00FD6158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basedOn w:val="a3"/>
    <w:link w:val="afc"/>
    <w:uiPriority w:val="99"/>
    <w:semiHidden/>
    <w:rsid w:val="00FD6158"/>
    <w:rPr>
      <w:rFonts w:ascii="Tahoma" w:hAnsi="Tahoma"/>
      <w:sz w:val="16"/>
      <w:szCs w:val="16"/>
      <w:lang w:val="x-none" w:eastAsia="x-none"/>
    </w:rPr>
  </w:style>
  <w:style w:type="paragraph" w:customStyle="1" w:styleId="afe">
    <w:name w:val="ВерныйОтвет Знак Знак Знак"/>
    <w:basedOn w:val="a2"/>
    <w:link w:val="aff"/>
    <w:uiPriority w:val="99"/>
    <w:rsid w:val="00FD6158"/>
    <w:pPr>
      <w:tabs>
        <w:tab w:val="num" w:pos="1495"/>
      </w:tabs>
      <w:spacing w:after="120"/>
      <w:ind w:left="1495" w:hanging="360"/>
    </w:pPr>
    <w:rPr>
      <w:rFonts w:ascii="Verdana" w:hAnsi="Verdana"/>
      <w:color w:val="008000"/>
      <w:lang w:val="en-GB" w:eastAsia="x-none"/>
    </w:rPr>
  </w:style>
  <w:style w:type="character" w:customStyle="1" w:styleId="aff">
    <w:name w:val="ВерныйОтвет Знак Знак Знак Знак"/>
    <w:link w:val="afe"/>
    <w:uiPriority w:val="99"/>
    <w:rsid w:val="00FD6158"/>
    <w:rPr>
      <w:rFonts w:ascii="Verdana" w:hAnsi="Verdana"/>
      <w:color w:val="008000"/>
      <w:sz w:val="24"/>
      <w:szCs w:val="24"/>
      <w:lang w:val="en-GB" w:eastAsia="x-none"/>
    </w:rPr>
  </w:style>
  <w:style w:type="paragraph" w:customStyle="1" w:styleId="-3">
    <w:name w:val="Учебник - заголовок 3"/>
    <w:basedOn w:val="a2"/>
    <w:link w:val="-30"/>
    <w:qFormat/>
    <w:rsid w:val="00FD6158"/>
    <w:pPr>
      <w:autoSpaceDE w:val="0"/>
      <w:autoSpaceDN w:val="0"/>
      <w:adjustRightInd w:val="0"/>
      <w:spacing w:before="240" w:after="240"/>
      <w:jc w:val="center"/>
    </w:pPr>
    <w:rPr>
      <w:b/>
      <w:bCs/>
      <w:sz w:val="28"/>
      <w:lang w:val="x-none" w:eastAsia="x-none"/>
    </w:rPr>
  </w:style>
  <w:style w:type="character" w:customStyle="1" w:styleId="-30">
    <w:name w:val="Учебник - заголовок 3 Знак"/>
    <w:link w:val="-3"/>
    <w:rsid w:val="00FD6158"/>
    <w:rPr>
      <w:b/>
      <w:bCs/>
      <w:sz w:val="28"/>
      <w:szCs w:val="24"/>
      <w:lang w:val="x-none" w:eastAsia="x-none"/>
    </w:rPr>
  </w:style>
  <w:style w:type="character" w:styleId="HTML">
    <w:name w:val="HTML Code"/>
    <w:uiPriority w:val="99"/>
    <w:semiHidden/>
    <w:unhideWhenUsed/>
    <w:rsid w:val="00FD6158"/>
    <w:rPr>
      <w:rFonts w:ascii="Courier New" w:eastAsia="Times New Roman" w:hAnsi="Courier New" w:cs="Courier New"/>
      <w:sz w:val="20"/>
      <w:szCs w:val="20"/>
    </w:rPr>
  </w:style>
  <w:style w:type="character" w:customStyle="1" w:styleId="FontStyle62">
    <w:name w:val="Font Style62"/>
    <w:uiPriority w:val="99"/>
    <w:rsid w:val="00FD6158"/>
    <w:rPr>
      <w:rFonts w:ascii="Times New Roman" w:hAnsi="Times New Roman" w:cs="Times New Roman"/>
      <w:sz w:val="18"/>
      <w:szCs w:val="18"/>
    </w:rPr>
  </w:style>
  <w:style w:type="paragraph" w:styleId="aff0">
    <w:name w:val="Normal (Web)"/>
    <w:basedOn w:val="a2"/>
    <w:uiPriority w:val="99"/>
    <w:semiHidden/>
    <w:unhideWhenUsed/>
    <w:rsid w:val="00FD6158"/>
    <w:pPr>
      <w:spacing w:before="100" w:beforeAutospacing="1" w:after="100" w:afterAutospacing="1"/>
    </w:pPr>
    <w:rPr>
      <w:lang w:val="ru-RU" w:eastAsia="ru-RU"/>
    </w:rPr>
  </w:style>
  <w:style w:type="paragraph" w:customStyle="1" w:styleId="12">
    <w:name w:val="Текст1"/>
    <w:basedOn w:val="a2"/>
    <w:rsid w:val="00FD6158"/>
    <w:pPr>
      <w:suppressAutoHyphens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21">
    <w:name w:val="Основной текст 21"/>
    <w:basedOn w:val="a2"/>
    <w:rsid w:val="00FD6158"/>
    <w:pPr>
      <w:suppressAutoHyphens/>
    </w:pPr>
    <w:rPr>
      <w:b/>
      <w:bCs/>
      <w:sz w:val="20"/>
      <w:szCs w:val="20"/>
      <w:lang w:val="ru-RU" w:eastAsia="ar-SA"/>
    </w:rPr>
  </w:style>
  <w:style w:type="paragraph" w:customStyle="1" w:styleId="210">
    <w:name w:val="Основной текст с отступом 21"/>
    <w:basedOn w:val="a2"/>
    <w:rsid w:val="00FD6158"/>
    <w:pPr>
      <w:suppressAutoHyphens/>
      <w:ind w:left="360"/>
    </w:pPr>
    <w:rPr>
      <w:szCs w:val="28"/>
      <w:lang w:eastAsia="ar-SA"/>
    </w:rPr>
  </w:style>
  <w:style w:type="paragraph" w:styleId="aff1">
    <w:name w:val="header"/>
    <w:basedOn w:val="a2"/>
    <w:link w:val="aff2"/>
    <w:rsid w:val="00FD615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f2">
    <w:name w:val="Верхний колонтитул Знак"/>
    <w:basedOn w:val="a3"/>
    <w:link w:val="aff1"/>
    <w:rsid w:val="00FD6158"/>
    <w:rPr>
      <w:sz w:val="24"/>
      <w:szCs w:val="24"/>
      <w:lang w:val="x-none" w:eastAsia="x-none"/>
    </w:rPr>
  </w:style>
  <w:style w:type="paragraph" w:customStyle="1" w:styleId="FR1">
    <w:name w:val="FR1"/>
    <w:rsid w:val="00FD6158"/>
    <w:pPr>
      <w:widowControl w:val="0"/>
      <w:suppressAutoHyphens/>
      <w:autoSpaceDE w:val="0"/>
      <w:ind w:left="680"/>
    </w:pPr>
    <w:rPr>
      <w:rFonts w:eastAsia="Arial"/>
      <w:lang w:eastAsia="ar-SA"/>
    </w:rPr>
  </w:style>
  <w:style w:type="paragraph" w:customStyle="1" w:styleId="13">
    <w:name w:val="Стиль1"/>
    <w:basedOn w:val="3"/>
    <w:autoRedefine/>
    <w:rsid w:val="00622FFF"/>
    <w:pPr>
      <w:widowControl/>
      <w:numPr>
        <w:numId w:val="0"/>
      </w:numPr>
      <w:autoSpaceDE/>
      <w:autoSpaceDN/>
      <w:adjustRightInd/>
      <w:spacing w:line="360" w:lineRule="auto"/>
      <w:ind w:firstLine="709"/>
      <w:jc w:val="center"/>
    </w:pPr>
    <w:rPr>
      <w:rFonts w:ascii="Times New Roman" w:hAnsi="Times New Roman" w:cs="Times New Roman"/>
      <w:snapToGrid w:val="0"/>
      <w:sz w:val="26"/>
      <w:szCs w:val="26"/>
      <w:lang w:val="ru-RU"/>
    </w:rPr>
  </w:style>
  <w:style w:type="paragraph" w:customStyle="1" w:styleId="aff3">
    <w:name w:val="Знак"/>
    <w:basedOn w:val="a2"/>
    <w:rsid w:val="00622FFF"/>
    <w:rPr>
      <w:rFonts w:ascii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Appl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wmf"/><Relationship Id="rId7" Type="http://schemas.openxmlformats.org/officeDocument/2006/relationships/hyperlink" Target="file:///F:\search%253fid=481938" TargetMode="External"/><Relationship Id="rId12" Type="http://schemas.openxmlformats.org/officeDocument/2006/relationships/hyperlink" Target="http://ru.wikipedia.org/wiki/Adobe_Systems" TargetMode="External"/><Relationship Id="rId17" Type="http://schemas.openxmlformats.org/officeDocument/2006/relationships/hyperlink" Target="http://www.avrora-it.ru/lims/index.php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avrora-it.ru/lims/index.php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oleObject" Target="embeddings/oleObject3.bin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windows.microsoft.com/ru-RU/windows/home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ova\Desktop\1251180330_shablon_moodle_dlya_msword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8CCE1-A876-45E9-934C-731144A0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1251180330_shablon_moodle_dlya_msword</Template>
  <TotalTime>1677</TotalTime>
  <Pages>225</Pages>
  <Words>32304</Words>
  <Characters>184133</Characters>
  <Application>Microsoft Office Word</Application>
  <DocSecurity>0</DocSecurity>
  <Lines>1534</Lines>
  <Paragraphs>432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HUT</Company>
  <LinksUpToDate>false</LinksUpToDate>
  <CharactersWithSpaces>216005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РатоваМР</dc:creator>
  <cp:lastModifiedBy>Админ КК4</cp:lastModifiedBy>
  <cp:revision>53</cp:revision>
  <cp:lastPrinted>1900-12-31T17:00:00Z</cp:lastPrinted>
  <dcterms:created xsi:type="dcterms:W3CDTF">2014-10-09T06:10:00Z</dcterms:created>
  <dcterms:modified xsi:type="dcterms:W3CDTF">2014-11-28T07:13:00Z</dcterms:modified>
</cp:coreProperties>
</file>