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08AD0" w14:textId="46EF1B4F" w:rsidR="008154B1" w:rsidRDefault="00DF4676" w:rsidP="00DF46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676">
        <w:rPr>
          <w:rFonts w:ascii="Times New Roman" w:hAnsi="Times New Roman" w:cs="Times New Roman"/>
          <w:b/>
          <w:sz w:val="28"/>
          <w:szCs w:val="28"/>
        </w:rPr>
        <w:t>3</w:t>
      </w:r>
      <w:r w:rsidRPr="0054158B">
        <w:rPr>
          <w:rFonts w:ascii="Times New Roman" w:hAnsi="Times New Roman" w:cs="Times New Roman"/>
          <w:b/>
          <w:sz w:val="28"/>
          <w:szCs w:val="28"/>
        </w:rPr>
        <w:t>.</w:t>
      </w:r>
      <w:r w:rsidR="0054158B">
        <w:rPr>
          <w:rFonts w:ascii="Times New Roman" w:hAnsi="Times New Roman" w:cs="Times New Roman"/>
          <w:b/>
          <w:sz w:val="28"/>
          <w:szCs w:val="28"/>
        </w:rPr>
        <w:t>10</w:t>
      </w:r>
      <w:bookmarkStart w:id="0" w:name="_GoBack"/>
      <w:bookmarkEnd w:id="0"/>
      <w:r w:rsidRPr="005415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58B" w:rsidRPr="0054158B">
        <w:rPr>
          <w:rFonts w:ascii="Times New Roman" w:hAnsi="Times New Roman" w:cs="Times New Roman"/>
          <w:b/>
          <w:sz w:val="28"/>
          <w:szCs w:val="28"/>
        </w:rPr>
        <w:t>Участие сотрудников вуза в муниципальных, региональных и общероссийских спортивных мероприятиях</w:t>
      </w:r>
      <w:r w:rsidRPr="0054158B">
        <w:rPr>
          <w:rFonts w:ascii="Times New Roman" w:hAnsi="Times New Roman" w:cs="Times New Roman"/>
          <w:b/>
          <w:sz w:val="28"/>
          <w:szCs w:val="28"/>
        </w:rPr>
        <w:t>.</w:t>
      </w:r>
    </w:p>
    <w:p w14:paraId="19C9FC52" w14:textId="77777777" w:rsidR="00DF4676" w:rsidRDefault="00DF4676" w:rsidP="00DF46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4676">
        <w:rPr>
          <w:rFonts w:ascii="Times New Roman" w:eastAsia="Calibri" w:hAnsi="Times New Roman" w:cs="Times New Roman"/>
          <w:b/>
          <w:sz w:val="28"/>
          <w:szCs w:val="28"/>
        </w:rPr>
        <w:t>Финал XVI Спартакиады среди работников здравоохранения Красноярского края</w:t>
      </w:r>
    </w:p>
    <w:p w14:paraId="74E19673" w14:textId="77777777" w:rsidR="00DF4676" w:rsidRPr="00DF4676" w:rsidRDefault="00DF4676" w:rsidP="00DF467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655406" w14:textId="43F4C696" w:rsidR="00DF4676" w:rsidRPr="00DF4676" w:rsidRDefault="00DF4676" w:rsidP="00D46E7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F4676">
        <w:rPr>
          <w:rFonts w:ascii="Times New Roman" w:eastAsia="Calibri" w:hAnsi="Times New Roman" w:cs="Times New Roman"/>
          <w:sz w:val="28"/>
          <w:szCs w:val="28"/>
        </w:rPr>
        <w:t xml:space="preserve">С 30 по 31 мая 2014 г. в г. Ачинске прошел финал XVI Спартакиады среди работников здравоохранения Красноярского края. Программа соревнований состояла также из 14 видов спорта, где наша сборная команда сотрудников </w:t>
      </w:r>
      <w:proofErr w:type="spellStart"/>
      <w:r w:rsidRPr="00DF4676">
        <w:rPr>
          <w:rFonts w:ascii="Times New Roman" w:eastAsia="Calibri" w:hAnsi="Times New Roman" w:cs="Times New Roman"/>
          <w:sz w:val="28"/>
          <w:szCs w:val="28"/>
        </w:rPr>
        <w:t>КрасГМУ</w:t>
      </w:r>
      <w:proofErr w:type="spellEnd"/>
      <w:r w:rsidRPr="00DF4676">
        <w:rPr>
          <w:rFonts w:ascii="Times New Roman" w:eastAsia="Calibri" w:hAnsi="Times New Roman" w:cs="Times New Roman"/>
          <w:sz w:val="28"/>
          <w:szCs w:val="28"/>
        </w:rPr>
        <w:t xml:space="preserve"> из 11 учреждений здравоохранения заняла общекомандное </w:t>
      </w:r>
      <w:r w:rsidRPr="00DF4676">
        <w:rPr>
          <w:rFonts w:ascii="Times New Roman" w:eastAsia="Calibri" w:hAnsi="Times New Roman" w:cs="Times New Roman"/>
          <w:b/>
          <w:sz w:val="28"/>
          <w:szCs w:val="28"/>
        </w:rPr>
        <w:t>II место.</w:t>
      </w:r>
    </w:p>
    <w:p w14:paraId="69552D9D" w14:textId="77777777" w:rsidR="00DF4676" w:rsidRDefault="00DF4676" w:rsidP="00D46E73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editId="3DC18414">
            <wp:extent cx="4395973" cy="3362325"/>
            <wp:effectExtent l="0" t="0" r="0" b="0"/>
            <wp:docPr id="1" name="Рисунок 1" descr="http://krasgmu.ru/sys/files/content_attach/1401775652_1401763944_dscn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krasgmu.ru/sys/files/content_attach/1401775652_1401763944_dscn8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18" cy="336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9153E7B" w14:textId="149E5AFD" w:rsidR="00D46E73" w:rsidRPr="00DF4676" w:rsidRDefault="00D46E73" w:rsidP="00D46E73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editId="5EBC3D87">
            <wp:extent cx="4448175" cy="29059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0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3C3CC29" w14:textId="3458EDC6" w:rsidR="00DF4676" w:rsidRDefault="001A428F" w:rsidP="00DF46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editId="70BCB93A">
            <wp:extent cx="5867400" cy="3914775"/>
            <wp:effectExtent l="0" t="0" r="0" b="0"/>
            <wp:docPr id="2" name="Рисунок 3" descr="C:\Users\muravyevaon\Desktop\фото Самотёсову\DSCN8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muravyevaon\Desktop\фото Самотёсову\DSCN84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49" cy="39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CBFA" w14:textId="77777777" w:rsidR="001A428F" w:rsidRDefault="001A428F" w:rsidP="00DF467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292D53" w14:textId="036B4A31" w:rsidR="001A428F" w:rsidRPr="00DF4676" w:rsidRDefault="001A428F" w:rsidP="00DF46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editId="30D84299">
            <wp:extent cx="5940425" cy="4321814"/>
            <wp:effectExtent l="0" t="0" r="0" b="0"/>
            <wp:docPr id="3" name="Рисунок 2" descr="C:\Users\vesnina\Desktop\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vesnina\Desktop\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28F" w:rsidRPr="00DF4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B5B"/>
    <w:rsid w:val="001A428F"/>
    <w:rsid w:val="003D3B5B"/>
    <w:rsid w:val="0054158B"/>
    <w:rsid w:val="008154B1"/>
    <w:rsid w:val="00D46E73"/>
    <w:rsid w:val="00DF4676"/>
    <w:rsid w:val="00F5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34E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6</cp:revision>
  <dcterms:created xsi:type="dcterms:W3CDTF">2015-01-27T18:17:00Z</dcterms:created>
  <dcterms:modified xsi:type="dcterms:W3CDTF">2015-01-29T04:34:00Z</dcterms:modified>
</cp:coreProperties>
</file>