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B08AD0" w14:textId="77777777" w:rsidR="008154B1" w:rsidRDefault="00DF4676" w:rsidP="00DF467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676">
        <w:rPr>
          <w:rFonts w:ascii="Times New Roman" w:hAnsi="Times New Roman" w:cs="Times New Roman"/>
          <w:b/>
          <w:sz w:val="28"/>
          <w:szCs w:val="28"/>
        </w:rPr>
        <w:t>3.9 Охват профессорско-преподавательского состава физкультурно-оздоровительными мероприятиями.</w:t>
      </w:r>
    </w:p>
    <w:p w14:paraId="11CED9BC" w14:textId="2CE6BDFC" w:rsidR="00D05D33" w:rsidRDefault="00D05D33" w:rsidP="00D05D3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Pr="00D05D33">
        <w:rPr>
          <w:rFonts w:ascii="Times New Roman" w:eastAsia="Calibri" w:hAnsi="Times New Roman" w:cs="Times New Roman"/>
          <w:b/>
          <w:sz w:val="28"/>
          <w:szCs w:val="28"/>
        </w:rPr>
        <w:t>портивно-культурный праздник «Сибирские немцы в авангарде спортивной жизни»</w:t>
      </w:r>
    </w:p>
    <w:bookmarkEnd w:id="0"/>
    <w:p w14:paraId="2B132DD0" w14:textId="77777777" w:rsidR="00D05D33" w:rsidRDefault="00D05D33" w:rsidP="00D05D3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893C87" w14:textId="77777777" w:rsidR="00D05D33" w:rsidRPr="00D05D33" w:rsidRDefault="00D05D33" w:rsidP="00D05D3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D33">
        <w:rPr>
          <w:rFonts w:ascii="Times New Roman" w:eastAsia="Calibri" w:hAnsi="Times New Roman" w:cs="Times New Roman"/>
          <w:sz w:val="28"/>
          <w:szCs w:val="28"/>
        </w:rPr>
        <w:t>На Университетском стадионе, 19-20 апреля прошёл спортивно-культурный праздник «Сибирские немцы в авангарде спортивной жизни», в котором приняли участие футболисты - Российские немцы со всей Сибири (Красноярск, Омск, Томск, Новосибирск, Барнаул).</w:t>
      </w:r>
    </w:p>
    <w:p w14:paraId="1FE3C1CA" w14:textId="77777777" w:rsidR="00D05D33" w:rsidRPr="00D05D33" w:rsidRDefault="00D05D33" w:rsidP="00D05D3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C3CC29" w14:textId="575CB312" w:rsidR="00DF4676" w:rsidRPr="00DF4676" w:rsidRDefault="00D05D33" w:rsidP="00D05D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editId="542EA97E">
            <wp:extent cx="5924550" cy="43885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8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DF4676" w:rsidRPr="00DF4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B5B"/>
    <w:rsid w:val="003D3B5B"/>
    <w:rsid w:val="008154B1"/>
    <w:rsid w:val="00D05D33"/>
    <w:rsid w:val="00DF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34E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3</cp:revision>
  <dcterms:created xsi:type="dcterms:W3CDTF">2015-01-27T18:17:00Z</dcterms:created>
  <dcterms:modified xsi:type="dcterms:W3CDTF">2015-01-27T18:24:00Z</dcterms:modified>
</cp:coreProperties>
</file>